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g" ContentType="image/jp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2" w:after="0" w:line="740" w:lineRule="atLeast"/>
        <w:ind w:left="12459" w:right="3725" w:firstLine="-8503"/>
        <w:jc w:val="left"/>
        <w:rPr>
          <w:rFonts w:ascii="Arial" w:hAnsi="Arial" w:cs="Arial" w:eastAsia="Arial"/>
          <w:sz w:val="62"/>
          <w:szCs w:val="62"/>
        </w:rPr>
      </w:pPr>
      <w:rPr/>
      <w:r>
        <w:rPr>
          <w:rFonts w:ascii="Arial" w:hAnsi="Arial" w:cs="Arial" w:eastAsia="Arial"/>
          <w:sz w:val="62"/>
          <w:szCs w:val="62"/>
          <w:color w:val="1F497D"/>
          <w:spacing w:val="0"/>
          <w:w w:val="100"/>
        </w:rPr>
        <w:t>A</w:t>
      </w:r>
      <w:r>
        <w:rPr>
          <w:rFonts w:ascii="Arial" w:hAnsi="Arial" w:cs="Arial" w:eastAsia="Arial"/>
          <w:sz w:val="62"/>
          <w:szCs w:val="62"/>
          <w:color w:val="1F497D"/>
          <w:spacing w:val="11"/>
          <w:w w:val="100"/>
        </w:rPr>
        <w:t> </w:t>
      </w:r>
      <w:r>
        <w:rPr>
          <w:rFonts w:ascii="Arial" w:hAnsi="Arial" w:cs="Arial" w:eastAsia="Arial"/>
          <w:sz w:val="62"/>
          <w:szCs w:val="62"/>
          <w:color w:val="1F497D"/>
          <w:spacing w:val="0"/>
          <w:w w:val="109"/>
        </w:rPr>
        <w:t>m</w:t>
      </w:r>
      <w:r>
        <w:rPr>
          <w:rFonts w:ascii="Arial" w:hAnsi="Arial" w:cs="Arial" w:eastAsia="Arial"/>
          <w:sz w:val="62"/>
          <w:szCs w:val="62"/>
          <w:color w:val="1F497D"/>
          <w:spacing w:val="0"/>
          <w:w w:val="109"/>
        </w:rPr>
        <w:t>ono</w:t>
      </w:r>
      <w:r>
        <w:rPr>
          <w:rFonts w:ascii="Arial" w:hAnsi="Arial" w:cs="Arial" w:eastAsia="Arial"/>
          <w:sz w:val="62"/>
          <w:szCs w:val="62"/>
          <w:color w:val="1F497D"/>
          <w:spacing w:val="0"/>
          <w:w w:val="109"/>
        </w:rPr>
        <w:t>c</w:t>
      </w:r>
      <w:r>
        <w:rPr>
          <w:rFonts w:ascii="Arial" w:hAnsi="Arial" w:cs="Arial" w:eastAsia="Arial"/>
          <w:sz w:val="62"/>
          <w:szCs w:val="62"/>
          <w:color w:val="1F497D"/>
          <w:spacing w:val="0"/>
          <w:w w:val="109"/>
        </w:rPr>
        <w:t>l</w:t>
      </w:r>
      <w:r>
        <w:rPr>
          <w:rFonts w:ascii="Arial" w:hAnsi="Arial" w:cs="Arial" w:eastAsia="Arial"/>
          <w:sz w:val="62"/>
          <w:szCs w:val="62"/>
          <w:color w:val="1F497D"/>
          <w:spacing w:val="0"/>
          <w:w w:val="109"/>
        </w:rPr>
        <w:t>on</w:t>
      </w:r>
      <w:r>
        <w:rPr>
          <w:rFonts w:ascii="Arial" w:hAnsi="Arial" w:cs="Arial" w:eastAsia="Arial"/>
          <w:sz w:val="62"/>
          <w:szCs w:val="62"/>
          <w:color w:val="1F497D"/>
          <w:spacing w:val="0"/>
          <w:w w:val="109"/>
        </w:rPr>
        <w:t>a</w:t>
      </w:r>
      <w:r>
        <w:rPr>
          <w:rFonts w:ascii="Arial" w:hAnsi="Arial" w:cs="Arial" w:eastAsia="Arial"/>
          <w:sz w:val="62"/>
          <w:szCs w:val="62"/>
          <w:color w:val="1F497D"/>
          <w:spacing w:val="0"/>
          <w:w w:val="109"/>
        </w:rPr>
        <w:t>l</w:t>
      </w:r>
      <w:r>
        <w:rPr>
          <w:rFonts w:ascii="Arial" w:hAnsi="Arial" w:cs="Arial" w:eastAsia="Arial"/>
          <w:sz w:val="62"/>
          <w:szCs w:val="62"/>
          <w:color w:val="1F497D"/>
          <w:spacing w:val="11"/>
          <w:w w:val="109"/>
        </w:rPr>
        <w:t> </w:t>
      </w:r>
      <w:r>
        <w:rPr>
          <w:rFonts w:ascii="Arial" w:hAnsi="Arial" w:cs="Arial" w:eastAsia="Arial"/>
          <w:sz w:val="62"/>
          <w:szCs w:val="62"/>
          <w:color w:val="1F497D"/>
          <w:spacing w:val="0"/>
          <w:w w:val="109"/>
        </w:rPr>
        <w:t>a</w:t>
      </w:r>
      <w:r>
        <w:rPr>
          <w:rFonts w:ascii="Arial" w:hAnsi="Arial" w:cs="Arial" w:eastAsia="Arial"/>
          <w:sz w:val="62"/>
          <w:szCs w:val="62"/>
          <w:color w:val="1F497D"/>
          <w:spacing w:val="0"/>
          <w:w w:val="109"/>
        </w:rPr>
        <w:t>n</w:t>
      </w:r>
      <w:r>
        <w:rPr>
          <w:rFonts w:ascii="Arial" w:hAnsi="Arial" w:cs="Arial" w:eastAsia="Arial"/>
          <w:sz w:val="62"/>
          <w:szCs w:val="62"/>
          <w:color w:val="1F497D"/>
          <w:spacing w:val="0"/>
          <w:w w:val="109"/>
        </w:rPr>
        <w:t>ti</w:t>
      </w:r>
      <w:r>
        <w:rPr>
          <w:rFonts w:ascii="Arial" w:hAnsi="Arial" w:cs="Arial" w:eastAsia="Arial"/>
          <w:sz w:val="62"/>
          <w:szCs w:val="62"/>
          <w:color w:val="1F497D"/>
          <w:spacing w:val="0"/>
          <w:w w:val="109"/>
        </w:rPr>
        <w:t>bod</w:t>
      </w:r>
      <w:r>
        <w:rPr>
          <w:rFonts w:ascii="Arial" w:hAnsi="Arial" w:cs="Arial" w:eastAsia="Arial"/>
          <w:sz w:val="62"/>
          <w:szCs w:val="62"/>
          <w:color w:val="1F497D"/>
          <w:spacing w:val="0"/>
          <w:w w:val="109"/>
        </w:rPr>
        <w:t>y</w:t>
      </w:r>
      <w:r>
        <w:rPr>
          <w:rFonts w:ascii="Arial" w:hAnsi="Arial" w:cs="Arial" w:eastAsia="Arial"/>
          <w:sz w:val="62"/>
          <w:szCs w:val="62"/>
          <w:color w:val="1F497D"/>
          <w:spacing w:val="14"/>
          <w:w w:val="109"/>
        </w:rPr>
        <w:t> </w:t>
      </w:r>
      <w:r>
        <w:rPr>
          <w:rFonts w:ascii="Arial" w:hAnsi="Arial" w:cs="Arial" w:eastAsia="Arial"/>
          <w:sz w:val="62"/>
          <w:szCs w:val="62"/>
          <w:color w:val="1F497D"/>
          <w:spacing w:val="0"/>
          <w:w w:val="100"/>
        </w:rPr>
        <w:t>to</w:t>
      </w:r>
      <w:r>
        <w:rPr>
          <w:rFonts w:ascii="Arial" w:hAnsi="Arial" w:cs="Arial" w:eastAsia="Arial"/>
          <w:sz w:val="62"/>
          <w:szCs w:val="62"/>
          <w:color w:val="1F497D"/>
          <w:spacing w:val="67"/>
          <w:w w:val="100"/>
        </w:rPr>
        <w:t> </w:t>
      </w:r>
      <w:r>
        <w:rPr>
          <w:rFonts w:ascii="Arial" w:hAnsi="Arial" w:cs="Arial" w:eastAsia="Arial"/>
          <w:sz w:val="62"/>
          <w:szCs w:val="62"/>
          <w:color w:val="1F497D"/>
          <w:spacing w:val="0"/>
          <w:w w:val="100"/>
        </w:rPr>
        <w:t>Ste</w:t>
      </w:r>
      <w:r>
        <w:rPr>
          <w:rFonts w:ascii="Arial" w:hAnsi="Arial" w:cs="Arial" w:eastAsia="Arial"/>
          <w:sz w:val="62"/>
          <w:szCs w:val="62"/>
          <w:color w:val="1F497D"/>
          <w:spacing w:val="0"/>
          <w:w w:val="100"/>
        </w:rPr>
        <w:t>m</w:t>
      </w:r>
      <w:r>
        <w:rPr>
          <w:rFonts w:ascii="Arial" w:hAnsi="Arial" w:cs="Arial" w:eastAsia="Arial"/>
          <w:sz w:val="62"/>
          <w:szCs w:val="62"/>
          <w:color w:val="1F497D"/>
          <w:spacing w:val="73"/>
          <w:w w:val="100"/>
        </w:rPr>
        <w:t> </w:t>
      </w:r>
      <w:r>
        <w:rPr>
          <w:rFonts w:ascii="Arial" w:hAnsi="Arial" w:cs="Arial" w:eastAsia="Arial"/>
          <w:sz w:val="62"/>
          <w:szCs w:val="62"/>
          <w:color w:val="1F497D"/>
          <w:spacing w:val="0"/>
          <w:w w:val="100"/>
        </w:rPr>
        <w:t>Ce</w:t>
      </w:r>
      <w:r>
        <w:rPr>
          <w:rFonts w:ascii="Arial" w:hAnsi="Arial" w:cs="Arial" w:eastAsia="Arial"/>
          <w:sz w:val="62"/>
          <w:szCs w:val="62"/>
          <w:color w:val="1F497D"/>
          <w:spacing w:val="0"/>
          <w:w w:val="100"/>
        </w:rPr>
        <w:t>ll</w:t>
      </w:r>
      <w:r>
        <w:rPr>
          <w:rFonts w:ascii="Arial" w:hAnsi="Arial" w:cs="Arial" w:eastAsia="Arial"/>
          <w:sz w:val="62"/>
          <w:szCs w:val="62"/>
          <w:color w:val="1F497D"/>
          <w:spacing w:val="69"/>
          <w:w w:val="100"/>
        </w:rPr>
        <w:t> </w:t>
      </w:r>
      <w:r>
        <w:rPr>
          <w:rFonts w:ascii="Arial" w:hAnsi="Arial" w:cs="Arial" w:eastAsia="Arial"/>
          <w:sz w:val="62"/>
          <w:szCs w:val="62"/>
          <w:color w:val="1F497D"/>
          <w:spacing w:val="0"/>
          <w:w w:val="100"/>
        </w:rPr>
        <w:t>Fa</w:t>
      </w:r>
      <w:r>
        <w:rPr>
          <w:rFonts w:ascii="Arial" w:hAnsi="Arial" w:cs="Arial" w:eastAsia="Arial"/>
          <w:sz w:val="62"/>
          <w:szCs w:val="62"/>
          <w:color w:val="1F497D"/>
          <w:spacing w:val="0"/>
          <w:w w:val="100"/>
        </w:rPr>
        <w:t>c</w:t>
      </w:r>
      <w:r>
        <w:rPr>
          <w:rFonts w:ascii="Arial" w:hAnsi="Arial" w:cs="Arial" w:eastAsia="Arial"/>
          <w:sz w:val="62"/>
          <w:szCs w:val="62"/>
          <w:color w:val="1F497D"/>
          <w:spacing w:val="0"/>
          <w:w w:val="100"/>
        </w:rPr>
        <w:t>to</w:t>
      </w:r>
      <w:r>
        <w:rPr>
          <w:rFonts w:ascii="Arial" w:hAnsi="Arial" w:cs="Arial" w:eastAsia="Arial"/>
          <w:sz w:val="62"/>
          <w:szCs w:val="62"/>
          <w:color w:val="1F497D"/>
          <w:spacing w:val="0"/>
          <w:w w:val="100"/>
        </w:rPr>
        <w:t>r</w:t>
      </w:r>
      <w:r>
        <w:rPr>
          <w:rFonts w:ascii="Arial" w:hAnsi="Arial" w:cs="Arial" w:eastAsia="Arial"/>
          <w:sz w:val="62"/>
          <w:szCs w:val="62"/>
          <w:color w:val="1F497D"/>
          <w:spacing w:val="136"/>
          <w:w w:val="100"/>
        </w:rPr>
        <w:t> </w:t>
      </w:r>
      <w:r>
        <w:rPr>
          <w:rFonts w:ascii="Arial" w:hAnsi="Arial" w:cs="Arial" w:eastAsia="Arial"/>
          <w:sz w:val="62"/>
          <w:szCs w:val="62"/>
          <w:color w:val="1F497D"/>
          <w:spacing w:val="0"/>
          <w:w w:val="100"/>
        </w:rPr>
        <w:t>(SCF)</w:t>
      </w:r>
      <w:r>
        <w:rPr>
          <w:rFonts w:ascii="Arial" w:hAnsi="Arial" w:cs="Arial" w:eastAsia="Arial"/>
          <w:sz w:val="62"/>
          <w:szCs w:val="62"/>
          <w:color w:val="1F497D"/>
          <w:spacing w:val="0"/>
          <w:w w:val="100"/>
        </w:rPr>
        <w:t> </w:t>
      </w:r>
      <w:r>
        <w:rPr>
          <w:rFonts w:ascii="Arial" w:hAnsi="Arial" w:cs="Arial" w:eastAsia="Arial"/>
          <w:sz w:val="62"/>
          <w:szCs w:val="62"/>
          <w:color w:val="1F497D"/>
          <w:spacing w:val="0"/>
          <w:w w:val="108"/>
        </w:rPr>
        <w:t>a</w:t>
      </w:r>
      <w:r>
        <w:rPr>
          <w:rFonts w:ascii="Arial" w:hAnsi="Arial" w:cs="Arial" w:eastAsia="Arial"/>
          <w:sz w:val="62"/>
          <w:szCs w:val="62"/>
          <w:color w:val="1F497D"/>
          <w:spacing w:val="0"/>
          <w:w w:val="108"/>
        </w:rPr>
        <w:t>ttenu</w:t>
      </w:r>
      <w:r>
        <w:rPr>
          <w:rFonts w:ascii="Arial" w:hAnsi="Arial" w:cs="Arial" w:eastAsia="Arial"/>
          <w:sz w:val="62"/>
          <w:szCs w:val="62"/>
          <w:color w:val="1F497D"/>
          <w:spacing w:val="0"/>
          <w:w w:val="108"/>
        </w:rPr>
        <w:t>a</w:t>
      </w:r>
      <w:r>
        <w:rPr>
          <w:rFonts w:ascii="Arial" w:hAnsi="Arial" w:cs="Arial" w:eastAsia="Arial"/>
          <w:sz w:val="62"/>
          <w:szCs w:val="62"/>
          <w:color w:val="1F497D"/>
          <w:spacing w:val="0"/>
          <w:w w:val="108"/>
        </w:rPr>
        <w:t>te</w:t>
      </w:r>
      <w:r>
        <w:rPr>
          <w:rFonts w:ascii="Arial" w:hAnsi="Arial" w:cs="Arial" w:eastAsia="Arial"/>
          <w:sz w:val="62"/>
          <w:szCs w:val="62"/>
          <w:color w:val="1F497D"/>
          <w:spacing w:val="0"/>
          <w:w w:val="108"/>
        </w:rPr>
        <w:t>s</w:t>
      </w:r>
      <w:r>
        <w:rPr>
          <w:rFonts w:ascii="Arial" w:hAnsi="Arial" w:cs="Arial" w:eastAsia="Arial"/>
          <w:sz w:val="62"/>
          <w:szCs w:val="62"/>
          <w:color w:val="1F497D"/>
          <w:spacing w:val="-37"/>
          <w:w w:val="108"/>
        </w:rPr>
        <w:t> </w:t>
      </w:r>
      <w:r>
        <w:rPr>
          <w:rFonts w:ascii="Arial" w:hAnsi="Arial" w:cs="Arial" w:eastAsia="Arial"/>
          <w:sz w:val="62"/>
          <w:szCs w:val="62"/>
          <w:color w:val="1F497D"/>
          <w:spacing w:val="0"/>
          <w:w w:val="108"/>
        </w:rPr>
        <w:t>pu</w:t>
      </w:r>
      <w:r>
        <w:rPr>
          <w:rFonts w:ascii="Arial" w:hAnsi="Arial" w:cs="Arial" w:eastAsia="Arial"/>
          <w:sz w:val="62"/>
          <w:szCs w:val="62"/>
          <w:color w:val="1F497D"/>
          <w:spacing w:val="0"/>
          <w:w w:val="108"/>
        </w:rPr>
        <w:t>l</w:t>
      </w:r>
      <w:r>
        <w:rPr>
          <w:rFonts w:ascii="Arial" w:hAnsi="Arial" w:cs="Arial" w:eastAsia="Arial"/>
          <w:sz w:val="62"/>
          <w:szCs w:val="62"/>
          <w:color w:val="1F497D"/>
          <w:spacing w:val="0"/>
          <w:w w:val="108"/>
        </w:rPr>
        <w:t>m</w:t>
      </w:r>
      <w:r>
        <w:rPr>
          <w:rFonts w:ascii="Arial" w:hAnsi="Arial" w:cs="Arial" w:eastAsia="Arial"/>
          <w:sz w:val="62"/>
          <w:szCs w:val="62"/>
          <w:color w:val="1F497D"/>
          <w:spacing w:val="0"/>
          <w:w w:val="108"/>
        </w:rPr>
        <w:t>on</w:t>
      </w:r>
      <w:r>
        <w:rPr>
          <w:rFonts w:ascii="Arial" w:hAnsi="Arial" w:cs="Arial" w:eastAsia="Arial"/>
          <w:sz w:val="62"/>
          <w:szCs w:val="62"/>
          <w:color w:val="1F497D"/>
          <w:spacing w:val="0"/>
          <w:w w:val="108"/>
        </w:rPr>
        <w:t>a</w:t>
      </w:r>
      <w:r>
        <w:rPr>
          <w:rFonts w:ascii="Arial" w:hAnsi="Arial" w:cs="Arial" w:eastAsia="Arial"/>
          <w:sz w:val="62"/>
          <w:szCs w:val="62"/>
          <w:color w:val="1F497D"/>
          <w:spacing w:val="0"/>
          <w:w w:val="108"/>
        </w:rPr>
        <w:t>r</w:t>
      </w:r>
      <w:r>
        <w:rPr>
          <w:rFonts w:ascii="Arial" w:hAnsi="Arial" w:cs="Arial" w:eastAsia="Arial"/>
          <w:sz w:val="62"/>
          <w:szCs w:val="62"/>
          <w:color w:val="1F497D"/>
          <w:spacing w:val="0"/>
          <w:w w:val="108"/>
        </w:rPr>
        <w:t>y</w:t>
      </w:r>
      <w:r>
        <w:rPr>
          <w:rFonts w:ascii="Arial" w:hAnsi="Arial" w:cs="Arial" w:eastAsia="Arial"/>
          <w:sz w:val="62"/>
          <w:szCs w:val="62"/>
          <w:color w:val="1F497D"/>
          <w:spacing w:val="32"/>
          <w:w w:val="108"/>
        </w:rPr>
        <w:t> </w:t>
      </w:r>
      <w:r>
        <w:rPr>
          <w:rFonts w:ascii="Arial" w:hAnsi="Arial" w:cs="Arial" w:eastAsia="Arial"/>
          <w:sz w:val="62"/>
          <w:szCs w:val="62"/>
          <w:color w:val="1F497D"/>
          <w:spacing w:val="0"/>
          <w:w w:val="110"/>
        </w:rPr>
        <w:t>d</w:t>
      </w:r>
      <w:r>
        <w:rPr>
          <w:rFonts w:ascii="Arial" w:hAnsi="Arial" w:cs="Arial" w:eastAsia="Arial"/>
          <w:sz w:val="62"/>
          <w:szCs w:val="62"/>
          <w:color w:val="1F497D"/>
          <w:spacing w:val="0"/>
          <w:w w:val="125"/>
        </w:rPr>
        <w:t>i</w:t>
      </w:r>
      <w:r>
        <w:rPr>
          <w:rFonts w:ascii="Arial" w:hAnsi="Arial" w:cs="Arial" w:eastAsia="Arial"/>
          <w:sz w:val="62"/>
          <w:szCs w:val="62"/>
          <w:color w:val="1F497D"/>
          <w:spacing w:val="0"/>
          <w:w w:val="111"/>
        </w:rPr>
        <w:t>s</w:t>
      </w:r>
      <w:r>
        <w:rPr>
          <w:rFonts w:ascii="Arial" w:hAnsi="Arial" w:cs="Arial" w:eastAsia="Arial"/>
          <w:sz w:val="62"/>
          <w:szCs w:val="62"/>
          <w:color w:val="1F497D"/>
          <w:spacing w:val="0"/>
          <w:w w:val="100"/>
        </w:rPr>
        <w:t>ea</w:t>
      </w:r>
      <w:r>
        <w:rPr>
          <w:rFonts w:ascii="Arial" w:hAnsi="Arial" w:cs="Arial" w:eastAsia="Arial"/>
          <w:sz w:val="62"/>
          <w:szCs w:val="62"/>
          <w:color w:val="1F497D"/>
          <w:spacing w:val="0"/>
          <w:w w:val="111"/>
        </w:rPr>
        <w:t>s</w:t>
      </w:r>
      <w:r>
        <w:rPr>
          <w:rFonts w:ascii="Arial" w:hAnsi="Arial" w:cs="Arial" w:eastAsia="Arial"/>
          <w:sz w:val="62"/>
          <w:szCs w:val="62"/>
          <w:color w:val="1F497D"/>
          <w:spacing w:val="0"/>
          <w:w w:val="100"/>
        </w:rPr>
        <w:t>e</w:t>
      </w:r>
      <w:r>
        <w:rPr>
          <w:rFonts w:ascii="Arial" w:hAnsi="Arial" w:cs="Arial" w:eastAsia="Arial"/>
          <w:sz w:val="62"/>
          <w:szCs w:val="62"/>
          <w:color w:val="1F497D"/>
          <w:spacing w:val="0"/>
          <w:w w:val="100"/>
        </w:rPr>
        <w:t> </w:t>
      </w:r>
      <w:r>
        <w:rPr>
          <w:rFonts w:ascii="Arial" w:hAnsi="Arial" w:cs="Arial" w:eastAsia="Arial"/>
          <w:sz w:val="62"/>
          <w:szCs w:val="62"/>
          <w:color w:val="1F497D"/>
          <w:spacing w:val="0"/>
          <w:w w:val="108"/>
        </w:rPr>
        <w:t>remodeling</w:t>
      </w:r>
      <w:r>
        <w:rPr>
          <w:rFonts w:ascii="Arial" w:hAnsi="Arial" w:cs="Arial" w:eastAsia="Arial"/>
          <w:sz w:val="62"/>
          <w:szCs w:val="62"/>
          <w:color w:val="1F497D"/>
          <w:spacing w:val="19"/>
          <w:w w:val="108"/>
        </w:rPr>
        <w:t> </w:t>
      </w:r>
      <w:r>
        <w:rPr>
          <w:rFonts w:ascii="Arial" w:hAnsi="Arial" w:cs="Arial" w:eastAsia="Arial"/>
          <w:sz w:val="62"/>
          <w:szCs w:val="62"/>
          <w:color w:val="1F497D"/>
          <w:spacing w:val="0"/>
          <w:w w:val="108"/>
        </w:rPr>
        <w:t>responses</w:t>
      </w:r>
      <w:r>
        <w:rPr>
          <w:rFonts w:ascii="Arial" w:hAnsi="Arial" w:cs="Arial" w:eastAsia="Arial"/>
          <w:sz w:val="62"/>
          <w:szCs w:val="62"/>
          <w:color w:val="000000"/>
          <w:spacing w:val="0"/>
          <w:w w:val="100"/>
        </w:rPr>
      </w:r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0" w:after="0" w:line="240" w:lineRule="auto"/>
        <w:ind w:left="4209" w:right="2922"/>
        <w:jc w:val="center"/>
        <w:rPr>
          <w:rFonts w:ascii="Arial" w:hAnsi="Arial" w:cs="Arial" w:eastAsia="Arial"/>
          <w:sz w:val="29"/>
          <w:szCs w:val="29"/>
        </w:rPr>
      </w:pPr>
      <w:rPr/>
      <w:r>
        <w:rPr>
          <w:rFonts w:ascii="Arial" w:hAnsi="Arial" w:cs="Arial" w:eastAsia="Arial"/>
          <w:sz w:val="36"/>
          <w:szCs w:val="36"/>
          <w:spacing w:val="0"/>
          <w:w w:val="110"/>
        </w:rPr>
        <w:t>Nicholas</w:t>
      </w:r>
      <w:r>
        <w:rPr>
          <w:rFonts w:ascii="Arial" w:hAnsi="Arial" w:cs="Arial" w:eastAsia="Arial"/>
          <w:sz w:val="36"/>
          <w:szCs w:val="36"/>
          <w:spacing w:val="-8"/>
          <w:w w:val="110"/>
        </w:rPr>
        <w:t> </w:t>
      </w:r>
      <w:r>
        <w:rPr>
          <w:rFonts w:ascii="Arial" w:hAnsi="Arial" w:cs="Arial" w:eastAsia="Arial"/>
          <w:sz w:val="36"/>
          <w:szCs w:val="36"/>
          <w:spacing w:val="-20"/>
          <w:w w:val="100"/>
        </w:rPr>
        <w:t>W</w:t>
      </w:r>
      <w:r>
        <w:rPr>
          <w:rFonts w:ascii="Arial" w:hAnsi="Arial" w:cs="Arial" w:eastAsia="Arial"/>
          <w:sz w:val="36"/>
          <w:szCs w:val="36"/>
          <w:spacing w:val="0"/>
          <w:w w:val="100"/>
        </w:rPr>
        <w:t>.</w:t>
      </w:r>
      <w:r>
        <w:rPr>
          <w:rFonts w:ascii="Arial" w:hAnsi="Arial" w:cs="Arial" w:eastAsia="Arial"/>
          <w:sz w:val="36"/>
          <w:szCs w:val="36"/>
          <w:spacing w:val="7"/>
          <w:w w:val="100"/>
        </w:rPr>
        <w:t> </w:t>
      </w:r>
      <w:r>
        <w:rPr>
          <w:rFonts w:ascii="Arial" w:hAnsi="Arial" w:cs="Arial" w:eastAsia="Arial"/>
          <w:sz w:val="36"/>
          <w:szCs w:val="36"/>
          <w:spacing w:val="0"/>
          <w:w w:val="100"/>
        </w:rPr>
        <w:t>Lukac</w:t>
      </w:r>
      <w:r>
        <w:rPr>
          <w:rFonts w:ascii="Arial" w:hAnsi="Arial" w:cs="Arial" w:eastAsia="Arial"/>
          <w:sz w:val="36"/>
          <w:szCs w:val="36"/>
          <w:spacing w:val="-1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11"/>
        </w:rPr>
        <w:t>1,3</w:t>
      </w:r>
      <w:r>
        <w:rPr>
          <w:rFonts w:ascii="Arial" w:hAnsi="Arial" w:cs="Arial" w:eastAsia="Arial"/>
          <w:sz w:val="36"/>
          <w:szCs w:val="36"/>
          <w:spacing w:val="0"/>
          <w:w w:val="100"/>
          <w:position w:val="0"/>
        </w:rPr>
        <w:t>,</w:t>
      </w:r>
      <w:r>
        <w:rPr>
          <w:rFonts w:ascii="Arial" w:hAnsi="Arial" w:cs="Arial" w:eastAsia="Arial"/>
          <w:sz w:val="36"/>
          <w:szCs w:val="36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36"/>
          <w:szCs w:val="36"/>
          <w:spacing w:val="22"/>
          <w:w w:val="100"/>
          <w:position w:val="0"/>
        </w:rPr>
        <w:t> </w:t>
      </w:r>
      <w:r>
        <w:rPr>
          <w:rFonts w:ascii="Arial" w:hAnsi="Arial" w:cs="Arial" w:eastAsia="Arial"/>
          <w:sz w:val="36"/>
          <w:szCs w:val="36"/>
          <w:spacing w:val="0"/>
          <w:w w:val="100"/>
          <w:position w:val="0"/>
        </w:rPr>
        <w:t>Ste</w:t>
      </w:r>
      <w:r>
        <w:rPr>
          <w:rFonts w:ascii="Arial" w:hAnsi="Arial" w:cs="Arial" w:eastAsia="Arial"/>
          <w:sz w:val="36"/>
          <w:szCs w:val="36"/>
          <w:spacing w:val="0"/>
          <w:w w:val="100"/>
          <w:position w:val="0"/>
        </w:rPr>
        <w:t>v</w:t>
      </w:r>
      <w:r>
        <w:rPr>
          <w:rFonts w:ascii="Arial" w:hAnsi="Arial" w:cs="Arial" w:eastAsia="Arial"/>
          <w:sz w:val="36"/>
          <w:szCs w:val="36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36"/>
          <w:szCs w:val="36"/>
          <w:spacing w:val="0"/>
          <w:w w:val="100"/>
          <w:position w:val="0"/>
        </w:rPr>
        <w:t>n</w:t>
      </w:r>
      <w:r>
        <w:rPr>
          <w:rFonts w:ascii="Arial" w:hAnsi="Arial" w:cs="Arial" w:eastAsia="Arial"/>
          <w:sz w:val="36"/>
          <w:szCs w:val="36"/>
          <w:spacing w:val="76"/>
          <w:w w:val="100"/>
          <w:position w:val="0"/>
        </w:rPr>
        <w:t> </w:t>
      </w:r>
      <w:r>
        <w:rPr>
          <w:rFonts w:ascii="Arial" w:hAnsi="Arial" w:cs="Arial" w:eastAsia="Arial"/>
          <w:sz w:val="36"/>
          <w:szCs w:val="36"/>
          <w:spacing w:val="0"/>
          <w:w w:val="100"/>
          <w:position w:val="0"/>
        </w:rPr>
        <w:t>L</w:t>
      </w:r>
      <w:r>
        <w:rPr>
          <w:rFonts w:ascii="Arial" w:hAnsi="Arial" w:cs="Arial" w:eastAsia="Arial"/>
          <w:sz w:val="36"/>
          <w:szCs w:val="36"/>
          <w:spacing w:val="0"/>
          <w:w w:val="100"/>
          <w:position w:val="0"/>
        </w:rPr>
        <w:t>.</w:t>
      </w:r>
      <w:r>
        <w:rPr>
          <w:rFonts w:ascii="Arial" w:hAnsi="Arial" w:cs="Arial" w:eastAsia="Arial"/>
          <w:sz w:val="36"/>
          <w:szCs w:val="36"/>
          <w:spacing w:val="26"/>
          <w:w w:val="100"/>
          <w:position w:val="0"/>
        </w:rPr>
        <w:t> </w:t>
      </w:r>
      <w:r>
        <w:rPr>
          <w:rFonts w:ascii="Arial" w:hAnsi="Arial" w:cs="Arial" w:eastAsia="Arial"/>
          <w:sz w:val="36"/>
          <w:szCs w:val="36"/>
          <w:spacing w:val="0"/>
          <w:w w:val="107"/>
          <w:position w:val="0"/>
        </w:rPr>
        <w:t>K</w:t>
      </w:r>
      <w:r>
        <w:rPr>
          <w:rFonts w:ascii="Arial" w:hAnsi="Arial" w:cs="Arial" w:eastAsia="Arial"/>
          <w:sz w:val="36"/>
          <w:szCs w:val="36"/>
          <w:spacing w:val="0"/>
          <w:w w:val="107"/>
          <w:position w:val="0"/>
        </w:rPr>
        <w:t>un</w:t>
      </w:r>
      <w:r>
        <w:rPr>
          <w:rFonts w:ascii="Arial" w:hAnsi="Arial" w:cs="Arial" w:eastAsia="Arial"/>
          <w:sz w:val="36"/>
          <w:szCs w:val="36"/>
          <w:spacing w:val="0"/>
          <w:w w:val="107"/>
          <w:position w:val="0"/>
        </w:rPr>
        <w:t>k</w:t>
      </w:r>
      <w:r>
        <w:rPr>
          <w:rFonts w:ascii="Arial" w:hAnsi="Arial" w:cs="Arial" w:eastAsia="Arial"/>
          <w:sz w:val="36"/>
          <w:szCs w:val="36"/>
          <w:spacing w:val="0"/>
          <w:w w:val="107"/>
          <w:position w:val="0"/>
        </w:rPr>
        <w:t>e</w:t>
      </w:r>
      <w:r>
        <w:rPr>
          <w:rFonts w:ascii="Arial" w:hAnsi="Arial" w:cs="Arial" w:eastAsia="Arial"/>
          <w:sz w:val="36"/>
          <w:szCs w:val="36"/>
          <w:spacing w:val="0"/>
          <w:w w:val="107"/>
          <w:position w:val="0"/>
        </w:rPr>
        <w:t>l</w:t>
      </w:r>
      <w:r>
        <w:rPr>
          <w:rFonts w:ascii="Arial" w:hAnsi="Arial" w:cs="Arial" w:eastAsia="Arial"/>
          <w:sz w:val="24"/>
          <w:szCs w:val="24"/>
          <w:spacing w:val="0"/>
          <w:w w:val="107"/>
          <w:position w:val="11"/>
        </w:rPr>
        <w:t>1,3</w:t>
      </w:r>
      <w:r>
        <w:rPr>
          <w:rFonts w:ascii="Arial" w:hAnsi="Arial" w:cs="Arial" w:eastAsia="Arial"/>
          <w:sz w:val="36"/>
          <w:szCs w:val="36"/>
          <w:spacing w:val="0"/>
          <w:w w:val="107"/>
          <w:position w:val="0"/>
        </w:rPr>
        <w:t>,</w:t>
      </w:r>
      <w:r>
        <w:rPr>
          <w:rFonts w:ascii="Arial" w:hAnsi="Arial" w:cs="Arial" w:eastAsia="Arial"/>
          <w:sz w:val="36"/>
          <w:szCs w:val="36"/>
          <w:spacing w:val="8"/>
          <w:w w:val="107"/>
          <w:position w:val="0"/>
        </w:rPr>
        <w:t> </w:t>
      </w:r>
      <w:r>
        <w:rPr>
          <w:rFonts w:ascii="Arial" w:hAnsi="Arial" w:cs="Arial" w:eastAsia="Arial"/>
          <w:sz w:val="36"/>
          <w:szCs w:val="36"/>
          <w:spacing w:val="0"/>
          <w:w w:val="100"/>
          <w:position w:val="0"/>
        </w:rPr>
        <w:t>Su</w:t>
      </w:r>
      <w:r>
        <w:rPr>
          <w:rFonts w:ascii="Arial" w:hAnsi="Arial" w:cs="Arial" w:eastAsia="Arial"/>
          <w:sz w:val="36"/>
          <w:szCs w:val="36"/>
          <w:spacing w:val="0"/>
          <w:w w:val="100"/>
          <w:position w:val="0"/>
        </w:rPr>
        <w:t>m</w:t>
      </w:r>
      <w:r>
        <w:rPr>
          <w:rFonts w:ascii="Arial" w:hAnsi="Arial" w:cs="Arial" w:eastAsia="Arial"/>
          <w:sz w:val="36"/>
          <w:szCs w:val="36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36"/>
          <w:szCs w:val="36"/>
          <w:spacing w:val="0"/>
          <w:w w:val="100"/>
          <w:position w:val="0"/>
        </w:rPr>
        <w:t>n</w:t>
      </w:r>
      <w:r>
        <w:rPr>
          <w:rFonts w:ascii="Arial" w:hAnsi="Arial" w:cs="Arial" w:eastAsia="Arial"/>
          <w:sz w:val="36"/>
          <w:szCs w:val="36"/>
          <w:spacing w:val="0"/>
          <w:w w:val="100"/>
          <w:position w:val="0"/>
        </w:rPr>
        <w:t>ta</w:t>
      </w:r>
      <w:r>
        <w:rPr>
          <w:rFonts w:ascii="Arial" w:hAnsi="Arial" w:cs="Arial" w:eastAsia="Arial"/>
          <w:sz w:val="36"/>
          <w:szCs w:val="36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36"/>
          <w:szCs w:val="36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36"/>
          <w:szCs w:val="36"/>
          <w:spacing w:val="0"/>
          <w:w w:val="106"/>
          <w:position w:val="0"/>
        </w:rPr>
        <w:t>Mu</w:t>
      </w:r>
      <w:r>
        <w:rPr>
          <w:rFonts w:ascii="Arial" w:hAnsi="Arial" w:cs="Arial" w:eastAsia="Arial"/>
          <w:sz w:val="36"/>
          <w:szCs w:val="36"/>
          <w:spacing w:val="0"/>
          <w:w w:val="106"/>
          <w:position w:val="0"/>
        </w:rPr>
        <w:t>k</w:t>
      </w:r>
      <w:r>
        <w:rPr>
          <w:rFonts w:ascii="Arial" w:hAnsi="Arial" w:cs="Arial" w:eastAsia="Arial"/>
          <w:sz w:val="36"/>
          <w:szCs w:val="36"/>
          <w:spacing w:val="0"/>
          <w:w w:val="106"/>
          <w:position w:val="0"/>
        </w:rPr>
        <w:t>h</w:t>
      </w:r>
      <w:r>
        <w:rPr>
          <w:rFonts w:ascii="Arial" w:hAnsi="Arial" w:cs="Arial" w:eastAsia="Arial"/>
          <w:sz w:val="36"/>
          <w:szCs w:val="36"/>
          <w:spacing w:val="0"/>
          <w:w w:val="106"/>
          <w:position w:val="0"/>
        </w:rPr>
        <w:t>e</w:t>
      </w:r>
      <w:r>
        <w:rPr>
          <w:rFonts w:ascii="Arial" w:hAnsi="Arial" w:cs="Arial" w:eastAsia="Arial"/>
          <w:sz w:val="36"/>
          <w:szCs w:val="36"/>
          <w:spacing w:val="0"/>
          <w:w w:val="106"/>
          <w:position w:val="0"/>
        </w:rPr>
        <w:t>r</w:t>
      </w:r>
      <w:r>
        <w:rPr>
          <w:rFonts w:ascii="Arial" w:hAnsi="Arial" w:cs="Arial" w:eastAsia="Arial"/>
          <w:sz w:val="36"/>
          <w:szCs w:val="36"/>
          <w:spacing w:val="0"/>
          <w:w w:val="106"/>
          <w:position w:val="0"/>
        </w:rPr>
        <w:t>j</w:t>
      </w:r>
      <w:r>
        <w:rPr>
          <w:rFonts w:ascii="Arial" w:hAnsi="Arial" w:cs="Arial" w:eastAsia="Arial"/>
          <w:sz w:val="36"/>
          <w:szCs w:val="36"/>
          <w:spacing w:val="0"/>
          <w:w w:val="106"/>
          <w:position w:val="0"/>
        </w:rPr>
        <w:t>ee</w:t>
      </w:r>
      <w:r>
        <w:rPr>
          <w:rFonts w:ascii="Arial" w:hAnsi="Arial" w:cs="Arial" w:eastAsia="Arial"/>
          <w:sz w:val="24"/>
          <w:szCs w:val="24"/>
          <w:spacing w:val="0"/>
          <w:w w:val="106"/>
          <w:position w:val="11"/>
        </w:rPr>
        <w:t>1</w:t>
      </w:r>
      <w:r>
        <w:rPr>
          <w:rFonts w:ascii="Arial" w:hAnsi="Arial" w:cs="Arial" w:eastAsia="Arial"/>
          <w:sz w:val="36"/>
          <w:szCs w:val="36"/>
          <w:spacing w:val="0"/>
          <w:w w:val="106"/>
          <w:position w:val="0"/>
        </w:rPr>
        <w:t>,</w:t>
      </w:r>
      <w:r>
        <w:rPr>
          <w:rFonts w:ascii="Arial" w:hAnsi="Arial" w:cs="Arial" w:eastAsia="Arial"/>
          <w:sz w:val="36"/>
          <w:szCs w:val="36"/>
          <w:spacing w:val="4"/>
          <w:w w:val="106"/>
          <w:position w:val="0"/>
        </w:rPr>
        <w:t> </w:t>
      </w:r>
      <w:r>
        <w:rPr>
          <w:rFonts w:ascii="Arial" w:hAnsi="Arial" w:cs="Arial" w:eastAsia="Arial"/>
          <w:sz w:val="36"/>
          <w:szCs w:val="36"/>
          <w:spacing w:val="0"/>
          <w:w w:val="100"/>
          <w:position w:val="0"/>
        </w:rPr>
        <w:t>David</w:t>
      </w:r>
      <w:r>
        <w:rPr>
          <w:rFonts w:ascii="Arial" w:hAnsi="Arial" w:cs="Arial" w:eastAsia="Arial"/>
          <w:sz w:val="36"/>
          <w:szCs w:val="36"/>
          <w:spacing w:val="76"/>
          <w:w w:val="100"/>
          <w:position w:val="0"/>
        </w:rPr>
        <w:t> </w:t>
      </w:r>
      <w:r>
        <w:rPr>
          <w:rFonts w:ascii="Arial" w:hAnsi="Arial" w:cs="Arial" w:eastAsia="Arial"/>
          <w:sz w:val="36"/>
          <w:szCs w:val="36"/>
          <w:spacing w:val="0"/>
          <w:w w:val="100"/>
          <w:position w:val="0"/>
        </w:rPr>
        <w:t>Habie</w:t>
      </w:r>
      <w:r>
        <w:rPr>
          <w:rFonts w:ascii="Arial" w:hAnsi="Arial" w:cs="Arial" w:eastAsia="Arial"/>
          <w:sz w:val="36"/>
          <w:szCs w:val="36"/>
          <w:spacing w:val="1"/>
          <w:w w:val="100"/>
          <w:position w:val="0"/>
        </w:rPr>
        <w:t>l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11"/>
        </w:rPr>
        <w:t>2</w:t>
      </w:r>
      <w:r>
        <w:rPr>
          <w:rFonts w:ascii="Arial" w:hAnsi="Arial" w:cs="Arial" w:eastAsia="Arial"/>
          <w:sz w:val="36"/>
          <w:szCs w:val="36"/>
          <w:spacing w:val="0"/>
          <w:w w:val="100"/>
          <w:position w:val="0"/>
        </w:rPr>
        <w:t>,</w:t>
      </w:r>
      <w:r>
        <w:rPr>
          <w:rFonts w:ascii="Arial" w:hAnsi="Arial" w:cs="Arial" w:eastAsia="Arial"/>
          <w:sz w:val="36"/>
          <w:szCs w:val="36"/>
          <w:spacing w:val="64"/>
          <w:w w:val="100"/>
          <w:position w:val="0"/>
        </w:rPr>
        <w:t> </w:t>
      </w:r>
      <w:r>
        <w:rPr>
          <w:rFonts w:ascii="Arial" w:hAnsi="Arial" w:cs="Arial" w:eastAsia="Arial"/>
          <w:sz w:val="36"/>
          <w:szCs w:val="36"/>
          <w:spacing w:val="0"/>
          <w:w w:val="110"/>
          <w:position w:val="0"/>
        </w:rPr>
        <w:t>Andrew</w:t>
      </w:r>
      <w:r>
        <w:rPr>
          <w:rFonts w:ascii="Arial" w:hAnsi="Arial" w:cs="Arial" w:eastAsia="Arial"/>
          <w:sz w:val="36"/>
          <w:szCs w:val="36"/>
          <w:spacing w:val="-8"/>
          <w:w w:val="110"/>
          <w:position w:val="0"/>
        </w:rPr>
        <w:t> </w:t>
      </w:r>
      <w:r>
        <w:rPr>
          <w:rFonts w:ascii="Arial" w:hAnsi="Arial" w:cs="Arial" w:eastAsia="Arial"/>
          <w:sz w:val="36"/>
          <w:szCs w:val="36"/>
          <w:spacing w:val="0"/>
          <w:w w:val="100"/>
          <w:position w:val="0"/>
        </w:rPr>
        <w:t>Rask</w:t>
      </w:r>
      <w:r>
        <w:rPr>
          <w:rFonts w:ascii="Arial" w:hAnsi="Arial" w:cs="Arial" w:eastAsia="Arial"/>
          <w:sz w:val="36"/>
          <w:szCs w:val="36"/>
          <w:spacing w:val="1"/>
          <w:w w:val="100"/>
          <w:position w:val="0"/>
        </w:rPr>
        <w:t>y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11"/>
        </w:rPr>
        <w:t>1</w:t>
      </w:r>
      <w:r>
        <w:rPr>
          <w:rFonts w:ascii="Arial" w:hAnsi="Arial" w:cs="Arial" w:eastAsia="Arial"/>
          <w:sz w:val="36"/>
          <w:szCs w:val="36"/>
          <w:spacing w:val="0"/>
          <w:w w:val="100"/>
          <w:position w:val="0"/>
        </w:rPr>
        <w:t>,</w:t>
      </w:r>
      <w:r>
        <w:rPr>
          <w:rFonts w:ascii="Arial" w:hAnsi="Arial" w:cs="Arial" w:eastAsia="Arial"/>
          <w:sz w:val="36"/>
          <w:szCs w:val="36"/>
          <w:spacing w:val="75"/>
          <w:w w:val="100"/>
          <w:position w:val="0"/>
        </w:rPr>
        <w:t> </w:t>
      </w:r>
      <w:r>
        <w:rPr>
          <w:rFonts w:ascii="Arial" w:hAnsi="Arial" w:cs="Arial" w:eastAsia="Arial"/>
          <w:sz w:val="36"/>
          <w:szCs w:val="36"/>
          <w:spacing w:val="0"/>
          <w:w w:val="100"/>
          <w:position w:val="0"/>
        </w:rPr>
        <w:t>Ma</w:t>
      </w:r>
      <w:r>
        <w:rPr>
          <w:rFonts w:ascii="Arial" w:hAnsi="Arial" w:cs="Arial" w:eastAsia="Arial"/>
          <w:sz w:val="36"/>
          <w:szCs w:val="36"/>
          <w:spacing w:val="0"/>
          <w:w w:val="100"/>
          <w:position w:val="0"/>
        </w:rPr>
        <w:t>r</w:t>
      </w:r>
      <w:r>
        <w:rPr>
          <w:rFonts w:ascii="Arial" w:hAnsi="Arial" w:cs="Arial" w:eastAsia="Arial"/>
          <w:sz w:val="36"/>
          <w:szCs w:val="36"/>
          <w:spacing w:val="0"/>
          <w:w w:val="100"/>
          <w:position w:val="0"/>
        </w:rPr>
        <w:t>ti</w:t>
      </w:r>
      <w:r>
        <w:rPr>
          <w:rFonts w:ascii="Arial" w:hAnsi="Arial" w:cs="Arial" w:eastAsia="Arial"/>
          <w:sz w:val="36"/>
          <w:szCs w:val="36"/>
          <w:spacing w:val="0"/>
          <w:w w:val="100"/>
          <w:position w:val="0"/>
        </w:rPr>
        <w:t>n</w:t>
      </w:r>
      <w:r>
        <w:rPr>
          <w:rFonts w:ascii="Arial" w:hAnsi="Arial" w:cs="Arial" w:eastAsia="Arial"/>
          <w:sz w:val="36"/>
          <w:szCs w:val="36"/>
          <w:spacing w:val="94"/>
          <w:w w:val="100"/>
          <w:position w:val="0"/>
        </w:rPr>
        <w:t> </w:t>
      </w:r>
      <w:r>
        <w:rPr>
          <w:rFonts w:ascii="Arial" w:hAnsi="Arial" w:cs="Arial" w:eastAsia="Arial"/>
          <w:sz w:val="36"/>
          <w:szCs w:val="36"/>
          <w:spacing w:val="0"/>
          <w:w w:val="111"/>
          <w:position w:val="0"/>
        </w:rPr>
        <w:t>Ph</w:t>
      </w:r>
      <w:r>
        <w:rPr>
          <w:rFonts w:ascii="Arial" w:hAnsi="Arial" w:cs="Arial" w:eastAsia="Arial"/>
          <w:sz w:val="36"/>
          <w:szCs w:val="36"/>
          <w:spacing w:val="0"/>
          <w:w w:val="111"/>
          <w:position w:val="0"/>
        </w:rPr>
        <w:t>illi</w:t>
      </w:r>
      <w:r>
        <w:rPr>
          <w:rFonts w:ascii="Arial" w:hAnsi="Arial" w:cs="Arial" w:eastAsia="Arial"/>
          <w:sz w:val="36"/>
          <w:szCs w:val="36"/>
          <w:spacing w:val="0"/>
          <w:w w:val="111"/>
          <w:position w:val="0"/>
        </w:rPr>
        <w:t>p</w:t>
      </w:r>
      <w:r>
        <w:rPr>
          <w:rFonts w:ascii="Arial" w:hAnsi="Arial" w:cs="Arial" w:eastAsia="Arial"/>
          <w:sz w:val="36"/>
          <w:szCs w:val="36"/>
          <w:spacing w:val="0"/>
          <w:w w:val="111"/>
          <w:position w:val="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11"/>
          <w:position w:val="11"/>
        </w:rPr>
        <w:t>3</w:t>
      </w:r>
      <w:r>
        <w:rPr>
          <w:rFonts w:ascii="Arial" w:hAnsi="Arial" w:cs="Arial" w:eastAsia="Arial"/>
          <w:sz w:val="36"/>
          <w:szCs w:val="36"/>
          <w:spacing w:val="0"/>
          <w:w w:val="111"/>
          <w:position w:val="0"/>
        </w:rPr>
        <w:t>,</w:t>
      </w:r>
      <w:r>
        <w:rPr>
          <w:rFonts w:ascii="Arial" w:hAnsi="Arial" w:cs="Arial" w:eastAsia="Arial"/>
          <w:sz w:val="36"/>
          <w:szCs w:val="36"/>
          <w:spacing w:val="1"/>
          <w:w w:val="111"/>
          <w:position w:val="0"/>
        </w:rPr>
        <w:t> </w:t>
      </w:r>
      <w:r>
        <w:rPr>
          <w:rFonts w:ascii="Arial" w:hAnsi="Arial" w:cs="Arial" w:eastAsia="Arial"/>
          <w:sz w:val="36"/>
          <w:szCs w:val="36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36"/>
          <w:szCs w:val="36"/>
          <w:spacing w:val="0"/>
          <w:w w:val="100"/>
          <w:position w:val="0"/>
        </w:rPr>
        <w:t>nd</w:t>
      </w:r>
      <w:r>
        <w:rPr>
          <w:rFonts w:ascii="Arial" w:hAnsi="Arial" w:cs="Arial" w:eastAsia="Arial"/>
          <w:sz w:val="36"/>
          <w:szCs w:val="36"/>
          <w:spacing w:val="48"/>
          <w:w w:val="100"/>
          <w:position w:val="0"/>
        </w:rPr>
        <w:t> </w:t>
      </w:r>
      <w:r>
        <w:rPr>
          <w:rFonts w:ascii="Arial" w:hAnsi="Arial" w:cs="Arial" w:eastAsia="Arial"/>
          <w:sz w:val="36"/>
          <w:szCs w:val="36"/>
          <w:spacing w:val="0"/>
          <w:w w:val="100"/>
          <w:position w:val="0"/>
        </w:rPr>
        <w:t>C</w:t>
      </w:r>
      <w:r>
        <w:rPr>
          <w:rFonts w:ascii="Arial" w:hAnsi="Arial" w:cs="Arial" w:eastAsia="Arial"/>
          <w:sz w:val="36"/>
          <w:szCs w:val="36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36"/>
          <w:szCs w:val="36"/>
          <w:spacing w:val="0"/>
          <w:w w:val="100"/>
          <w:position w:val="0"/>
        </w:rPr>
        <w:t>r</w:t>
      </w:r>
      <w:r>
        <w:rPr>
          <w:rFonts w:ascii="Arial" w:hAnsi="Arial" w:cs="Arial" w:eastAsia="Arial"/>
          <w:sz w:val="36"/>
          <w:szCs w:val="36"/>
          <w:spacing w:val="0"/>
          <w:w w:val="100"/>
          <w:position w:val="0"/>
        </w:rPr>
        <w:t>y</w:t>
      </w:r>
      <w:r>
        <w:rPr>
          <w:rFonts w:ascii="Arial" w:hAnsi="Arial" w:cs="Arial" w:eastAsia="Arial"/>
          <w:sz w:val="36"/>
          <w:szCs w:val="36"/>
          <w:spacing w:val="72"/>
          <w:w w:val="100"/>
          <w:position w:val="0"/>
        </w:rPr>
        <w:t> </w:t>
      </w:r>
      <w:r>
        <w:rPr>
          <w:rFonts w:ascii="Arial" w:hAnsi="Arial" w:cs="Arial" w:eastAsia="Arial"/>
          <w:sz w:val="36"/>
          <w:szCs w:val="36"/>
          <w:spacing w:val="0"/>
          <w:w w:val="100"/>
          <w:position w:val="0"/>
        </w:rPr>
        <w:t>M.</w:t>
      </w:r>
      <w:r>
        <w:rPr>
          <w:rFonts w:ascii="Arial" w:hAnsi="Arial" w:cs="Arial" w:eastAsia="Arial"/>
          <w:sz w:val="36"/>
          <w:szCs w:val="36"/>
          <w:spacing w:val="6"/>
          <w:w w:val="100"/>
          <w:position w:val="0"/>
        </w:rPr>
        <w:t> </w:t>
      </w:r>
      <w:r>
        <w:rPr>
          <w:rFonts w:ascii="Arial" w:hAnsi="Arial" w:cs="Arial" w:eastAsia="Arial"/>
          <w:sz w:val="36"/>
          <w:szCs w:val="36"/>
          <w:spacing w:val="0"/>
          <w:w w:val="101"/>
          <w:position w:val="0"/>
        </w:rPr>
        <w:t>H</w:t>
      </w:r>
      <w:r>
        <w:rPr>
          <w:rFonts w:ascii="Arial" w:hAnsi="Arial" w:cs="Arial" w:eastAsia="Arial"/>
          <w:sz w:val="36"/>
          <w:szCs w:val="36"/>
          <w:spacing w:val="0"/>
          <w:w w:val="111"/>
          <w:position w:val="0"/>
        </w:rPr>
        <w:t>og</w:t>
      </w:r>
      <w:r>
        <w:rPr>
          <w:rFonts w:ascii="Arial" w:hAnsi="Arial" w:cs="Arial" w:eastAsia="Arial"/>
          <w:sz w:val="36"/>
          <w:szCs w:val="36"/>
          <w:spacing w:val="0"/>
          <w:w w:val="101"/>
          <w:position w:val="0"/>
        </w:rPr>
        <w:t>a</w:t>
      </w:r>
      <w:r>
        <w:rPr>
          <w:rFonts w:ascii="Arial" w:hAnsi="Arial" w:cs="Arial" w:eastAsia="Arial"/>
          <w:sz w:val="36"/>
          <w:szCs w:val="36"/>
          <w:spacing w:val="0"/>
          <w:w w:val="111"/>
          <w:position w:val="0"/>
        </w:rPr>
        <w:t>bo</w:t>
      </w:r>
      <w:r>
        <w:rPr>
          <w:rFonts w:ascii="Arial" w:hAnsi="Arial" w:cs="Arial" w:eastAsia="Arial"/>
          <w:sz w:val="36"/>
          <w:szCs w:val="36"/>
          <w:spacing w:val="0"/>
          <w:w w:val="101"/>
          <w:position w:val="0"/>
        </w:rPr>
        <w:t>a</w:t>
      </w:r>
      <w:r>
        <w:rPr>
          <w:rFonts w:ascii="Arial" w:hAnsi="Arial" w:cs="Arial" w:eastAsia="Arial"/>
          <w:sz w:val="36"/>
          <w:szCs w:val="36"/>
          <w:spacing w:val="0"/>
          <w:w w:val="108"/>
          <w:position w:val="0"/>
        </w:rPr>
        <w:t>m</w:t>
      </w:r>
      <w:r>
        <w:rPr>
          <w:rFonts w:ascii="Arial" w:hAnsi="Arial" w:cs="Arial" w:eastAsia="Arial"/>
          <w:sz w:val="24"/>
          <w:szCs w:val="24"/>
          <w:spacing w:val="0"/>
          <w:w w:val="101"/>
          <w:position w:val="11"/>
        </w:rPr>
        <w:t>1,2,3</w:t>
      </w:r>
      <w:r>
        <w:rPr>
          <w:rFonts w:ascii="Arial" w:hAnsi="Arial" w:cs="Arial" w:eastAsia="Arial"/>
          <w:sz w:val="29"/>
          <w:szCs w:val="29"/>
          <w:spacing w:val="0"/>
          <w:w w:val="101"/>
          <w:position w:val="0"/>
        </w:rPr>
        <w:t>.</w:t>
      </w:r>
      <w:r>
        <w:rPr>
          <w:rFonts w:ascii="Arial" w:hAnsi="Arial" w:cs="Arial" w:eastAsia="Arial"/>
          <w:sz w:val="29"/>
          <w:szCs w:val="29"/>
          <w:spacing w:val="0"/>
          <w:w w:val="100"/>
          <w:position w:val="0"/>
        </w:rPr>
      </w:r>
    </w:p>
    <w:p>
      <w:pPr>
        <w:spacing w:before="18" w:after="0" w:line="328" w:lineRule="exact"/>
        <w:ind w:left="6379" w:right="5010"/>
        <w:jc w:val="center"/>
        <w:rPr>
          <w:rFonts w:ascii="Arial" w:hAnsi="Arial" w:cs="Arial" w:eastAsia="Arial"/>
          <w:sz w:val="29"/>
          <w:szCs w:val="29"/>
        </w:rPr>
      </w:pPr>
      <w:rPr/>
      <w:r>
        <w:rPr>
          <w:rFonts w:ascii="Arial" w:hAnsi="Arial" w:cs="Arial" w:eastAsia="Arial"/>
          <w:sz w:val="19"/>
          <w:szCs w:val="19"/>
          <w:spacing w:val="0"/>
          <w:w w:val="100"/>
          <w:position w:val="8"/>
        </w:rPr>
        <w:t>1</w:t>
      </w:r>
      <w:r>
        <w:rPr>
          <w:rFonts w:ascii="Arial" w:hAnsi="Arial" w:cs="Arial" w:eastAsia="Arial"/>
          <w:sz w:val="29"/>
          <w:szCs w:val="29"/>
          <w:spacing w:val="0"/>
          <w:w w:val="100"/>
          <w:position w:val="-1"/>
        </w:rPr>
        <w:t>University</w:t>
      </w:r>
      <w:r>
        <w:rPr>
          <w:rFonts w:ascii="Arial" w:hAnsi="Arial" w:cs="Arial" w:eastAsia="Arial"/>
          <w:sz w:val="29"/>
          <w:szCs w:val="29"/>
          <w:spacing w:val="16"/>
          <w:w w:val="100"/>
          <w:position w:val="-1"/>
        </w:rPr>
        <w:t> </w:t>
      </w:r>
      <w:r>
        <w:rPr>
          <w:rFonts w:ascii="Arial" w:hAnsi="Arial" w:cs="Arial" w:eastAsia="Arial"/>
          <w:sz w:val="29"/>
          <w:szCs w:val="29"/>
          <w:spacing w:val="0"/>
          <w:w w:val="100"/>
          <w:position w:val="-1"/>
        </w:rPr>
        <w:t>of</w:t>
      </w:r>
      <w:r>
        <w:rPr>
          <w:rFonts w:ascii="Arial" w:hAnsi="Arial" w:cs="Arial" w:eastAsia="Arial"/>
          <w:sz w:val="29"/>
          <w:szCs w:val="29"/>
          <w:spacing w:val="3"/>
          <w:w w:val="100"/>
          <w:position w:val="-1"/>
        </w:rPr>
        <w:t> </w:t>
      </w:r>
      <w:r>
        <w:rPr>
          <w:rFonts w:ascii="Arial" w:hAnsi="Arial" w:cs="Arial" w:eastAsia="Arial"/>
          <w:sz w:val="29"/>
          <w:szCs w:val="29"/>
          <w:spacing w:val="0"/>
          <w:w w:val="100"/>
          <w:position w:val="-1"/>
        </w:rPr>
        <w:t>Michigan</w:t>
      </w:r>
      <w:r>
        <w:rPr>
          <w:rFonts w:ascii="Arial" w:hAnsi="Arial" w:cs="Arial" w:eastAsia="Arial"/>
          <w:sz w:val="29"/>
          <w:szCs w:val="29"/>
          <w:spacing w:val="13"/>
          <w:w w:val="100"/>
          <w:position w:val="-1"/>
        </w:rPr>
        <w:t> </w:t>
      </w:r>
      <w:r>
        <w:rPr>
          <w:rFonts w:ascii="Arial" w:hAnsi="Arial" w:cs="Arial" w:eastAsia="Arial"/>
          <w:sz w:val="29"/>
          <w:szCs w:val="29"/>
          <w:spacing w:val="0"/>
          <w:w w:val="100"/>
          <w:position w:val="-1"/>
        </w:rPr>
        <w:t>Medical</w:t>
      </w:r>
      <w:r>
        <w:rPr>
          <w:rFonts w:ascii="Arial" w:hAnsi="Arial" w:cs="Arial" w:eastAsia="Arial"/>
          <w:sz w:val="29"/>
          <w:szCs w:val="29"/>
          <w:spacing w:val="11"/>
          <w:w w:val="100"/>
          <w:position w:val="-1"/>
        </w:rPr>
        <w:t> </w:t>
      </w:r>
      <w:r>
        <w:rPr>
          <w:rFonts w:ascii="Arial" w:hAnsi="Arial" w:cs="Arial" w:eastAsia="Arial"/>
          <w:sz w:val="29"/>
          <w:szCs w:val="29"/>
          <w:spacing w:val="0"/>
          <w:w w:val="100"/>
          <w:position w:val="-1"/>
        </w:rPr>
        <w:t>School,</w:t>
      </w:r>
      <w:r>
        <w:rPr>
          <w:rFonts w:ascii="Arial" w:hAnsi="Arial" w:cs="Arial" w:eastAsia="Arial"/>
          <w:sz w:val="29"/>
          <w:szCs w:val="29"/>
          <w:spacing w:val="11"/>
          <w:w w:val="100"/>
          <w:position w:val="-1"/>
        </w:rPr>
        <w:t> </w:t>
      </w:r>
      <w:r>
        <w:rPr>
          <w:rFonts w:ascii="Arial" w:hAnsi="Arial" w:cs="Arial" w:eastAsia="Arial"/>
          <w:sz w:val="29"/>
          <w:szCs w:val="29"/>
          <w:spacing w:val="0"/>
          <w:w w:val="100"/>
          <w:position w:val="-1"/>
        </w:rPr>
        <w:t>Department</w:t>
      </w:r>
      <w:r>
        <w:rPr>
          <w:rFonts w:ascii="Arial" w:hAnsi="Arial" w:cs="Arial" w:eastAsia="Arial"/>
          <w:sz w:val="29"/>
          <w:szCs w:val="29"/>
          <w:spacing w:val="16"/>
          <w:w w:val="100"/>
          <w:position w:val="-1"/>
        </w:rPr>
        <w:t> </w:t>
      </w:r>
      <w:r>
        <w:rPr>
          <w:rFonts w:ascii="Arial" w:hAnsi="Arial" w:cs="Arial" w:eastAsia="Arial"/>
          <w:sz w:val="29"/>
          <w:szCs w:val="29"/>
          <w:spacing w:val="0"/>
          <w:w w:val="100"/>
          <w:position w:val="-1"/>
        </w:rPr>
        <w:t>of</w:t>
      </w:r>
      <w:r>
        <w:rPr>
          <w:rFonts w:ascii="Arial" w:hAnsi="Arial" w:cs="Arial" w:eastAsia="Arial"/>
          <w:sz w:val="29"/>
          <w:szCs w:val="29"/>
          <w:spacing w:val="3"/>
          <w:w w:val="100"/>
          <w:position w:val="-1"/>
        </w:rPr>
        <w:t> </w:t>
      </w:r>
      <w:r>
        <w:rPr>
          <w:rFonts w:ascii="Arial" w:hAnsi="Arial" w:cs="Arial" w:eastAsia="Arial"/>
          <w:sz w:val="29"/>
          <w:szCs w:val="29"/>
          <w:spacing w:val="0"/>
          <w:w w:val="100"/>
          <w:position w:val="-1"/>
        </w:rPr>
        <w:t>Patholog</w:t>
      </w:r>
      <w:r>
        <w:rPr>
          <w:rFonts w:ascii="Arial" w:hAnsi="Arial" w:cs="Arial" w:eastAsia="Arial"/>
          <w:sz w:val="29"/>
          <w:szCs w:val="29"/>
          <w:spacing w:val="-22"/>
          <w:w w:val="100"/>
          <w:position w:val="-1"/>
        </w:rPr>
        <w:t>y</w:t>
      </w:r>
      <w:r>
        <w:rPr>
          <w:rFonts w:ascii="Arial" w:hAnsi="Arial" w:cs="Arial" w:eastAsia="Arial"/>
          <w:sz w:val="29"/>
          <w:szCs w:val="29"/>
          <w:spacing w:val="0"/>
          <w:w w:val="100"/>
          <w:position w:val="-1"/>
        </w:rPr>
        <w:t>,</w:t>
      </w:r>
      <w:r>
        <w:rPr>
          <w:rFonts w:ascii="Arial" w:hAnsi="Arial" w:cs="Arial" w:eastAsia="Arial"/>
          <w:sz w:val="29"/>
          <w:szCs w:val="29"/>
          <w:spacing w:val="-1"/>
          <w:w w:val="100"/>
          <w:position w:val="-1"/>
        </w:rPr>
        <w:t> </w:t>
      </w:r>
      <w:r>
        <w:rPr>
          <w:rFonts w:ascii="Arial" w:hAnsi="Arial" w:cs="Arial" w:eastAsia="Arial"/>
          <w:sz w:val="29"/>
          <w:szCs w:val="29"/>
          <w:spacing w:val="0"/>
          <w:w w:val="100"/>
          <w:position w:val="-1"/>
        </w:rPr>
        <w:t>Ann</w:t>
      </w:r>
      <w:r>
        <w:rPr>
          <w:rFonts w:ascii="Arial" w:hAnsi="Arial" w:cs="Arial" w:eastAsia="Arial"/>
          <w:sz w:val="29"/>
          <w:szCs w:val="29"/>
          <w:spacing w:val="-10"/>
          <w:w w:val="100"/>
          <w:position w:val="-1"/>
        </w:rPr>
        <w:t> </w:t>
      </w:r>
      <w:r>
        <w:rPr>
          <w:rFonts w:ascii="Arial" w:hAnsi="Arial" w:cs="Arial" w:eastAsia="Arial"/>
          <w:sz w:val="29"/>
          <w:szCs w:val="29"/>
          <w:spacing w:val="0"/>
          <w:w w:val="100"/>
          <w:position w:val="-1"/>
        </w:rPr>
        <w:t>Arbo</w:t>
      </w:r>
      <w:r>
        <w:rPr>
          <w:rFonts w:ascii="Arial" w:hAnsi="Arial" w:cs="Arial" w:eastAsia="Arial"/>
          <w:sz w:val="29"/>
          <w:szCs w:val="29"/>
          <w:spacing w:val="-16"/>
          <w:w w:val="100"/>
          <w:position w:val="-1"/>
        </w:rPr>
        <w:t>r</w:t>
      </w:r>
      <w:r>
        <w:rPr>
          <w:rFonts w:ascii="Arial" w:hAnsi="Arial" w:cs="Arial" w:eastAsia="Arial"/>
          <w:sz w:val="29"/>
          <w:szCs w:val="29"/>
          <w:spacing w:val="0"/>
          <w:w w:val="100"/>
          <w:position w:val="-1"/>
        </w:rPr>
        <w:t>,</w:t>
      </w:r>
      <w:r>
        <w:rPr>
          <w:rFonts w:ascii="Arial" w:hAnsi="Arial" w:cs="Arial" w:eastAsia="Arial"/>
          <w:sz w:val="29"/>
          <w:szCs w:val="29"/>
          <w:spacing w:val="9"/>
          <w:w w:val="100"/>
          <w:position w:val="-1"/>
        </w:rPr>
        <w:t> </w:t>
      </w:r>
      <w:r>
        <w:rPr>
          <w:rFonts w:ascii="Arial" w:hAnsi="Arial" w:cs="Arial" w:eastAsia="Arial"/>
          <w:sz w:val="29"/>
          <w:szCs w:val="29"/>
          <w:spacing w:val="0"/>
          <w:w w:val="100"/>
          <w:position w:val="-1"/>
        </w:rPr>
        <w:t>MI.</w:t>
      </w:r>
      <w:r>
        <w:rPr>
          <w:rFonts w:ascii="Arial" w:hAnsi="Arial" w:cs="Arial" w:eastAsia="Arial"/>
          <w:sz w:val="29"/>
          <w:szCs w:val="29"/>
          <w:spacing w:val="4"/>
          <w:w w:val="100"/>
          <w:position w:val="-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  <w:position w:val="8"/>
        </w:rPr>
        <w:t>2</w:t>
      </w:r>
      <w:r>
        <w:rPr>
          <w:rFonts w:ascii="Arial" w:hAnsi="Arial" w:cs="Arial" w:eastAsia="Arial"/>
          <w:sz w:val="29"/>
          <w:szCs w:val="29"/>
          <w:spacing w:val="0"/>
          <w:w w:val="100"/>
          <w:position w:val="-1"/>
        </w:rPr>
        <w:t>Cedar</w:t>
      </w:r>
      <w:r>
        <w:rPr>
          <w:rFonts w:ascii="Arial" w:hAnsi="Arial" w:cs="Arial" w:eastAsia="Arial"/>
          <w:sz w:val="29"/>
          <w:szCs w:val="29"/>
          <w:spacing w:val="11"/>
          <w:w w:val="100"/>
          <w:position w:val="-1"/>
        </w:rPr>
        <w:t> </w:t>
      </w:r>
      <w:r>
        <w:rPr>
          <w:rFonts w:ascii="Arial" w:hAnsi="Arial" w:cs="Arial" w:eastAsia="Arial"/>
          <w:sz w:val="29"/>
          <w:szCs w:val="29"/>
          <w:spacing w:val="0"/>
          <w:w w:val="100"/>
          <w:position w:val="-1"/>
        </w:rPr>
        <w:t>Sinai</w:t>
      </w:r>
      <w:r>
        <w:rPr>
          <w:rFonts w:ascii="Arial" w:hAnsi="Arial" w:cs="Arial" w:eastAsia="Arial"/>
          <w:sz w:val="29"/>
          <w:szCs w:val="29"/>
          <w:spacing w:val="7"/>
          <w:w w:val="100"/>
          <w:position w:val="-1"/>
        </w:rPr>
        <w:t> </w:t>
      </w:r>
      <w:r>
        <w:rPr>
          <w:rFonts w:ascii="Arial" w:hAnsi="Arial" w:cs="Arial" w:eastAsia="Arial"/>
          <w:sz w:val="29"/>
          <w:szCs w:val="29"/>
          <w:spacing w:val="0"/>
          <w:w w:val="100"/>
          <w:position w:val="-1"/>
        </w:rPr>
        <w:t>Hospital,</w:t>
      </w:r>
      <w:r>
        <w:rPr>
          <w:rFonts w:ascii="Arial" w:hAnsi="Arial" w:cs="Arial" w:eastAsia="Arial"/>
          <w:sz w:val="29"/>
          <w:szCs w:val="29"/>
          <w:spacing w:val="12"/>
          <w:w w:val="100"/>
          <w:position w:val="-1"/>
        </w:rPr>
        <w:t> </w:t>
      </w:r>
      <w:r>
        <w:rPr>
          <w:rFonts w:ascii="Arial" w:hAnsi="Arial" w:cs="Arial" w:eastAsia="Arial"/>
          <w:sz w:val="29"/>
          <w:szCs w:val="29"/>
          <w:spacing w:val="0"/>
          <w:w w:val="100"/>
          <w:position w:val="-1"/>
        </w:rPr>
        <w:t>Los</w:t>
      </w:r>
      <w:r>
        <w:rPr>
          <w:rFonts w:ascii="Arial" w:hAnsi="Arial" w:cs="Arial" w:eastAsia="Arial"/>
          <w:sz w:val="29"/>
          <w:szCs w:val="29"/>
          <w:spacing w:val="-10"/>
          <w:w w:val="100"/>
          <w:position w:val="-1"/>
        </w:rPr>
        <w:t> </w:t>
      </w:r>
      <w:r>
        <w:rPr>
          <w:rFonts w:ascii="Arial" w:hAnsi="Arial" w:cs="Arial" w:eastAsia="Arial"/>
          <w:sz w:val="29"/>
          <w:szCs w:val="29"/>
          <w:spacing w:val="0"/>
          <w:w w:val="100"/>
          <w:position w:val="-1"/>
        </w:rPr>
        <w:t>Angeles,</w:t>
      </w:r>
      <w:r>
        <w:rPr>
          <w:rFonts w:ascii="Arial" w:hAnsi="Arial" w:cs="Arial" w:eastAsia="Arial"/>
          <w:sz w:val="29"/>
          <w:szCs w:val="29"/>
          <w:spacing w:val="12"/>
          <w:w w:val="100"/>
          <w:position w:val="-1"/>
        </w:rPr>
        <w:t> </w:t>
      </w:r>
      <w:r>
        <w:rPr>
          <w:rFonts w:ascii="Arial" w:hAnsi="Arial" w:cs="Arial" w:eastAsia="Arial"/>
          <w:sz w:val="29"/>
          <w:szCs w:val="29"/>
          <w:spacing w:val="0"/>
          <w:w w:val="100"/>
          <w:position w:val="-1"/>
        </w:rPr>
        <w:t>CA.</w:t>
      </w:r>
      <w:r>
        <w:rPr>
          <w:rFonts w:ascii="Arial" w:hAnsi="Arial" w:cs="Arial" w:eastAsia="Arial"/>
          <w:sz w:val="29"/>
          <w:szCs w:val="29"/>
          <w:spacing w:val="6"/>
          <w:w w:val="100"/>
          <w:position w:val="-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  <w:position w:val="8"/>
        </w:rPr>
        <w:t>3</w:t>
      </w:r>
      <w:r>
        <w:rPr>
          <w:rFonts w:ascii="Arial" w:hAnsi="Arial" w:cs="Arial" w:eastAsia="Arial"/>
          <w:sz w:val="29"/>
          <w:szCs w:val="29"/>
          <w:spacing w:val="0"/>
          <w:w w:val="100"/>
          <w:position w:val="-1"/>
        </w:rPr>
        <w:t>Opsidio,</w:t>
      </w:r>
      <w:r>
        <w:rPr>
          <w:rFonts w:ascii="Arial" w:hAnsi="Arial" w:cs="Arial" w:eastAsia="Arial"/>
          <w:sz w:val="29"/>
          <w:szCs w:val="29"/>
          <w:spacing w:val="14"/>
          <w:w w:val="100"/>
          <w:position w:val="-1"/>
        </w:rPr>
        <w:t> </w:t>
      </w:r>
      <w:r>
        <w:rPr>
          <w:rFonts w:ascii="Arial" w:hAnsi="Arial" w:cs="Arial" w:eastAsia="Arial"/>
          <w:sz w:val="29"/>
          <w:szCs w:val="29"/>
          <w:spacing w:val="0"/>
          <w:w w:val="100"/>
          <w:position w:val="-1"/>
        </w:rPr>
        <w:t>LLC,</w:t>
      </w:r>
      <w:r>
        <w:rPr>
          <w:rFonts w:ascii="Arial" w:hAnsi="Arial" w:cs="Arial" w:eastAsia="Arial"/>
          <w:sz w:val="29"/>
          <w:szCs w:val="29"/>
          <w:spacing w:val="7"/>
          <w:w w:val="100"/>
          <w:position w:val="-1"/>
        </w:rPr>
        <w:t> </w:t>
      </w:r>
      <w:r>
        <w:rPr>
          <w:rFonts w:ascii="Arial" w:hAnsi="Arial" w:cs="Arial" w:eastAsia="Arial"/>
          <w:sz w:val="29"/>
          <w:szCs w:val="29"/>
          <w:spacing w:val="0"/>
          <w:w w:val="100"/>
          <w:position w:val="-1"/>
        </w:rPr>
        <w:t>Philadelphia,</w:t>
      </w:r>
      <w:r>
        <w:rPr>
          <w:rFonts w:ascii="Arial" w:hAnsi="Arial" w:cs="Arial" w:eastAsia="Arial"/>
          <w:sz w:val="29"/>
          <w:szCs w:val="29"/>
          <w:spacing w:val="18"/>
          <w:w w:val="100"/>
          <w:position w:val="-1"/>
        </w:rPr>
        <w:t> </w:t>
      </w:r>
      <w:r>
        <w:rPr>
          <w:rFonts w:ascii="Arial" w:hAnsi="Arial" w:cs="Arial" w:eastAsia="Arial"/>
          <w:sz w:val="29"/>
          <w:szCs w:val="29"/>
          <w:spacing w:val="-22"/>
          <w:w w:val="101"/>
          <w:position w:val="-1"/>
        </w:rPr>
        <w:t>P</w:t>
      </w:r>
      <w:r>
        <w:rPr>
          <w:rFonts w:ascii="Arial" w:hAnsi="Arial" w:cs="Arial" w:eastAsia="Arial"/>
          <w:sz w:val="29"/>
          <w:szCs w:val="29"/>
          <w:spacing w:val="0"/>
          <w:w w:val="101"/>
          <w:position w:val="-1"/>
        </w:rPr>
        <w:t>A.</w:t>
      </w:r>
      <w:r>
        <w:rPr>
          <w:rFonts w:ascii="Arial" w:hAnsi="Arial" w:cs="Arial" w:eastAsia="Arial"/>
          <w:sz w:val="29"/>
          <w:szCs w:val="29"/>
          <w:spacing w:val="0"/>
          <w:w w:val="100"/>
          <w:position w:val="0"/>
        </w:rPr>
      </w:r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31660" w:h="23760" w:orient="landscape"/>
          <w:pgMar w:top="300" w:bottom="0" w:left="40" w:right="160"/>
        </w:sectPr>
      </w:pPr>
      <w:rPr/>
    </w:p>
    <w:p>
      <w:pPr>
        <w:spacing w:before="39" w:after="0" w:line="175" w:lineRule="exact"/>
        <w:ind w:left="337" w:right="768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  <w:position w:val="-3"/>
        </w:rPr>
        <w:t>Stem</w:t>
      </w:r>
      <w:r>
        <w:rPr>
          <w:rFonts w:ascii="Arial" w:hAnsi="Arial" w:cs="Arial" w:eastAsia="Arial"/>
          <w:sz w:val="18"/>
          <w:szCs w:val="18"/>
          <w:spacing w:val="35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-3"/>
        </w:rPr>
        <w:t>cell</w:t>
      </w:r>
      <w:r>
        <w:rPr>
          <w:rFonts w:ascii="Arial" w:hAnsi="Arial" w:cs="Arial" w:eastAsia="Arial"/>
          <w:sz w:val="18"/>
          <w:szCs w:val="18"/>
          <w:spacing w:val="34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-3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-3"/>
        </w:rPr>
        <w:t>actor</w:t>
      </w:r>
      <w:r>
        <w:rPr>
          <w:rFonts w:ascii="Arial" w:hAnsi="Arial" w:cs="Arial" w:eastAsia="Arial"/>
          <w:sz w:val="18"/>
          <w:szCs w:val="18"/>
          <w:spacing w:val="36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-3"/>
        </w:rPr>
        <w:t>(SCF)</w:t>
      </w:r>
      <w:r>
        <w:rPr>
          <w:rFonts w:ascii="Arial" w:hAnsi="Arial" w:cs="Arial" w:eastAsia="Arial"/>
          <w:sz w:val="18"/>
          <w:szCs w:val="18"/>
          <w:spacing w:val="36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-3"/>
        </w:rPr>
        <w:t>and</w:t>
      </w:r>
      <w:r>
        <w:rPr>
          <w:rFonts w:ascii="Arial" w:hAnsi="Arial" w:cs="Arial" w:eastAsia="Arial"/>
          <w:sz w:val="18"/>
          <w:szCs w:val="18"/>
          <w:spacing w:val="34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-3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-3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-3"/>
        </w:rPr>
        <w:t>s</w:t>
      </w:r>
      <w:r>
        <w:rPr>
          <w:rFonts w:ascii="Arial" w:hAnsi="Arial" w:cs="Arial" w:eastAsia="Arial"/>
          <w:sz w:val="18"/>
          <w:szCs w:val="18"/>
          <w:spacing w:val="33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-3"/>
        </w:rPr>
        <w:t>recep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-3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-3"/>
        </w:rPr>
        <w:t>or</w:t>
      </w:r>
      <w:r>
        <w:rPr>
          <w:rFonts w:ascii="Arial" w:hAnsi="Arial" w:cs="Arial" w:eastAsia="Arial"/>
          <w:sz w:val="18"/>
          <w:szCs w:val="18"/>
          <w:spacing w:val="38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-3"/>
        </w:rPr>
        <w:t>c-Ki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-3"/>
        </w:rPr>
        <w:t>t</w:t>
      </w:r>
      <w:r>
        <w:rPr>
          <w:rFonts w:ascii="Arial" w:hAnsi="Arial" w:cs="Arial" w:eastAsia="Arial"/>
          <w:sz w:val="18"/>
          <w:szCs w:val="18"/>
          <w:spacing w:val="35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-3"/>
        </w:rPr>
        <w:t>have</w:t>
      </w:r>
      <w:r>
        <w:rPr>
          <w:rFonts w:ascii="Arial" w:hAnsi="Arial" w:cs="Arial" w:eastAsia="Arial"/>
          <w:sz w:val="18"/>
          <w:szCs w:val="18"/>
          <w:spacing w:val="35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-3"/>
        </w:rPr>
        <w:t>been</w:t>
      </w:r>
      <w:r>
        <w:rPr>
          <w:rFonts w:ascii="Arial" w:hAnsi="Arial" w:cs="Arial" w:eastAsia="Arial"/>
          <w:sz w:val="18"/>
          <w:szCs w:val="18"/>
          <w:spacing w:val="35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-3"/>
        </w:rPr>
        <w:t>implica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-3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-3"/>
        </w:rPr>
        <w:t>ed</w:t>
      </w:r>
      <w:r>
        <w:rPr>
          <w:rFonts w:ascii="Arial" w:hAnsi="Arial" w:cs="Arial" w:eastAsia="Arial"/>
          <w:sz w:val="18"/>
          <w:szCs w:val="18"/>
          <w:spacing w:val="39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-3"/>
        </w:rPr>
        <w:t>in</w:t>
      </w:r>
      <w:r>
        <w:rPr>
          <w:rFonts w:ascii="Arial" w:hAnsi="Arial" w:cs="Arial" w:eastAsia="Arial"/>
          <w:sz w:val="18"/>
          <w:szCs w:val="18"/>
          <w:spacing w:val="32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-3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-3"/>
        </w:rPr>
        <w:t>issue</w:t>
      </w:r>
      <w:r>
        <w:rPr>
          <w:rFonts w:ascii="Arial" w:hAnsi="Arial" w:cs="Arial" w:eastAsia="Arial"/>
          <w:sz w:val="18"/>
          <w:szCs w:val="18"/>
          <w:spacing w:val="36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-3"/>
        </w:rPr>
        <w:t>remodeling</w:t>
      </w:r>
      <w:r>
        <w:rPr>
          <w:rFonts w:ascii="Arial" w:hAnsi="Arial" w:cs="Arial" w:eastAsia="Arial"/>
          <w:sz w:val="18"/>
          <w:szCs w:val="18"/>
          <w:spacing w:val="40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-3"/>
        </w:rPr>
        <w:t>and</w:t>
      </w:r>
      <w:r>
        <w:rPr>
          <w:rFonts w:ascii="Arial" w:hAnsi="Arial" w:cs="Arial" w:eastAsia="Arial"/>
          <w:sz w:val="18"/>
          <w:szCs w:val="18"/>
          <w:spacing w:val="34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-3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-3"/>
        </w:rPr>
        <w:t>ibrosis.</w:t>
      </w:r>
      <w:r>
        <w:rPr>
          <w:rFonts w:ascii="Arial" w:hAnsi="Arial" w:cs="Arial" w:eastAsia="Arial"/>
          <w:sz w:val="18"/>
          <w:szCs w:val="18"/>
          <w:spacing w:val="38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  <w:position w:val="-3"/>
        </w:rPr>
        <w:t>Using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</w:r>
    </w:p>
    <w:p>
      <w:pPr>
        <w:spacing w:before="0" w:after="0" w:line="318" w:lineRule="exact"/>
        <w:ind w:left="337" w:right="-75"/>
        <w:jc w:val="both"/>
        <w:rPr>
          <w:rFonts w:ascii="Calibri" w:hAnsi="Calibri" w:cs="Calibri" w:eastAsia="Calibri"/>
          <w:sz w:val="36"/>
          <w:szCs w:val="36"/>
        </w:rPr>
      </w:pPr>
      <w:rPr/>
      <w:r>
        <w:rPr>
          <w:rFonts w:ascii="Arial" w:hAnsi="Arial" w:cs="Arial" w:eastAsia="Arial"/>
          <w:sz w:val="18"/>
          <w:szCs w:val="18"/>
          <w:w w:val="102"/>
          <w:position w:val="4"/>
        </w:rPr>
        <w:t>I</w:t>
      </w:r>
      <w:r>
        <w:rPr>
          <w:rFonts w:ascii="Arial" w:hAnsi="Arial" w:cs="Arial" w:eastAsia="Arial"/>
          <w:sz w:val="18"/>
          <w:szCs w:val="18"/>
          <w:w w:val="101"/>
          <w:position w:val="4"/>
        </w:rPr>
        <w:t>ngenui</w:t>
      </w:r>
      <w:r>
        <w:rPr>
          <w:rFonts w:ascii="Arial" w:hAnsi="Arial" w:cs="Arial" w:eastAsia="Arial"/>
          <w:sz w:val="18"/>
          <w:szCs w:val="18"/>
          <w:w w:val="102"/>
          <w:position w:val="4"/>
        </w:rPr>
        <w:t>t</w:t>
      </w:r>
      <w:r>
        <w:rPr>
          <w:rFonts w:ascii="Arial" w:hAnsi="Arial" w:cs="Arial" w:eastAsia="Arial"/>
          <w:sz w:val="18"/>
          <w:szCs w:val="18"/>
          <w:w w:val="101"/>
          <w:position w:val="4"/>
        </w:rPr>
        <w:t>y</w:t>
      </w:r>
      <w:r>
        <w:rPr>
          <w:rFonts w:ascii="Arial" w:hAnsi="Arial" w:cs="Arial" w:eastAsia="Arial"/>
          <w:sz w:val="18"/>
          <w:szCs w:val="18"/>
          <w:spacing w:val="12"/>
          <w:w w:val="100"/>
          <w:position w:val="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  <w:position w:val="4"/>
        </w:rPr>
        <w:t>So</w:t>
      </w:r>
      <w:r>
        <w:rPr>
          <w:rFonts w:ascii="Arial" w:hAnsi="Arial" w:cs="Arial" w:eastAsia="Arial"/>
          <w:sz w:val="18"/>
          <w:szCs w:val="18"/>
          <w:spacing w:val="0"/>
          <w:w w:val="102"/>
          <w:position w:val="4"/>
        </w:rPr>
        <w:t>ft</w:t>
      </w:r>
      <w:r>
        <w:rPr>
          <w:rFonts w:ascii="Arial" w:hAnsi="Arial" w:cs="Arial" w:eastAsia="Arial"/>
          <w:sz w:val="18"/>
          <w:szCs w:val="18"/>
          <w:spacing w:val="0"/>
          <w:w w:val="101"/>
          <w:position w:val="4"/>
        </w:rPr>
        <w:t>ware</w:t>
      </w:r>
      <w:r>
        <w:rPr>
          <w:rFonts w:ascii="Arial" w:hAnsi="Arial" w:cs="Arial" w:eastAsia="Arial"/>
          <w:sz w:val="18"/>
          <w:szCs w:val="18"/>
          <w:spacing w:val="12"/>
          <w:w w:val="100"/>
          <w:position w:val="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2"/>
          <w:position w:val="4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1"/>
          <w:position w:val="4"/>
        </w:rPr>
        <w:t>o</w:t>
      </w:r>
      <w:r>
        <w:rPr>
          <w:rFonts w:ascii="Arial" w:hAnsi="Arial" w:cs="Arial" w:eastAsia="Arial"/>
          <w:sz w:val="18"/>
          <w:szCs w:val="18"/>
          <w:spacing w:val="12"/>
          <w:w w:val="100"/>
          <w:position w:val="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  <w:position w:val="4"/>
        </w:rPr>
        <w:t>analyze</w:t>
      </w:r>
      <w:r>
        <w:rPr>
          <w:rFonts w:ascii="Arial" w:hAnsi="Arial" w:cs="Arial" w:eastAsia="Arial"/>
          <w:sz w:val="18"/>
          <w:szCs w:val="18"/>
          <w:spacing w:val="12"/>
          <w:w w:val="100"/>
          <w:position w:val="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  <w:position w:val="4"/>
        </w:rPr>
        <w:t>public</w:t>
      </w:r>
      <w:r>
        <w:rPr>
          <w:rFonts w:ascii="Arial" w:hAnsi="Arial" w:cs="Arial" w:eastAsia="Arial"/>
          <w:sz w:val="18"/>
          <w:szCs w:val="18"/>
          <w:spacing w:val="12"/>
          <w:w w:val="100"/>
          <w:position w:val="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2"/>
          <w:position w:val="4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1"/>
          <w:position w:val="4"/>
        </w:rPr>
        <w:t>PF</w:t>
      </w:r>
      <w:r>
        <w:rPr>
          <w:rFonts w:ascii="Arial" w:hAnsi="Arial" w:cs="Arial" w:eastAsia="Arial"/>
          <w:sz w:val="18"/>
          <w:szCs w:val="18"/>
          <w:spacing w:val="12"/>
          <w:w w:val="100"/>
          <w:position w:val="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  <w:position w:val="4"/>
        </w:rPr>
        <w:t>pa</w:t>
      </w:r>
      <w:r>
        <w:rPr>
          <w:rFonts w:ascii="Arial" w:hAnsi="Arial" w:cs="Arial" w:eastAsia="Arial"/>
          <w:sz w:val="18"/>
          <w:szCs w:val="18"/>
          <w:spacing w:val="0"/>
          <w:w w:val="102"/>
          <w:position w:val="4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1"/>
          <w:position w:val="4"/>
        </w:rPr>
        <w:t>ien</w:t>
      </w:r>
      <w:r>
        <w:rPr>
          <w:rFonts w:ascii="Arial" w:hAnsi="Arial" w:cs="Arial" w:eastAsia="Arial"/>
          <w:sz w:val="18"/>
          <w:szCs w:val="18"/>
          <w:spacing w:val="0"/>
          <w:w w:val="102"/>
          <w:position w:val="4"/>
        </w:rPr>
        <w:t>t</w:t>
      </w:r>
      <w:r>
        <w:rPr>
          <w:rFonts w:ascii="Arial" w:hAnsi="Arial" w:cs="Arial" w:eastAsia="Arial"/>
          <w:sz w:val="18"/>
          <w:szCs w:val="18"/>
          <w:spacing w:val="12"/>
          <w:w w:val="100"/>
          <w:position w:val="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  <w:position w:val="4"/>
        </w:rPr>
        <w:t>microarray</w:t>
      </w:r>
      <w:r>
        <w:rPr>
          <w:rFonts w:ascii="Arial" w:hAnsi="Arial" w:cs="Arial" w:eastAsia="Arial"/>
          <w:sz w:val="18"/>
          <w:szCs w:val="18"/>
          <w:spacing w:val="12"/>
          <w:w w:val="100"/>
          <w:position w:val="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  <w:position w:val="4"/>
        </w:rPr>
        <w:t>da</w:t>
      </w:r>
      <w:r>
        <w:rPr>
          <w:rFonts w:ascii="Arial" w:hAnsi="Arial" w:cs="Arial" w:eastAsia="Arial"/>
          <w:sz w:val="18"/>
          <w:szCs w:val="18"/>
          <w:spacing w:val="0"/>
          <w:w w:val="102"/>
          <w:position w:val="4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1"/>
          <w:position w:val="4"/>
        </w:rPr>
        <w:t>abases</w:t>
      </w:r>
      <w:r>
        <w:rPr>
          <w:rFonts w:ascii="Arial" w:hAnsi="Arial" w:cs="Arial" w:eastAsia="Arial"/>
          <w:sz w:val="18"/>
          <w:szCs w:val="18"/>
          <w:spacing w:val="12"/>
          <w:w w:val="100"/>
          <w:position w:val="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  <w:position w:val="4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2"/>
          <w:position w:val="4"/>
        </w:rPr>
        <w:t>t</w:t>
      </w:r>
      <w:r>
        <w:rPr>
          <w:rFonts w:ascii="Arial" w:hAnsi="Arial" w:cs="Arial" w:eastAsia="Arial"/>
          <w:sz w:val="18"/>
          <w:szCs w:val="18"/>
          <w:spacing w:val="12"/>
          <w:w w:val="100"/>
          <w:position w:val="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  <w:position w:val="4"/>
        </w:rPr>
        <w:t>was</w:t>
      </w:r>
      <w:r>
        <w:rPr>
          <w:rFonts w:ascii="Arial" w:hAnsi="Arial" w:cs="Arial" w:eastAsia="Arial"/>
          <w:sz w:val="18"/>
          <w:szCs w:val="18"/>
          <w:spacing w:val="12"/>
          <w:w w:val="100"/>
          <w:position w:val="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  <w:position w:val="4"/>
        </w:rPr>
        <w:t>demonstra</w:t>
      </w:r>
      <w:r>
        <w:rPr>
          <w:rFonts w:ascii="Arial" w:hAnsi="Arial" w:cs="Arial" w:eastAsia="Arial"/>
          <w:sz w:val="18"/>
          <w:szCs w:val="18"/>
          <w:spacing w:val="0"/>
          <w:w w:val="102"/>
          <w:position w:val="4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1"/>
          <w:position w:val="4"/>
        </w:rPr>
        <w:t>ed</w:t>
      </w:r>
      <w:r>
        <w:rPr>
          <w:rFonts w:ascii="Arial" w:hAnsi="Arial" w:cs="Arial" w:eastAsia="Arial"/>
          <w:sz w:val="18"/>
          <w:szCs w:val="18"/>
          <w:spacing w:val="12"/>
          <w:w w:val="100"/>
          <w:position w:val="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2"/>
          <w:position w:val="4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1"/>
          <w:position w:val="4"/>
        </w:rPr>
        <w:t>ha</w:t>
      </w:r>
      <w:r>
        <w:rPr>
          <w:rFonts w:ascii="Arial" w:hAnsi="Arial" w:cs="Arial" w:eastAsia="Arial"/>
          <w:sz w:val="18"/>
          <w:szCs w:val="18"/>
          <w:spacing w:val="0"/>
          <w:w w:val="102"/>
          <w:position w:val="4"/>
        </w:rPr>
        <w:t>t</w:t>
      </w:r>
      <w:r>
        <w:rPr>
          <w:rFonts w:ascii="Arial" w:hAnsi="Arial" w:cs="Arial" w:eastAsia="Arial"/>
          <w:sz w:val="18"/>
          <w:szCs w:val="18"/>
          <w:spacing w:val="12"/>
          <w:w w:val="100"/>
          <w:position w:val="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  <w:position w:val="4"/>
        </w:rPr>
        <w:t>SCF</w:t>
      </w:r>
      <w:r>
        <w:rPr>
          <w:rFonts w:ascii="Arial" w:hAnsi="Arial" w:cs="Arial" w:eastAsia="Arial"/>
          <w:sz w:val="18"/>
          <w:szCs w:val="18"/>
          <w:spacing w:val="12"/>
          <w:w w:val="100"/>
          <w:position w:val="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  <w:position w:val="4"/>
        </w:rPr>
        <w:t>is</w:t>
      </w:r>
      <w:r>
        <w:rPr>
          <w:rFonts w:ascii="Arial" w:hAnsi="Arial" w:cs="Arial" w:eastAsia="Arial"/>
          <w:sz w:val="18"/>
          <w:szCs w:val="18"/>
          <w:spacing w:val="12"/>
          <w:w w:val="100"/>
          <w:position w:val="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  <w:position w:val="4"/>
        </w:rPr>
        <w:t>highly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4"/>
        </w:rPr>
        <w:t>         </w:t>
      </w:r>
      <w:r>
        <w:rPr>
          <w:rFonts w:ascii="Arial" w:hAnsi="Arial" w:cs="Arial" w:eastAsia="Arial"/>
          <w:sz w:val="18"/>
          <w:szCs w:val="18"/>
          <w:spacing w:val="22"/>
          <w:w w:val="100"/>
          <w:position w:val="4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1"/>
          <w:position w:val="0"/>
        </w:rPr>
        <w:t>A</w:t>
      </w:r>
      <w:r>
        <w:rPr>
          <w:rFonts w:ascii="Calibri" w:hAnsi="Calibri" w:cs="Calibri" w:eastAsia="Calibri"/>
          <w:sz w:val="36"/>
          <w:szCs w:val="36"/>
          <w:spacing w:val="0"/>
          <w:w w:val="101"/>
          <w:position w:val="0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0"/>
        </w:rPr>
      </w:r>
    </w:p>
    <w:p>
      <w:pPr>
        <w:spacing w:before="0" w:after="0" w:line="154" w:lineRule="exact"/>
        <w:ind w:left="337" w:right="768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  <w:position w:val="1"/>
        </w:rPr>
        <w:t>upregula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1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1"/>
        </w:rPr>
        <w:t>ed</w:t>
      </w:r>
      <w:r>
        <w:rPr>
          <w:rFonts w:ascii="Arial" w:hAnsi="Arial" w:cs="Arial" w:eastAsia="Arial"/>
          <w:sz w:val="18"/>
          <w:szCs w:val="18"/>
          <w:spacing w:val="24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1"/>
        </w:rPr>
        <w:t>in</w:t>
      </w:r>
      <w:r>
        <w:rPr>
          <w:rFonts w:ascii="Arial" w:hAnsi="Arial" w:cs="Arial" w:eastAsia="Arial"/>
          <w:sz w:val="18"/>
          <w:szCs w:val="18"/>
          <w:spacing w:val="15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1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1"/>
        </w:rPr>
        <w:t>PF</w:t>
      </w:r>
      <w:r>
        <w:rPr>
          <w:rFonts w:ascii="Arial" w:hAnsi="Arial" w:cs="Arial" w:eastAsia="Arial"/>
          <w:sz w:val="18"/>
          <w:szCs w:val="18"/>
          <w:spacing w:val="17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1"/>
        </w:rPr>
        <w:t>pa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1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1"/>
        </w:rPr>
        <w:t>ien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1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1"/>
        </w:rPr>
        <w:t>s</w:t>
      </w:r>
      <w:r>
        <w:rPr>
          <w:rFonts w:ascii="Arial" w:hAnsi="Arial" w:cs="Arial" w:eastAsia="Arial"/>
          <w:sz w:val="18"/>
          <w:szCs w:val="18"/>
          <w:spacing w:val="21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1"/>
        </w:rPr>
        <w:t>compared</w:t>
      </w:r>
      <w:r>
        <w:rPr>
          <w:rFonts w:ascii="Arial" w:hAnsi="Arial" w:cs="Arial" w:eastAsia="Arial"/>
          <w:sz w:val="18"/>
          <w:szCs w:val="18"/>
          <w:spacing w:val="22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1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1"/>
        </w:rPr>
        <w:t>o</w:t>
      </w:r>
      <w:r>
        <w:rPr>
          <w:rFonts w:ascii="Arial" w:hAnsi="Arial" w:cs="Arial" w:eastAsia="Arial"/>
          <w:sz w:val="18"/>
          <w:szCs w:val="18"/>
          <w:spacing w:val="16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1"/>
        </w:rPr>
        <w:t>normal</w:t>
      </w:r>
      <w:r>
        <w:rPr>
          <w:rFonts w:ascii="Arial" w:hAnsi="Arial" w:cs="Arial" w:eastAsia="Arial"/>
          <w:sz w:val="18"/>
          <w:szCs w:val="18"/>
          <w:spacing w:val="19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1"/>
        </w:rPr>
        <w:t>and</w:t>
      </w:r>
      <w:r>
        <w:rPr>
          <w:rFonts w:ascii="Arial" w:hAnsi="Arial" w:cs="Arial" w:eastAsia="Arial"/>
          <w:sz w:val="18"/>
          <w:szCs w:val="18"/>
          <w:spacing w:val="17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1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1"/>
        </w:rPr>
        <w:t>urther</w:t>
      </w:r>
      <w:r>
        <w:rPr>
          <w:rFonts w:ascii="Arial" w:hAnsi="Arial" w:cs="Arial" w:eastAsia="Arial"/>
          <w:sz w:val="18"/>
          <w:szCs w:val="18"/>
          <w:spacing w:val="20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1"/>
        </w:rPr>
        <w:t>upregula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1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1"/>
        </w:rPr>
        <w:t>ed</w:t>
      </w:r>
      <w:r>
        <w:rPr>
          <w:rFonts w:ascii="Arial" w:hAnsi="Arial" w:cs="Arial" w:eastAsia="Arial"/>
          <w:sz w:val="18"/>
          <w:szCs w:val="18"/>
          <w:spacing w:val="24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1"/>
        </w:rPr>
        <w:t>in</w:t>
      </w:r>
      <w:r>
        <w:rPr>
          <w:rFonts w:ascii="Arial" w:hAnsi="Arial" w:cs="Arial" w:eastAsia="Arial"/>
          <w:sz w:val="18"/>
          <w:szCs w:val="18"/>
          <w:spacing w:val="15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1"/>
        </w:rPr>
        <w:t>exacerba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1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1"/>
        </w:rPr>
        <w:t>ed</w:t>
      </w:r>
      <w:r>
        <w:rPr>
          <w:rFonts w:ascii="Arial" w:hAnsi="Arial" w:cs="Arial" w:eastAsia="Arial"/>
          <w:sz w:val="18"/>
          <w:szCs w:val="18"/>
          <w:spacing w:val="24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1"/>
        </w:rPr>
        <w:t>pa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1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1"/>
        </w:rPr>
        <w:t>ien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1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1"/>
        </w:rPr>
        <w:t>s</w:t>
      </w:r>
      <w:r>
        <w:rPr>
          <w:rFonts w:ascii="Arial" w:hAnsi="Arial" w:cs="Arial" w:eastAsia="Arial"/>
          <w:sz w:val="18"/>
          <w:szCs w:val="18"/>
          <w:spacing w:val="21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1"/>
        </w:rPr>
        <w:t>compared</w:t>
      </w:r>
      <w:r>
        <w:rPr>
          <w:rFonts w:ascii="Arial" w:hAnsi="Arial" w:cs="Arial" w:eastAsia="Arial"/>
          <w:sz w:val="18"/>
          <w:szCs w:val="18"/>
          <w:spacing w:val="22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2"/>
          <w:position w:val="1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1"/>
          <w:position w:val="1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</w:r>
    </w:p>
    <w:p>
      <w:pPr>
        <w:spacing w:before="13" w:after="0" w:line="254" w:lineRule="auto"/>
        <w:ind w:left="337" w:right="764"/>
        <w:jc w:val="both"/>
        <w:rPr>
          <w:rFonts w:ascii="Arial" w:hAnsi="Arial" w:cs="Arial" w:eastAsia="Arial"/>
          <w:sz w:val="18"/>
          <w:szCs w:val="1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1.536621pt;margin-top:248.307648pt;width:14.10445pt;height:18.32176pt;mso-position-horizontal-relative:page;mso-position-vertical-relative:paragraph;z-index:-891" type="#_x0000_t202" filled="f" stroked="f">
            <v:textbox inset="0,0,0,0">
              <w:txbxContent>
                <w:p>
                  <w:pPr>
                    <w:spacing w:before="0" w:after="0" w:line="366" w:lineRule="exact"/>
                    <w:ind w:right="-95"/>
                    <w:jc w:val="left"/>
                    <w:rPr>
                      <w:rFonts w:ascii="Calibri" w:hAnsi="Calibri" w:cs="Calibri" w:eastAsia="Calibri"/>
                      <w:sz w:val="36"/>
                      <w:szCs w:val="3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36"/>
                      <w:szCs w:val="36"/>
                      <w:w w:val="101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36"/>
                      <w:szCs w:val="36"/>
                      <w:w w:val="101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36"/>
                      <w:szCs w:val="36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stable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ngenui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analysis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also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demonstra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ed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linkage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SCF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mul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iple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pro-fibro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ic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hways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ha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have</w:t>
      </w:r>
      <w:r>
        <w:rPr>
          <w:rFonts w:ascii="Arial" w:hAnsi="Arial" w:cs="Arial" w:eastAsia="Arial"/>
          <w:sz w:val="18"/>
          <w:szCs w:val="18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previously</w:t>
      </w:r>
      <w:r>
        <w:rPr>
          <w:rFonts w:ascii="Arial" w:hAnsi="Arial" w:cs="Arial" w:eastAsia="Arial"/>
          <w:sz w:val="18"/>
          <w:szCs w:val="18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been</w:t>
      </w:r>
      <w:r>
        <w:rPr>
          <w:rFonts w:ascii="Arial" w:hAnsi="Arial" w:cs="Arial" w:eastAsia="Arial"/>
          <w:sz w:val="18"/>
          <w:szCs w:val="18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shown</w:t>
      </w:r>
      <w:r>
        <w:rPr>
          <w:rFonts w:ascii="Arial" w:hAnsi="Arial" w:cs="Arial" w:eastAsia="Arial"/>
          <w:sz w:val="18"/>
          <w:szCs w:val="18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importan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PF</w:t>
      </w:r>
      <w:r>
        <w:rPr>
          <w:rFonts w:ascii="Arial" w:hAnsi="Arial" w:cs="Arial" w:eastAsia="Arial"/>
          <w:sz w:val="18"/>
          <w:szCs w:val="18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progression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Our</w:t>
      </w:r>
      <w:r>
        <w:rPr>
          <w:rFonts w:ascii="Arial" w:hAnsi="Arial" w:cs="Arial" w:eastAsia="Arial"/>
          <w:sz w:val="18"/>
          <w:szCs w:val="18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studies</w:t>
      </w:r>
      <w:r>
        <w:rPr>
          <w:rFonts w:ascii="Arial" w:hAnsi="Arial" w:cs="Arial" w:eastAsia="Arial"/>
          <w:sz w:val="18"/>
          <w:szCs w:val="18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have</w:t>
      </w:r>
      <w:r>
        <w:rPr>
          <w:rFonts w:ascii="Arial" w:hAnsi="Arial" w:cs="Arial" w:eastAsia="Arial"/>
          <w:sz w:val="18"/>
          <w:szCs w:val="18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previously</w:t>
      </w:r>
      <w:r>
        <w:rPr>
          <w:rFonts w:ascii="Arial" w:hAnsi="Arial" w:cs="Arial" w:eastAsia="Arial"/>
          <w:sz w:val="18"/>
          <w:szCs w:val="18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demonstra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ed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blocking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SCF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ibro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responses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4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bleomycin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4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chronic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allergic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asthma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models,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he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hophysiologic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aspects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disease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are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iga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   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have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recen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made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mouse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i-human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SCF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monoclonal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ibody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cross-reacts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mouse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SCF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ilized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hree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independen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pulmonary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ibro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ic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disease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models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ermine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sui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abili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human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herapeu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ic.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irst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model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ibrosis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was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induced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by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racheal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instilla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bleomycin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(BLM),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which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causes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increased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SCF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levels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plasma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bronchoalveolar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lavage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luid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(BALF)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lung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issue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racheal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administra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monoclonal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i-SCF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an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ibody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(OpSCF)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4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4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herapeu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modali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spacing w:val="4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days</w:t>
      </w:r>
      <w:r>
        <w:rPr>
          <w:rFonts w:ascii="Arial" w:hAnsi="Arial" w:cs="Arial" w:eastAsia="Arial"/>
          <w:sz w:val="18"/>
          <w:szCs w:val="18"/>
          <w:spacing w:val="4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8</w:t>
      </w:r>
      <w:r>
        <w:rPr>
          <w:rFonts w:ascii="Arial" w:hAnsi="Arial" w:cs="Arial" w:eastAsia="Arial"/>
          <w:sz w:val="18"/>
          <w:szCs w:val="18"/>
          <w:spacing w:val="4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4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12</w:t>
      </w:r>
      <w:r>
        <w:rPr>
          <w:rFonts w:ascii="Arial" w:hAnsi="Arial" w:cs="Arial" w:eastAsia="Arial"/>
          <w:sz w:val="18"/>
          <w:szCs w:val="18"/>
          <w:spacing w:val="4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er</w:t>
      </w:r>
      <w:r>
        <w:rPr>
          <w:rFonts w:ascii="Arial" w:hAnsi="Arial" w:cs="Arial" w:eastAsia="Arial"/>
          <w:sz w:val="18"/>
          <w:szCs w:val="18"/>
          <w:spacing w:val="4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bleomycin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signi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ican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reduced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he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histologic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hology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collagen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staining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4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addi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4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animals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5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OpSCF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signi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ican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ly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reduced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pulmonary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mRNA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expression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collagen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genes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(1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&amp;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3)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Th2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cytokines.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second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model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chronic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lung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ibrosis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using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ibroblasts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rom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ien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injected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mice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OpSCF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was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administered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ranasally</w:t>
      </w:r>
      <w:r>
        <w:rPr>
          <w:rFonts w:ascii="Arial" w:hAnsi="Arial" w:cs="Arial" w:eastAsia="Arial"/>
          <w:sz w:val="18"/>
          <w:szCs w:val="18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using</w:t>
      </w:r>
      <w:r>
        <w:rPr>
          <w:rFonts w:ascii="Arial" w:hAnsi="Arial" w:cs="Arial" w:eastAsia="Arial"/>
          <w:sz w:val="18"/>
          <w:szCs w:val="18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herapeu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ic</w:t>
      </w:r>
      <w:r>
        <w:rPr>
          <w:rFonts w:ascii="Arial" w:hAnsi="Arial" w:cs="Arial" w:eastAsia="Arial"/>
          <w:sz w:val="18"/>
          <w:szCs w:val="18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regimen</w:t>
      </w:r>
      <w:r>
        <w:rPr>
          <w:rFonts w:ascii="Arial" w:hAnsi="Arial" w:cs="Arial" w:eastAsia="Arial"/>
          <w:sz w:val="18"/>
          <w:szCs w:val="18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beginning</w:t>
      </w:r>
      <w:r>
        <w:rPr>
          <w:rFonts w:ascii="Arial" w:hAnsi="Arial" w:cs="Arial" w:eastAsia="Arial"/>
          <w:sz w:val="18"/>
          <w:szCs w:val="18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day</w:t>
      </w:r>
      <w:r>
        <w:rPr>
          <w:rFonts w:ascii="Arial" w:hAnsi="Arial" w:cs="Arial" w:eastAsia="Arial"/>
          <w:sz w:val="18"/>
          <w:szCs w:val="18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35</w:t>
      </w:r>
      <w:r>
        <w:rPr>
          <w:rFonts w:ascii="Arial" w:hAnsi="Arial" w:cs="Arial" w:eastAsia="Arial"/>
          <w:sz w:val="18"/>
          <w:szCs w:val="18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pulmonary</w:t>
      </w:r>
      <w:r>
        <w:rPr>
          <w:rFonts w:ascii="Arial" w:hAnsi="Arial" w:cs="Arial" w:eastAsia="Arial"/>
          <w:sz w:val="18"/>
          <w:szCs w:val="18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ibro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ic</w:t>
      </w:r>
      <w:r>
        <w:rPr>
          <w:rFonts w:ascii="Arial" w:hAnsi="Arial" w:cs="Arial" w:eastAsia="Arial"/>
          <w:sz w:val="18"/>
          <w:szCs w:val="18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model</w:t>
      </w:r>
      <w:r>
        <w:rPr>
          <w:rFonts w:ascii="Arial" w:hAnsi="Arial" w:cs="Arial" w:eastAsia="Arial"/>
          <w:sz w:val="18"/>
          <w:szCs w:val="18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once</w:t>
      </w:r>
      <w:r>
        <w:rPr>
          <w:rFonts w:ascii="Arial" w:hAnsi="Arial" w:cs="Arial" w:eastAsia="Arial"/>
          <w:sz w:val="18"/>
          <w:szCs w:val="18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every</w:t>
      </w:r>
      <w:r>
        <w:rPr>
          <w:rFonts w:ascii="Arial" w:hAnsi="Arial" w:cs="Arial" w:eastAsia="Arial"/>
          <w:sz w:val="18"/>
          <w:szCs w:val="18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3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days</w:t>
      </w:r>
      <w:r>
        <w:rPr>
          <w:rFonts w:ascii="Arial" w:hAnsi="Arial" w:cs="Arial" w:eastAsia="Arial"/>
          <w:sz w:val="18"/>
          <w:szCs w:val="18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un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il</w:t>
      </w:r>
      <w:r>
        <w:rPr>
          <w:rFonts w:ascii="Arial" w:hAnsi="Arial" w:cs="Arial" w:eastAsia="Arial"/>
          <w:sz w:val="18"/>
          <w:szCs w:val="18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ermina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</w:t>
      </w:r>
      <w:r>
        <w:rPr>
          <w:rFonts w:ascii="Arial" w:hAnsi="Arial" w:cs="Arial" w:eastAsia="Arial"/>
          <w:sz w:val="18"/>
          <w:szCs w:val="18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experimen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day</w:t>
      </w:r>
      <w:r>
        <w:rPr>
          <w:rFonts w:ascii="Arial" w:hAnsi="Arial" w:cs="Arial" w:eastAsia="Arial"/>
          <w:sz w:val="18"/>
          <w:szCs w:val="18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65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resul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demonstra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ed</w:t>
      </w:r>
      <w:r>
        <w:rPr>
          <w:rFonts w:ascii="Arial" w:hAnsi="Arial" w:cs="Arial" w:eastAsia="Arial"/>
          <w:sz w:val="18"/>
          <w:szCs w:val="18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reduction</w:t>
      </w:r>
      <w:r>
        <w:rPr>
          <w:rFonts w:ascii="Arial" w:hAnsi="Arial" w:cs="Arial" w:eastAsia="Arial"/>
          <w:sz w:val="18"/>
          <w:szCs w:val="18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developing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ibro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ic</w:t>
      </w:r>
      <w:r>
        <w:rPr>
          <w:rFonts w:ascii="Arial" w:hAnsi="Arial" w:cs="Arial" w:eastAsia="Arial"/>
          <w:sz w:val="18"/>
          <w:szCs w:val="18"/>
          <w:spacing w:val="4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response</w:t>
      </w:r>
      <w:r>
        <w:rPr>
          <w:rFonts w:ascii="Arial" w:hAnsi="Arial" w:cs="Arial" w:eastAsia="Arial"/>
          <w:sz w:val="18"/>
          <w:szCs w:val="18"/>
          <w:spacing w:val="4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by</w:t>
      </w:r>
      <w:r>
        <w:rPr>
          <w:rFonts w:ascii="Arial" w:hAnsi="Arial" w:cs="Arial" w:eastAsia="Arial"/>
          <w:sz w:val="18"/>
          <w:szCs w:val="18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4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histologic</w:t>
      </w:r>
      <w:r>
        <w:rPr>
          <w:rFonts w:ascii="Arial" w:hAnsi="Arial" w:cs="Arial" w:eastAsia="Arial"/>
          <w:sz w:val="18"/>
          <w:szCs w:val="18"/>
          <w:spacing w:val="4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examina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4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by</w:t>
      </w:r>
      <w:r>
        <w:rPr>
          <w:rFonts w:ascii="Arial" w:hAnsi="Arial" w:cs="Arial" w:eastAsia="Arial"/>
          <w:sz w:val="18"/>
          <w:szCs w:val="18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hydroxyproline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analysis.</w:t>
      </w:r>
      <w:r>
        <w:rPr>
          <w:rFonts w:ascii="Arial" w:hAnsi="Arial" w:cs="Arial" w:eastAsia="Arial"/>
          <w:sz w:val="18"/>
          <w:szCs w:val="18"/>
          <w:spacing w:val="4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Finall</w:t>
      </w:r>
      <w:r>
        <w:rPr>
          <w:rFonts w:ascii="Arial" w:hAnsi="Arial" w:cs="Arial" w:eastAsia="Arial"/>
          <w:sz w:val="18"/>
          <w:szCs w:val="18"/>
          <w:spacing w:val="-14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4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using</w:t>
      </w:r>
      <w:r>
        <w:rPr>
          <w:rFonts w:ascii="Arial" w:hAnsi="Arial" w:cs="Arial" w:eastAsia="Arial"/>
          <w:sz w:val="18"/>
          <w:szCs w:val="18"/>
          <w:spacing w:val="4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model</w:t>
      </w:r>
      <w:r>
        <w:rPr>
          <w:rFonts w:ascii="Arial" w:hAnsi="Arial" w:cs="Arial" w:eastAsia="Arial"/>
          <w:sz w:val="18"/>
          <w:szCs w:val="18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chronic</w:t>
      </w:r>
      <w:r>
        <w:rPr>
          <w:rFonts w:ascii="Arial" w:hAnsi="Arial" w:cs="Arial" w:eastAsia="Arial"/>
          <w:sz w:val="18"/>
          <w:szCs w:val="18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cockroach</w:t>
      </w:r>
      <w:r>
        <w:rPr>
          <w:rFonts w:ascii="Arial" w:hAnsi="Arial" w:cs="Arial" w:eastAsia="Arial"/>
          <w:sz w:val="18"/>
          <w:szCs w:val="18"/>
          <w:spacing w:val="4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allergen-induced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asthma</w:t>
      </w:r>
      <w:r>
        <w:rPr>
          <w:rFonts w:ascii="Arial" w:hAnsi="Arial" w:cs="Arial" w:eastAsia="Arial"/>
          <w:sz w:val="18"/>
          <w:szCs w:val="18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resul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remodeling</w:t>
      </w:r>
      <w:r>
        <w:rPr>
          <w:rFonts w:ascii="Arial" w:hAnsi="Arial" w:cs="Arial" w:eastAsia="Arial"/>
          <w:sz w:val="18"/>
          <w:szCs w:val="18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airways,</w:t>
      </w:r>
      <w:r>
        <w:rPr>
          <w:rFonts w:ascii="Arial" w:hAnsi="Arial" w:cs="Arial" w:eastAsia="Arial"/>
          <w:sz w:val="18"/>
          <w:szCs w:val="18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administra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</w:t>
      </w:r>
      <w:r>
        <w:rPr>
          <w:rFonts w:ascii="Arial" w:hAnsi="Arial" w:cs="Arial" w:eastAsia="Arial"/>
          <w:sz w:val="18"/>
          <w:szCs w:val="18"/>
          <w:spacing w:val="4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OpSCF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airways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during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erminal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phases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disease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model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allevia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airway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disease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,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including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airway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hyperreactivi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4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peribronchial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lamma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eosinophilia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mucus,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airway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hickening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/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remodeling</w:t>
      </w:r>
      <w:r>
        <w:rPr>
          <w:rFonts w:ascii="Arial" w:hAnsi="Arial" w:cs="Arial" w:eastAsia="Arial"/>
          <w:sz w:val="18"/>
          <w:szCs w:val="18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well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key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hologic</w:t>
      </w:r>
      <w:r>
        <w:rPr>
          <w:rFonts w:ascii="Arial" w:hAnsi="Arial" w:cs="Arial" w:eastAsia="Arial"/>
          <w:sz w:val="18"/>
          <w:szCs w:val="18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cytokines.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oge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hese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demonstra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by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blocking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SCF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herapeu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ic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manner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during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developmen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hin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established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disease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signi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ican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reduction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lung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remodeling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disease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can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achieved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Thus,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OpSCF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provides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avenue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developmen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and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progression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chronic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remodeling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pulmonary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diseases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provides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importan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pre-clinical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demonstra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40" w:lineRule="auto"/>
        <w:ind w:left="-45" w:right="788"/>
        <w:jc w:val="center"/>
        <w:tabs>
          <w:tab w:pos="3840" w:val="left"/>
        </w:tabs>
        <w:rPr>
          <w:rFonts w:ascii="Calibri" w:hAnsi="Calibri" w:cs="Calibri" w:eastAsia="Calibri"/>
          <w:sz w:val="33"/>
          <w:szCs w:val="33"/>
        </w:rPr>
      </w:pPr>
      <w:rPr/>
      <w:r>
        <w:rPr>
          <w:rFonts w:ascii="Calibri" w:hAnsi="Calibri" w:cs="Calibri" w:eastAsia="Calibri"/>
          <w:sz w:val="33"/>
          <w:szCs w:val="33"/>
        </w:rPr>
        <w:t>B</w:t>
      </w:r>
      <w:r>
        <w:rPr>
          <w:rFonts w:ascii="Calibri" w:hAnsi="Calibri" w:cs="Calibri" w:eastAsia="Calibri"/>
          <w:sz w:val="33"/>
          <w:szCs w:val="33"/>
        </w:rPr>
        <w:t> </w:t>
      </w:r>
      <w:r>
        <w:rPr>
          <w:rFonts w:ascii="Calibri" w:hAnsi="Calibri" w:cs="Calibri" w:eastAsia="Calibri"/>
          <w:sz w:val="33"/>
          <w:szCs w:val="33"/>
        </w:rPr>
        <w:tab/>
      </w:r>
      <w:r>
        <w:rPr>
          <w:rFonts w:ascii="Calibri" w:hAnsi="Calibri" w:cs="Calibri" w:eastAsia="Calibri"/>
          <w:sz w:val="33"/>
          <w:szCs w:val="33"/>
          <w:w w:val="99"/>
        </w:rPr>
        <w:t>C</w:t>
      </w:r>
      <w:r>
        <w:rPr>
          <w:rFonts w:ascii="Calibri" w:hAnsi="Calibri" w:cs="Calibri" w:eastAsia="Calibri"/>
          <w:sz w:val="33"/>
          <w:szCs w:val="33"/>
          <w:w w:val="99"/>
        </w:rPr>
        <w:t> </w:t>
      </w:r>
      <w:r>
        <w:rPr>
          <w:rFonts w:ascii="Calibri" w:hAnsi="Calibri" w:cs="Calibri" w:eastAsia="Calibri"/>
          <w:sz w:val="33"/>
          <w:szCs w:val="33"/>
          <w:w w:val="10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294" w:right="2038"/>
        <w:jc w:val="center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spacing w:val="-5"/>
          <w:w w:val="119"/>
        </w:rPr>
        <w:t>H</w:t>
      </w:r>
      <w:r>
        <w:rPr>
          <w:rFonts w:ascii="Arial" w:hAnsi="Arial" w:cs="Arial" w:eastAsia="Arial"/>
          <w:sz w:val="19"/>
          <w:szCs w:val="19"/>
          <w:spacing w:val="0"/>
          <w:w w:val="119"/>
        </w:rPr>
        <w:t>y</w:t>
      </w:r>
      <w:r>
        <w:rPr>
          <w:rFonts w:ascii="Arial" w:hAnsi="Arial" w:cs="Arial" w:eastAsia="Arial"/>
          <w:sz w:val="19"/>
          <w:szCs w:val="19"/>
          <w:spacing w:val="4"/>
          <w:w w:val="125"/>
        </w:rPr>
        <w:t>d</w:t>
      </w:r>
      <w:r>
        <w:rPr>
          <w:rFonts w:ascii="Arial" w:hAnsi="Arial" w:cs="Arial" w:eastAsia="Arial"/>
          <w:sz w:val="19"/>
          <w:szCs w:val="19"/>
          <w:spacing w:val="-10"/>
          <w:w w:val="133"/>
        </w:rPr>
        <w:t>r</w:t>
      </w:r>
      <w:r>
        <w:rPr>
          <w:rFonts w:ascii="Arial" w:hAnsi="Arial" w:cs="Arial" w:eastAsia="Arial"/>
          <w:sz w:val="19"/>
          <w:szCs w:val="19"/>
          <w:spacing w:val="4"/>
          <w:w w:val="125"/>
        </w:rPr>
        <w:t>o</w:t>
      </w:r>
      <w:r>
        <w:rPr>
          <w:rFonts w:ascii="Arial" w:hAnsi="Arial" w:cs="Arial" w:eastAsia="Arial"/>
          <w:sz w:val="19"/>
          <w:szCs w:val="19"/>
          <w:spacing w:val="0"/>
          <w:w w:val="126"/>
        </w:rPr>
        <w:t>xy</w:t>
      </w:r>
      <w:r>
        <w:rPr>
          <w:rFonts w:ascii="Arial" w:hAnsi="Arial" w:cs="Arial" w:eastAsia="Arial"/>
          <w:sz w:val="19"/>
          <w:szCs w:val="19"/>
          <w:spacing w:val="4"/>
          <w:w w:val="125"/>
        </w:rPr>
        <w:t>p</w:t>
      </w:r>
      <w:r>
        <w:rPr>
          <w:rFonts w:ascii="Arial" w:hAnsi="Arial" w:cs="Arial" w:eastAsia="Arial"/>
          <w:sz w:val="19"/>
          <w:szCs w:val="19"/>
          <w:spacing w:val="-10"/>
          <w:w w:val="133"/>
        </w:rPr>
        <w:t>r</w:t>
      </w:r>
      <w:r>
        <w:rPr>
          <w:rFonts w:ascii="Arial" w:hAnsi="Arial" w:cs="Arial" w:eastAsia="Arial"/>
          <w:sz w:val="19"/>
          <w:szCs w:val="19"/>
          <w:spacing w:val="4"/>
          <w:w w:val="125"/>
        </w:rPr>
        <w:t>o</w:t>
      </w:r>
      <w:r>
        <w:rPr>
          <w:rFonts w:ascii="Arial" w:hAnsi="Arial" w:cs="Arial" w:eastAsia="Arial"/>
          <w:sz w:val="19"/>
          <w:szCs w:val="19"/>
          <w:spacing w:val="-1"/>
          <w:w w:val="142"/>
        </w:rPr>
        <w:t>l</w:t>
      </w:r>
      <w:r>
        <w:rPr>
          <w:rFonts w:ascii="Arial" w:hAnsi="Arial" w:cs="Arial" w:eastAsia="Arial"/>
          <w:sz w:val="19"/>
          <w:szCs w:val="19"/>
          <w:spacing w:val="-1"/>
          <w:w w:val="142"/>
        </w:rPr>
        <w:t>i</w:t>
      </w:r>
      <w:r>
        <w:rPr>
          <w:rFonts w:ascii="Arial" w:hAnsi="Arial" w:cs="Arial" w:eastAsia="Arial"/>
          <w:sz w:val="19"/>
          <w:szCs w:val="19"/>
          <w:spacing w:val="4"/>
          <w:w w:val="125"/>
        </w:rPr>
        <w:t>n</w:t>
      </w:r>
      <w:r>
        <w:rPr>
          <w:rFonts w:ascii="Arial" w:hAnsi="Arial" w:cs="Arial" w:eastAsia="Arial"/>
          <w:sz w:val="19"/>
          <w:szCs w:val="19"/>
          <w:spacing w:val="0"/>
          <w:w w:val="113"/>
        </w:rPr>
        <w:t>e</w:t>
      </w:r>
      <w:r>
        <w:rPr>
          <w:rFonts w:ascii="Arial" w:hAnsi="Arial" w:cs="Arial" w:eastAsia="Arial"/>
          <w:sz w:val="19"/>
          <w:szCs w:val="19"/>
          <w:spacing w:val="0"/>
          <w:w w:val="100"/>
        </w:rPr>
      </w:r>
    </w:p>
    <w:p>
      <w:pPr>
        <w:spacing w:before="96" w:after="0" w:line="240" w:lineRule="auto"/>
        <w:ind w:right="-20"/>
        <w:jc w:val="right"/>
        <w:tabs>
          <w:tab w:pos="4560" w:val="left"/>
        </w:tabs>
        <w:rPr>
          <w:rFonts w:ascii="Arial" w:hAnsi="Arial" w:cs="Arial" w:eastAsia="Arial"/>
          <w:sz w:val="18"/>
          <w:szCs w:val="1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205.499512pt;margin-top:3.317081pt;width:27.421192pt;height:131.405349pt;mso-position-horizontal-relative:page;mso-position-vertical-relative:paragraph;z-index:-912" type="#_x0000_t202" filled="f" stroked="f">
            <v:textbox inset="0,0,0,0" style="layout-flow:vertical;mso-layout-flow-alt:bottom-to-top">
              <w:txbxContent>
                <w:p>
                  <w:pPr>
                    <w:spacing w:before="0" w:after="0" w:line="259" w:lineRule="exact"/>
                    <w:ind w:left="297" w:right="279"/>
                    <w:jc w:val="center"/>
                    <w:rPr>
                      <w:rFonts w:ascii="Arial" w:hAnsi="Arial" w:cs="Arial" w:eastAsia="Arial"/>
                      <w:sz w:val="23"/>
                      <w:szCs w:val="23"/>
                    </w:rPr>
                  </w:pPr>
                  <w:rPr/>
                  <w:r>
                    <w:rPr>
                      <w:rFonts w:ascii="Arial" w:hAnsi="Arial" w:cs="Arial" w:eastAsia="Arial"/>
                      <w:sz w:val="23"/>
                      <w:szCs w:val="23"/>
                      <w:spacing w:val="-2"/>
                      <w:w w:val="79"/>
                    </w:rPr>
                    <w:t>Fol</w:t>
                  </w:r>
                  <w:r>
                    <w:rPr>
                      <w:rFonts w:ascii="Arial" w:hAnsi="Arial" w:cs="Arial" w:eastAsia="Arial"/>
                      <w:sz w:val="23"/>
                      <w:szCs w:val="23"/>
                      <w:spacing w:val="0"/>
                      <w:w w:val="79"/>
                    </w:rPr>
                    <w:t>d</w:t>
                  </w:r>
                  <w:r>
                    <w:rPr>
                      <w:rFonts w:ascii="Arial" w:hAnsi="Arial" w:cs="Arial" w:eastAsia="Arial"/>
                      <w:sz w:val="23"/>
                      <w:szCs w:val="23"/>
                      <w:spacing w:val="1"/>
                      <w:w w:val="79"/>
                    </w:rPr>
                    <w:t> </w:t>
                  </w:r>
                  <w:r>
                    <w:rPr>
                      <w:rFonts w:ascii="Arial" w:hAnsi="Arial" w:cs="Arial" w:eastAsia="Arial"/>
                      <w:sz w:val="23"/>
                      <w:szCs w:val="23"/>
                      <w:spacing w:val="-2"/>
                      <w:w w:val="79"/>
                    </w:rPr>
                    <w:t>Chang</w:t>
                  </w:r>
                  <w:r>
                    <w:rPr>
                      <w:rFonts w:ascii="Arial" w:hAnsi="Arial" w:cs="Arial" w:eastAsia="Arial"/>
                      <w:sz w:val="23"/>
                      <w:szCs w:val="23"/>
                      <w:spacing w:val="0"/>
                      <w:w w:val="79"/>
                    </w:rPr>
                    <w:t>e</w:t>
                  </w:r>
                  <w:r>
                    <w:rPr>
                      <w:rFonts w:ascii="Arial" w:hAnsi="Arial" w:cs="Arial" w:eastAsia="Arial"/>
                      <w:sz w:val="23"/>
                      <w:szCs w:val="23"/>
                      <w:spacing w:val="3"/>
                      <w:w w:val="79"/>
                    </w:rPr>
                    <w:t> </w:t>
                  </w:r>
                  <w:r>
                    <w:rPr>
                      <w:rFonts w:ascii="Arial" w:hAnsi="Arial" w:cs="Arial" w:eastAsia="Arial"/>
                      <w:sz w:val="23"/>
                      <w:szCs w:val="23"/>
                      <w:spacing w:val="-2"/>
                      <w:w w:val="79"/>
                    </w:rPr>
                    <w:t>ove</w:t>
                  </w:r>
                  <w:r>
                    <w:rPr>
                      <w:rFonts w:ascii="Arial" w:hAnsi="Arial" w:cs="Arial" w:eastAsia="Arial"/>
                      <w:sz w:val="23"/>
                      <w:szCs w:val="23"/>
                      <w:spacing w:val="0"/>
                      <w:w w:val="79"/>
                    </w:rPr>
                    <w:t>r</w:t>
                  </w:r>
                  <w:r>
                    <w:rPr>
                      <w:rFonts w:ascii="Arial" w:hAnsi="Arial" w:cs="Arial" w:eastAsia="Arial"/>
                      <w:sz w:val="23"/>
                      <w:szCs w:val="23"/>
                      <w:spacing w:val="1"/>
                      <w:w w:val="79"/>
                    </w:rPr>
                    <w:t> </w:t>
                  </w:r>
                  <w:r>
                    <w:rPr>
                      <w:rFonts w:ascii="Arial" w:hAnsi="Arial" w:cs="Arial" w:eastAsia="Arial"/>
                      <w:sz w:val="23"/>
                      <w:szCs w:val="23"/>
                      <w:spacing w:val="-2"/>
                      <w:w w:val="80"/>
                    </w:rPr>
                    <w:t>Naive</w:t>
                  </w:r>
                  <w:r>
                    <w:rPr>
                      <w:rFonts w:ascii="Arial" w:hAnsi="Arial" w:cs="Arial" w:eastAsia="Arial"/>
                      <w:sz w:val="23"/>
                      <w:szCs w:val="23"/>
                      <w:spacing w:val="0"/>
                      <w:w w:val="100"/>
                    </w:rPr>
                  </w:r>
                </w:p>
                <w:p>
                  <w:pPr>
                    <w:spacing w:before="9" w:after="0" w:line="240" w:lineRule="auto"/>
                    <w:ind w:left="-18" w:right="-38"/>
                    <w:jc w:val="center"/>
                    <w:rPr>
                      <w:rFonts w:ascii="Arial" w:hAnsi="Arial" w:cs="Arial" w:eastAsia="Arial"/>
                      <w:sz w:val="23"/>
                      <w:szCs w:val="23"/>
                    </w:rPr>
                  </w:pPr>
                  <w:rPr/>
                  <w:r>
                    <w:rPr>
                      <w:rFonts w:ascii="Arial" w:hAnsi="Arial" w:cs="Arial" w:eastAsia="Arial"/>
                      <w:sz w:val="23"/>
                      <w:szCs w:val="23"/>
                      <w:spacing w:val="-2"/>
                      <w:w w:val="79"/>
                    </w:rPr>
                    <w:t>normalize</w:t>
                  </w:r>
                  <w:r>
                    <w:rPr>
                      <w:rFonts w:ascii="Arial" w:hAnsi="Arial" w:cs="Arial" w:eastAsia="Arial"/>
                      <w:sz w:val="23"/>
                      <w:szCs w:val="23"/>
                      <w:spacing w:val="0"/>
                      <w:w w:val="79"/>
                    </w:rPr>
                    <w:t>d</w:t>
                  </w:r>
                  <w:r>
                    <w:rPr>
                      <w:rFonts w:ascii="Arial" w:hAnsi="Arial" w:cs="Arial" w:eastAsia="Arial"/>
                      <w:sz w:val="23"/>
                      <w:szCs w:val="23"/>
                      <w:spacing w:val="5"/>
                      <w:w w:val="79"/>
                    </w:rPr>
                    <w:t> </w:t>
                  </w:r>
                  <w:r>
                    <w:rPr>
                      <w:rFonts w:ascii="Arial" w:hAnsi="Arial" w:cs="Arial" w:eastAsia="Arial"/>
                      <w:sz w:val="23"/>
                      <w:szCs w:val="23"/>
                      <w:spacing w:val="-2"/>
                      <w:w w:val="79"/>
                    </w:rPr>
                    <w:t>t</w:t>
                  </w:r>
                  <w:r>
                    <w:rPr>
                      <w:rFonts w:ascii="Arial" w:hAnsi="Arial" w:cs="Arial" w:eastAsia="Arial"/>
                      <w:sz w:val="23"/>
                      <w:szCs w:val="23"/>
                      <w:spacing w:val="0"/>
                      <w:w w:val="79"/>
                    </w:rPr>
                    <w:t>o</w:t>
                  </w:r>
                  <w:r>
                    <w:rPr>
                      <w:rFonts w:ascii="Arial" w:hAnsi="Arial" w:cs="Arial" w:eastAsia="Arial"/>
                      <w:sz w:val="23"/>
                      <w:szCs w:val="23"/>
                      <w:spacing w:val="-1"/>
                      <w:w w:val="79"/>
                    </w:rPr>
                    <w:t> </w:t>
                  </w:r>
                  <w:r>
                    <w:rPr>
                      <w:rFonts w:ascii="Arial" w:hAnsi="Arial" w:cs="Arial" w:eastAsia="Arial"/>
                      <w:sz w:val="23"/>
                      <w:szCs w:val="23"/>
                      <w:spacing w:val="-2"/>
                      <w:w w:val="79"/>
                    </w:rPr>
                    <w:t>GAPD</w:t>
                  </w:r>
                  <w:r>
                    <w:rPr>
                      <w:rFonts w:ascii="Arial" w:hAnsi="Arial" w:cs="Arial" w:eastAsia="Arial"/>
                      <w:sz w:val="23"/>
                      <w:szCs w:val="23"/>
                      <w:spacing w:val="0"/>
                      <w:w w:val="79"/>
                    </w:rPr>
                    <w:t>H</w:t>
                  </w:r>
                  <w:r>
                    <w:rPr>
                      <w:rFonts w:ascii="Arial" w:hAnsi="Arial" w:cs="Arial" w:eastAsia="Arial"/>
                      <w:sz w:val="23"/>
                      <w:szCs w:val="23"/>
                      <w:spacing w:val="4"/>
                      <w:w w:val="79"/>
                    </w:rPr>
                    <w:t> </w:t>
                  </w:r>
                  <w:r>
                    <w:rPr>
                      <w:rFonts w:ascii="Arial" w:hAnsi="Arial" w:cs="Arial" w:eastAsia="Arial"/>
                      <w:sz w:val="23"/>
                      <w:szCs w:val="23"/>
                      <w:spacing w:val="-2"/>
                      <w:w w:val="80"/>
                    </w:rPr>
                    <w:t>(2^-ddCt)</w:t>
                  </w:r>
                  <w:r>
                    <w:rPr>
                      <w:rFonts w:ascii="Arial" w:hAnsi="Arial" w:cs="Arial" w:eastAsia="Arial"/>
                      <w:sz w:val="23"/>
                      <w:szCs w:val="23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5"/>
          <w:szCs w:val="15"/>
          <w:spacing w:val="-2"/>
          <w:w w:val="100"/>
        </w:rPr>
        <w:t>1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0</w:t>
      </w:r>
      <w:r>
        <w:rPr>
          <w:rFonts w:ascii="Arial" w:hAnsi="Arial" w:cs="Arial" w:eastAsia="Arial"/>
          <w:sz w:val="15"/>
          <w:szCs w:val="15"/>
          <w:spacing w:val="-20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ab/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spacing w:val="0"/>
          <w:w w:val="130"/>
          <w:position w:val="-10"/>
        </w:rPr>
        <w:t>50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</w:r>
    </w:p>
    <w:p>
      <w:pPr>
        <w:spacing w:before="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right="-20"/>
        <w:jc w:val="right"/>
        <w:tabs>
          <w:tab w:pos="4460" w:val="left"/>
        </w:tabs>
        <w:rPr>
          <w:rFonts w:ascii="Arial" w:hAnsi="Arial" w:cs="Arial" w:eastAsia="Arial"/>
          <w:sz w:val="18"/>
          <w:szCs w:val="1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90.125244pt;margin-top:3.798108pt;width:15.919582pt;height:81.429949pt;mso-position-horizontal-relative:page;mso-position-vertical-relative:paragraph;z-index:-913" type="#_x0000_t202" filled="f" stroked="f">
            <v:textbox inset="0,0,0,0" style="layout-flow:vertical;mso-layout-flow-alt:bottom-to-top">
              <w:txbxContent>
                <w:p>
                  <w:pPr>
                    <w:spacing w:before="0" w:after="0" w:line="305" w:lineRule="exact"/>
                    <w:ind w:left="20" w:right="-62"/>
                    <w:jc w:val="left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Pr/>
                  <w:r>
                    <w:rPr>
                      <w:rFonts w:ascii="Arial" w:hAnsi="Arial" w:cs="Arial" w:eastAsia="Arial"/>
                      <w:sz w:val="28"/>
                      <w:szCs w:val="28"/>
                      <w:spacing w:val="-3"/>
                      <w:w w:val="92"/>
                    </w:rPr>
                    <w:t>ug/m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spacing w:val="0"/>
                      <w:w w:val="92"/>
                    </w:rPr>
                    <w:t>g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spacing w:val="-2"/>
                      <w:w w:val="92"/>
                    </w:rPr>
                    <w:t> 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spacing w:val="-3"/>
                      <w:w w:val="100"/>
                    </w:rPr>
                    <w:t>protein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2"/>
        </w:rPr>
        <w:t>8</w:t>
      </w:r>
      <w:r>
        <w:rPr>
          <w:rFonts w:ascii="Arial" w:hAnsi="Arial" w:cs="Arial" w:eastAsia="Arial"/>
          <w:sz w:val="15"/>
          <w:szCs w:val="15"/>
          <w:spacing w:val="-31"/>
          <w:w w:val="100"/>
          <w:position w:val="2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2"/>
        </w:rPr>
        <w:tab/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2"/>
        </w:rPr>
      </w:r>
      <w:r>
        <w:rPr>
          <w:rFonts w:ascii="Arial" w:hAnsi="Arial" w:cs="Arial" w:eastAsia="Arial"/>
          <w:sz w:val="18"/>
          <w:szCs w:val="18"/>
          <w:spacing w:val="0"/>
          <w:w w:val="130"/>
          <w:position w:val="0"/>
        </w:rPr>
        <w:t>40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</w:r>
    </w:p>
    <w:p>
      <w:pPr>
        <w:spacing w:before="98" w:after="0" w:line="223" w:lineRule="exact"/>
        <w:ind w:left="3141" w:right="1656"/>
        <w:jc w:val="center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16"/>
          <w:position w:val="-5"/>
        </w:rPr>
        <w:t>*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</w:r>
    </w:p>
    <w:p>
      <w:pPr>
        <w:spacing w:before="0" w:after="0" w:line="179" w:lineRule="exact"/>
        <w:ind w:right="-20"/>
        <w:jc w:val="right"/>
        <w:tabs>
          <w:tab w:pos="446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5"/>
          <w:szCs w:val="15"/>
          <w:spacing w:val="0"/>
          <w:w w:val="100"/>
        </w:rPr>
        <w:t>6</w:t>
      </w:r>
      <w:r>
        <w:rPr>
          <w:rFonts w:ascii="Arial" w:hAnsi="Arial" w:cs="Arial" w:eastAsia="Arial"/>
          <w:sz w:val="15"/>
          <w:szCs w:val="15"/>
          <w:spacing w:val="-31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ab/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spacing w:val="0"/>
          <w:w w:val="130"/>
          <w:position w:val="5"/>
        </w:rPr>
        <w:t>30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90" w:lineRule="exact"/>
        <w:ind w:right="-20"/>
        <w:jc w:val="righ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30"/>
          <w:position w:val="-2"/>
        </w:rPr>
        <w:t>20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</w:r>
    </w:p>
    <w:p>
      <w:pPr>
        <w:spacing w:before="0" w:after="0" w:line="135" w:lineRule="exact"/>
        <w:ind w:left="267" w:right="-20"/>
        <w:jc w:val="left"/>
        <w:tabs>
          <w:tab w:pos="820" w:val="left"/>
          <w:tab w:pos="118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w w:val="113"/>
        </w:rPr>
        <w:t>4</w:t>
      </w:r>
      <w:r>
        <w:rPr>
          <w:rFonts w:ascii="Arial" w:hAnsi="Arial" w:cs="Arial" w:eastAsia="Arial"/>
          <w:sz w:val="15"/>
          <w:szCs w:val="15"/>
          <w:w w:val="100"/>
        </w:rPr>
        <w:tab/>
      </w:r>
      <w:r>
        <w:rPr>
          <w:rFonts w:ascii="Arial" w:hAnsi="Arial" w:cs="Arial" w:eastAsia="Arial"/>
          <w:sz w:val="15"/>
          <w:szCs w:val="15"/>
          <w:w w:val="113"/>
        </w:rPr>
      </w:r>
      <w:r>
        <w:rPr>
          <w:rFonts w:ascii="Arial" w:hAnsi="Arial" w:cs="Arial" w:eastAsia="Arial"/>
          <w:sz w:val="15"/>
          <w:szCs w:val="15"/>
          <w:w w:val="113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w w:val="100"/>
          <w:u w:val="single" w:color="000000"/>
        </w:rPr>
        <w:tab/>
      </w:r>
      <w:r>
        <w:rPr>
          <w:rFonts w:ascii="Arial" w:hAnsi="Arial" w:cs="Arial" w:eastAsia="Arial"/>
          <w:sz w:val="15"/>
          <w:szCs w:val="15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right="-20"/>
        <w:jc w:val="righ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30"/>
        </w:rPr>
        <w:t>10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19" w:after="0" w:line="240" w:lineRule="auto"/>
        <w:ind w:left="267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0"/>
          <w:w w:val="113"/>
        </w:rPr>
        <w:t>2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58" w:after="0" w:line="240" w:lineRule="auto"/>
        <w:ind w:right="-20"/>
        <w:jc w:val="righ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30"/>
        </w:rPr>
        <w:t>0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93" w:after="0" w:line="240" w:lineRule="auto"/>
        <w:ind w:left="267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pict>
          <w10:wrap type="none"/>
          <v:shape style="position:absolute;margin-left:1030.084839pt;margin-top:20.679661pt;width:27.654611pt;height:10.266683pt;mso-position-horizontal-relative:page;mso-position-vertical-relative:paragraph;z-index:-906;rotation:319" type="#_x0000_t136" fillcolor="#000000" stroked="f">
            <o:extrusion v:ext="view" autorotationcenter="t"/>
            <v:textpath style="font-family:&amp;quot;Arial&amp;quot;;font-size:10pt;v-text-kern:t;mso-text-shadow:auto" string="Naive"/>
          </v:shape>
        </w:pict>
      </w:r>
      <w:r>
        <w:rPr/>
        <w:pict>
          <w10:wrap type="none"/>
          <v:shape style="position:absolute;margin-left:1064.112549pt;margin-top:28.770973pt;width:52.370505pt;height:10.350193pt;mso-position-horizontal-relative:page;mso-position-vertical-relative:paragraph;z-index:-905;rotation:319" type="#_x0000_t136" fillcolor="#000000" stroked="f">
            <o:extrusion v:ext="view" autorotationcenter="t"/>
            <v:textpath style="font-family:&amp;quot;Arial&amp;quot;;font-size:10pt;v-text-kern:t;mso-text-shadow:auto" string="Bleomycin"/>
          </v:shape>
        </w:pict>
      </w:r>
      <w:r>
        <w:rPr/>
        <w:pict>
          <w10:wrap type="none"/>
          <v:shape style="position:absolute;margin-left:1132.888672pt;margin-top:24.98003pt;width:34.905316pt;height:10.291182pt;mso-position-horizontal-relative:page;mso-position-vertical-relative:paragraph;z-index:-904;rotation:319" type="#_x0000_t136" fillcolor="#000000" stroked="f">
            <o:extrusion v:ext="view" autorotationcenter="t"/>
            <v:textpath style="font-family:&amp;quot;Arial&amp;quot;;font-size:10pt;v-text-kern:t;mso-text-shadow:auto" string="OpSCF"/>
          </v:shape>
        </w:pict>
      </w:r>
      <w:r>
        <w:rPr>
          <w:rFonts w:ascii="Arial" w:hAnsi="Arial" w:cs="Arial" w:eastAsia="Arial"/>
          <w:sz w:val="15"/>
          <w:szCs w:val="15"/>
          <w:spacing w:val="0"/>
          <w:w w:val="113"/>
        </w:rPr>
        <w:t>0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right"/>
        <w:rPr>
          <w:rFonts w:ascii="Calibri" w:hAnsi="Calibri" w:cs="Calibri" w:eastAsia="Calibri"/>
          <w:sz w:val="33"/>
          <w:szCs w:val="33"/>
        </w:rPr>
      </w:pPr>
      <w:rPr/>
      <w:r>
        <w:rPr>
          <w:rFonts w:ascii="Calibri" w:hAnsi="Calibri" w:cs="Calibri" w:eastAsia="Calibri"/>
          <w:sz w:val="33"/>
          <w:szCs w:val="33"/>
          <w:w w:val="99"/>
        </w:rPr>
        <w:t>D</w:t>
      </w:r>
      <w:r>
        <w:rPr>
          <w:rFonts w:ascii="Calibri" w:hAnsi="Calibri" w:cs="Calibri" w:eastAsia="Calibri"/>
          <w:sz w:val="33"/>
          <w:szCs w:val="33"/>
          <w:w w:val="99"/>
        </w:rPr>
        <w:t> </w:t>
      </w:r>
      <w:r>
        <w:rPr>
          <w:rFonts w:ascii="Calibri" w:hAnsi="Calibri" w:cs="Calibri" w:eastAsia="Calibri"/>
          <w:sz w:val="33"/>
          <w:szCs w:val="33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3"/>
          <w:w w:val="134"/>
        </w:rPr>
        <w:t>IL13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79" w:lineRule="exact"/>
        <w:ind w:left="1000" w:right="857"/>
        <w:jc w:val="center"/>
        <w:rPr>
          <w:rFonts w:ascii="Arial" w:hAnsi="Arial" w:cs="Arial" w:eastAsia="Arial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04.060303pt;margin-top:1.416669pt;width:20.1292pt;height:92.493444pt;mso-position-horizontal-relative:page;mso-position-vertical-relative:paragraph;z-index:-908" type="#_x0000_t202" filled="f" stroked="f">
            <v:textbox inset="0,0,0,0" style="layout-flow:vertical;mso-layout-flow-alt:bottom-to-top">
              <w:txbxContent>
                <w:p>
                  <w:pPr>
                    <w:spacing w:before="4" w:after="0" w:line="192" w:lineRule="exact"/>
                    <w:ind w:left="20" w:right="-29" w:firstLine="535"/>
                    <w:jc w:val="left"/>
                    <w:rPr>
                      <w:rFonts w:ascii="Arial" w:hAnsi="Arial" w:cs="Arial" w:eastAsia="Arial"/>
                      <w:sz w:val="17"/>
                      <w:szCs w:val="17"/>
                    </w:rPr>
                  </w:pPr>
                  <w:rPr/>
                  <w:r>
                    <w:rPr>
                      <w:rFonts w:ascii="Arial" w:hAnsi="Arial" w:cs="Arial" w:eastAsia="Arial"/>
                      <w:sz w:val="17"/>
                      <w:szCs w:val="17"/>
                      <w:spacing w:val="0"/>
                      <w:w w:val="76"/>
                    </w:rPr>
                    <w:t>F</w:t>
                  </w:r>
                  <w:r>
                    <w:rPr>
                      <w:rFonts w:ascii="Arial" w:hAnsi="Arial" w:cs="Arial" w:eastAsia="Arial"/>
                      <w:sz w:val="17"/>
                      <w:szCs w:val="17"/>
                      <w:spacing w:val="-1"/>
                      <w:w w:val="76"/>
                    </w:rPr>
                    <w:t>o</w:t>
                  </w:r>
                  <w:r>
                    <w:rPr>
                      <w:rFonts w:ascii="Arial" w:hAnsi="Arial" w:cs="Arial" w:eastAsia="Arial"/>
                      <w:sz w:val="17"/>
                      <w:szCs w:val="17"/>
                      <w:spacing w:val="2"/>
                      <w:w w:val="76"/>
                    </w:rPr>
                    <w:t>l</w:t>
                  </w:r>
                  <w:r>
                    <w:rPr>
                      <w:rFonts w:ascii="Arial" w:hAnsi="Arial" w:cs="Arial" w:eastAsia="Arial"/>
                      <w:sz w:val="17"/>
                      <w:szCs w:val="17"/>
                      <w:spacing w:val="0"/>
                      <w:w w:val="76"/>
                    </w:rPr>
                    <w:t>d</w:t>
                  </w:r>
                  <w:r>
                    <w:rPr>
                      <w:rFonts w:ascii="Arial" w:hAnsi="Arial" w:cs="Arial" w:eastAsia="Arial"/>
                      <w:sz w:val="17"/>
                      <w:szCs w:val="17"/>
                      <w:spacing w:val="-5"/>
                      <w:w w:val="76"/>
                    </w:rPr>
                    <w:t> </w:t>
                  </w:r>
                  <w:r>
                    <w:rPr>
                      <w:rFonts w:ascii="Arial" w:hAnsi="Arial" w:cs="Arial" w:eastAsia="Arial"/>
                      <w:sz w:val="17"/>
                      <w:szCs w:val="17"/>
                      <w:spacing w:val="2"/>
                      <w:w w:val="76"/>
                    </w:rPr>
                    <w:t>C</w:t>
                  </w:r>
                  <w:r>
                    <w:rPr>
                      <w:rFonts w:ascii="Arial" w:hAnsi="Arial" w:cs="Arial" w:eastAsia="Arial"/>
                      <w:sz w:val="17"/>
                      <w:szCs w:val="17"/>
                      <w:spacing w:val="-1"/>
                      <w:w w:val="76"/>
                    </w:rPr>
                    <w:t>h</w:t>
                  </w:r>
                  <w:r>
                    <w:rPr>
                      <w:rFonts w:ascii="Arial" w:hAnsi="Arial" w:cs="Arial" w:eastAsia="Arial"/>
                      <w:sz w:val="17"/>
                      <w:szCs w:val="17"/>
                      <w:spacing w:val="-1"/>
                      <w:w w:val="76"/>
                    </w:rPr>
                    <w:t>a</w:t>
                  </w:r>
                  <w:r>
                    <w:rPr>
                      <w:rFonts w:ascii="Arial" w:hAnsi="Arial" w:cs="Arial" w:eastAsia="Arial"/>
                      <w:sz w:val="17"/>
                      <w:szCs w:val="17"/>
                      <w:spacing w:val="-1"/>
                      <w:w w:val="76"/>
                    </w:rPr>
                    <w:t>n</w:t>
                  </w:r>
                  <w:r>
                    <w:rPr>
                      <w:rFonts w:ascii="Arial" w:hAnsi="Arial" w:cs="Arial" w:eastAsia="Arial"/>
                      <w:sz w:val="17"/>
                      <w:szCs w:val="17"/>
                      <w:spacing w:val="-1"/>
                      <w:w w:val="76"/>
                    </w:rPr>
                    <w:t>g</w:t>
                  </w:r>
                  <w:r>
                    <w:rPr>
                      <w:rFonts w:ascii="Arial" w:hAnsi="Arial" w:cs="Arial" w:eastAsia="Arial"/>
                      <w:sz w:val="17"/>
                      <w:szCs w:val="17"/>
                      <w:spacing w:val="0"/>
                      <w:w w:val="76"/>
                    </w:rPr>
                    <w:t>e</w:t>
                  </w:r>
                  <w:r>
                    <w:rPr>
                      <w:rFonts w:ascii="Arial" w:hAnsi="Arial" w:cs="Arial" w:eastAsia="Arial"/>
                      <w:sz w:val="17"/>
                      <w:szCs w:val="17"/>
                      <w:spacing w:val="0"/>
                      <w:w w:val="76"/>
                    </w:rPr>
                    <w:t> </w:t>
                  </w:r>
                  <w:r>
                    <w:rPr>
                      <w:rFonts w:ascii="Arial" w:hAnsi="Arial" w:cs="Arial" w:eastAsia="Arial"/>
                      <w:sz w:val="17"/>
                      <w:szCs w:val="17"/>
                      <w:spacing w:val="-1"/>
                      <w:w w:val="75"/>
                    </w:rPr>
                    <w:t>no</w:t>
                  </w:r>
                  <w:r>
                    <w:rPr>
                      <w:rFonts w:ascii="Arial" w:hAnsi="Arial" w:cs="Arial" w:eastAsia="Arial"/>
                      <w:sz w:val="17"/>
                      <w:szCs w:val="17"/>
                      <w:spacing w:val="-3"/>
                      <w:w w:val="75"/>
                    </w:rPr>
                    <w:t>r</w:t>
                  </w:r>
                  <w:r>
                    <w:rPr>
                      <w:rFonts w:ascii="Arial" w:hAnsi="Arial" w:cs="Arial" w:eastAsia="Arial"/>
                      <w:sz w:val="17"/>
                      <w:szCs w:val="17"/>
                      <w:spacing w:val="-3"/>
                      <w:w w:val="75"/>
                    </w:rPr>
                    <w:t>m</w:t>
                  </w:r>
                  <w:r>
                    <w:rPr>
                      <w:rFonts w:ascii="Arial" w:hAnsi="Arial" w:cs="Arial" w:eastAsia="Arial"/>
                      <w:sz w:val="17"/>
                      <w:szCs w:val="17"/>
                      <w:spacing w:val="-1"/>
                      <w:w w:val="75"/>
                    </w:rPr>
                    <w:t>a</w:t>
                  </w:r>
                  <w:r>
                    <w:rPr>
                      <w:rFonts w:ascii="Arial" w:hAnsi="Arial" w:cs="Arial" w:eastAsia="Arial"/>
                      <w:sz w:val="17"/>
                      <w:szCs w:val="17"/>
                      <w:spacing w:val="1"/>
                      <w:w w:val="75"/>
                    </w:rPr>
                    <w:t>l</w:t>
                  </w:r>
                  <w:r>
                    <w:rPr>
                      <w:rFonts w:ascii="Arial" w:hAnsi="Arial" w:cs="Arial" w:eastAsia="Arial"/>
                      <w:sz w:val="17"/>
                      <w:szCs w:val="17"/>
                      <w:spacing w:val="1"/>
                      <w:w w:val="75"/>
                    </w:rPr>
                    <w:t>i</w:t>
                  </w:r>
                  <w:r>
                    <w:rPr>
                      <w:rFonts w:ascii="Arial" w:hAnsi="Arial" w:cs="Arial" w:eastAsia="Arial"/>
                      <w:sz w:val="17"/>
                      <w:szCs w:val="17"/>
                      <w:spacing w:val="-1"/>
                      <w:w w:val="75"/>
                    </w:rPr>
                    <w:t>z</w:t>
                  </w:r>
                  <w:r>
                    <w:rPr>
                      <w:rFonts w:ascii="Arial" w:hAnsi="Arial" w:cs="Arial" w:eastAsia="Arial"/>
                      <w:sz w:val="17"/>
                      <w:szCs w:val="17"/>
                      <w:spacing w:val="-1"/>
                      <w:w w:val="75"/>
                    </w:rPr>
                    <w:t>e</w:t>
                  </w:r>
                  <w:r>
                    <w:rPr>
                      <w:rFonts w:ascii="Arial" w:hAnsi="Arial" w:cs="Arial" w:eastAsia="Arial"/>
                      <w:sz w:val="17"/>
                      <w:szCs w:val="17"/>
                      <w:spacing w:val="0"/>
                      <w:w w:val="75"/>
                    </w:rPr>
                    <w:t>d</w:t>
                  </w:r>
                  <w:r>
                    <w:rPr>
                      <w:rFonts w:ascii="Arial" w:hAnsi="Arial" w:cs="Arial" w:eastAsia="Arial"/>
                      <w:sz w:val="17"/>
                      <w:szCs w:val="17"/>
                      <w:spacing w:val="1"/>
                      <w:w w:val="75"/>
                    </w:rPr>
                    <w:t> </w:t>
                  </w:r>
                  <w:r>
                    <w:rPr>
                      <w:rFonts w:ascii="Arial" w:hAnsi="Arial" w:cs="Arial" w:eastAsia="Arial"/>
                      <w:sz w:val="17"/>
                      <w:szCs w:val="17"/>
                      <w:spacing w:val="-4"/>
                      <w:w w:val="75"/>
                    </w:rPr>
                    <w:t>t</w:t>
                  </w:r>
                  <w:r>
                    <w:rPr>
                      <w:rFonts w:ascii="Arial" w:hAnsi="Arial" w:cs="Arial" w:eastAsia="Arial"/>
                      <w:sz w:val="17"/>
                      <w:szCs w:val="17"/>
                      <w:spacing w:val="0"/>
                      <w:w w:val="75"/>
                    </w:rPr>
                    <w:t>o</w:t>
                  </w:r>
                  <w:r>
                    <w:rPr>
                      <w:rFonts w:ascii="Arial" w:hAnsi="Arial" w:cs="Arial" w:eastAsia="Arial"/>
                      <w:sz w:val="17"/>
                      <w:szCs w:val="17"/>
                      <w:spacing w:val="-5"/>
                      <w:w w:val="75"/>
                    </w:rPr>
                    <w:t> </w:t>
                  </w:r>
                  <w:r>
                    <w:rPr>
                      <w:rFonts w:ascii="Arial" w:hAnsi="Arial" w:cs="Arial" w:eastAsia="Arial"/>
                      <w:sz w:val="17"/>
                      <w:szCs w:val="17"/>
                      <w:spacing w:val="-4"/>
                      <w:w w:val="75"/>
                    </w:rPr>
                    <w:t>G</w:t>
                  </w:r>
                  <w:r>
                    <w:rPr>
                      <w:rFonts w:ascii="Arial" w:hAnsi="Arial" w:cs="Arial" w:eastAsia="Arial"/>
                      <w:sz w:val="17"/>
                      <w:szCs w:val="17"/>
                      <w:spacing w:val="1"/>
                      <w:w w:val="75"/>
                    </w:rPr>
                    <w:t>A</w:t>
                  </w:r>
                  <w:r>
                    <w:rPr>
                      <w:rFonts w:ascii="Arial" w:hAnsi="Arial" w:cs="Arial" w:eastAsia="Arial"/>
                      <w:sz w:val="17"/>
                      <w:szCs w:val="17"/>
                      <w:spacing w:val="1"/>
                      <w:w w:val="75"/>
                    </w:rPr>
                    <w:t>P</w:t>
                  </w:r>
                  <w:r>
                    <w:rPr>
                      <w:rFonts w:ascii="Arial" w:hAnsi="Arial" w:cs="Arial" w:eastAsia="Arial"/>
                      <w:sz w:val="17"/>
                      <w:szCs w:val="17"/>
                      <w:spacing w:val="1"/>
                      <w:w w:val="75"/>
                    </w:rPr>
                    <w:t>D</w:t>
                  </w:r>
                  <w:r>
                    <w:rPr>
                      <w:rFonts w:ascii="Arial" w:hAnsi="Arial" w:cs="Arial" w:eastAsia="Arial"/>
                      <w:sz w:val="17"/>
                      <w:szCs w:val="17"/>
                      <w:spacing w:val="0"/>
                      <w:w w:val="75"/>
                    </w:rPr>
                    <w:t>H</w:t>
                  </w:r>
                  <w:r>
                    <w:rPr>
                      <w:rFonts w:ascii="Arial" w:hAnsi="Arial" w:cs="Arial" w:eastAsia="Arial"/>
                      <w:sz w:val="17"/>
                      <w:szCs w:val="17"/>
                      <w:spacing w:val="4"/>
                      <w:w w:val="75"/>
                    </w:rPr>
                    <w:t> </w:t>
                  </w:r>
                  <w:r>
                    <w:rPr>
                      <w:rFonts w:ascii="Arial" w:hAnsi="Arial" w:cs="Arial" w:eastAsia="Arial"/>
                      <w:sz w:val="17"/>
                      <w:szCs w:val="17"/>
                      <w:spacing w:val="-4"/>
                      <w:w w:val="76"/>
                    </w:rPr>
                    <w:t>(</w:t>
                  </w:r>
                  <w:r>
                    <w:rPr>
                      <w:rFonts w:ascii="Arial" w:hAnsi="Arial" w:cs="Arial" w:eastAsia="Arial"/>
                      <w:sz w:val="17"/>
                      <w:szCs w:val="17"/>
                      <w:spacing w:val="-1"/>
                      <w:w w:val="76"/>
                    </w:rPr>
                    <w:t>2</w:t>
                  </w:r>
                  <w:r>
                    <w:rPr>
                      <w:rFonts w:ascii="Arial" w:hAnsi="Arial" w:cs="Arial" w:eastAsia="Arial"/>
                      <w:sz w:val="17"/>
                      <w:szCs w:val="17"/>
                      <w:spacing w:val="2"/>
                      <w:w w:val="76"/>
                    </w:rPr>
                    <w:t>^</w:t>
                  </w:r>
                  <w:r>
                    <w:rPr>
                      <w:rFonts w:ascii="Arial" w:hAnsi="Arial" w:cs="Arial" w:eastAsia="Arial"/>
                      <w:sz w:val="17"/>
                      <w:szCs w:val="17"/>
                      <w:spacing w:val="-4"/>
                      <w:w w:val="76"/>
                    </w:rPr>
                    <w:t>-</w:t>
                  </w:r>
                  <w:r>
                    <w:rPr>
                      <w:rFonts w:ascii="Arial" w:hAnsi="Arial" w:cs="Arial" w:eastAsia="Arial"/>
                      <w:sz w:val="17"/>
                      <w:szCs w:val="17"/>
                      <w:spacing w:val="-1"/>
                      <w:w w:val="76"/>
                    </w:rPr>
                    <w:t>dd</w:t>
                  </w:r>
                  <w:r>
                    <w:rPr>
                      <w:rFonts w:ascii="Arial" w:hAnsi="Arial" w:cs="Arial" w:eastAsia="Arial"/>
                      <w:sz w:val="17"/>
                      <w:szCs w:val="17"/>
                      <w:spacing w:val="2"/>
                      <w:w w:val="76"/>
                    </w:rPr>
                    <w:t>C</w:t>
                  </w:r>
                  <w:r>
                    <w:rPr>
                      <w:rFonts w:ascii="Arial" w:hAnsi="Arial" w:cs="Arial" w:eastAsia="Arial"/>
                      <w:sz w:val="17"/>
                      <w:szCs w:val="17"/>
                      <w:spacing w:val="-5"/>
                      <w:w w:val="76"/>
                    </w:rPr>
                    <w:t>t</w:t>
                  </w:r>
                  <w:r>
                    <w:rPr>
                      <w:rFonts w:ascii="Arial" w:hAnsi="Arial" w:cs="Arial" w:eastAsia="Arial"/>
                      <w:sz w:val="17"/>
                      <w:szCs w:val="17"/>
                      <w:spacing w:val="0"/>
                      <w:w w:val="76"/>
                    </w:rPr>
                    <w:t>)</w:t>
                  </w:r>
                  <w:r>
                    <w:rPr>
                      <w:rFonts w:ascii="Arial" w:hAnsi="Arial" w:cs="Arial" w:eastAsia="Arial"/>
                      <w:sz w:val="17"/>
                      <w:szCs w:val="17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6"/>
          <w:szCs w:val="16"/>
          <w:spacing w:val="-2"/>
          <w:w w:val="139"/>
          <w:position w:val="-1"/>
        </w:rPr>
        <w:t>Col-1A1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0"/>
        </w:rPr>
      </w:r>
    </w:p>
    <w:p>
      <w:pPr>
        <w:spacing w:before="0" w:after="0" w:line="207" w:lineRule="exact"/>
        <w:ind w:right="-20"/>
        <w:jc w:val="left"/>
        <w:tabs>
          <w:tab w:pos="560" w:val="left"/>
          <w:tab w:pos="920" w:val="left"/>
          <w:tab w:pos="1360" w:val="left"/>
          <w:tab w:pos="1640" w:val="left"/>
        </w:tabs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35"/>
          <w:position w:val="5"/>
        </w:rPr>
        <w:t>10</w:t>
      </w:r>
      <w:r>
        <w:rPr>
          <w:rFonts w:ascii="Arial" w:hAnsi="Arial" w:cs="Arial" w:eastAsia="Arial"/>
          <w:sz w:val="14"/>
          <w:szCs w:val="14"/>
          <w:spacing w:val="-49"/>
          <w:w w:val="135"/>
          <w:position w:val="5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5"/>
        </w:rPr>
        <w:tab/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5"/>
        </w:rPr>
      </w:r>
      <w:r>
        <w:rPr>
          <w:rFonts w:ascii="Arial" w:hAnsi="Arial" w:cs="Arial" w:eastAsia="Arial"/>
          <w:sz w:val="19"/>
          <w:szCs w:val="19"/>
          <w:spacing w:val="0"/>
          <w:w w:val="135"/>
          <w:position w:val="-1"/>
        </w:rPr>
      </w:r>
      <w:r>
        <w:rPr>
          <w:rFonts w:ascii="Arial" w:hAnsi="Arial" w:cs="Arial" w:eastAsia="Arial"/>
          <w:sz w:val="19"/>
          <w:szCs w:val="19"/>
          <w:spacing w:val="0"/>
          <w:w w:val="135"/>
          <w:u w:val="single" w:color="000000"/>
          <w:position w:val="-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  <w:u w:val="single" w:color="000000"/>
          <w:position w:val="-1"/>
        </w:rPr>
        <w:tab/>
      </w:r>
      <w:r>
        <w:rPr>
          <w:rFonts w:ascii="Arial" w:hAnsi="Arial" w:cs="Arial" w:eastAsia="Arial"/>
          <w:sz w:val="19"/>
          <w:szCs w:val="19"/>
          <w:spacing w:val="0"/>
          <w:w w:val="100"/>
          <w:u w:val="single" w:color="000000"/>
          <w:position w:val="-1"/>
        </w:rPr>
      </w:r>
      <w:r>
        <w:rPr>
          <w:rFonts w:ascii="Arial" w:hAnsi="Arial" w:cs="Arial" w:eastAsia="Arial"/>
          <w:sz w:val="19"/>
          <w:szCs w:val="19"/>
          <w:spacing w:val="0"/>
          <w:w w:val="135"/>
          <w:u w:val="single" w:color="000000"/>
          <w:position w:val="-1"/>
        </w:rPr>
        <w:t>*</w:t>
      </w:r>
      <w:r>
        <w:rPr>
          <w:rFonts w:ascii="Arial" w:hAnsi="Arial" w:cs="Arial" w:eastAsia="Arial"/>
          <w:sz w:val="19"/>
          <w:szCs w:val="19"/>
          <w:spacing w:val="0"/>
          <w:w w:val="135"/>
          <w:u w:val="single" w:color="000000"/>
          <w:position w:val="-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  <w:u w:val="single" w:color="000000"/>
          <w:position w:val="-1"/>
        </w:rPr>
        <w:tab/>
      </w:r>
      <w:r>
        <w:rPr>
          <w:rFonts w:ascii="Arial" w:hAnsi="Arial" w:cs="Arial" w:eastAsia="Arial"/>
          <w:sz w:val="19"/>
          <w:szCs w:val="19"/>
          <w:spacing w:val="0"/>
          <w:w w:val="100"/>
          <w:u w:val="single" w:color="000000"/>
          <w:position w:val="-1"/>
        </w:rPr>
      </w:r>
      <w:r>
        <w:rPr>
          <w:rFonts w:ascii="Arial" w:hAnsi="Arial" w:cs="Arial" w:eastAsia="Arial"/>
          <w:sz w:val="19"/>
          <w:szCs w:val="19"/>
          <w:spacing w:val="0"/>
          <w:w w:val="100"/>
          <w:position w:val="-1"/>
        </w:rPr>
      </w:r>
      <w:r>
        <w:rPr>
          <w:rFonts w:ascii="Arial" w:hAnsi="Arial" w:cs="Arial" w:eastAsia="Arial"/>
          <w:sz w:val="19"/>
          <w:szCs w:val="19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9"/>
          <w:szCs w:val="19"/>
          <w:spacing w:val="0"/>
          <w:w w:val="100"/>
          <w:position w:val="-1"/>
        </w:rPr>
      </w:r>
      <w:r>
        <w:rPr>
          <w:rFonts w:ascii="Arial" w:hAnsi="Arial" w:cs="Arial" w:eastAsia="Arial"/>
          <w:sz w:val="11"/>
          <w:szCs w:val="11"/>
          <w:spacing w:val="0"/>
          <w:w w:val="135"/>
          <w:position w:val="5"/>
        </w:rPr>
        <w:t>p</w:t>
      </w:r>
      <w:r>
        <w:rPr>
          <w:rFonts w:ascii="Arial" w:hAnsi="Arial" w:cs="Arial" w:eastAsia="Arial"/>
          <w:sz w:val="11"/>
          <w:szCs w:val="11"/>
          <w:spacing w:val="-4"/>
          <w:w w:val="135"/>
          <w:position w:val="5"/>
        </w:rPr>
        <w:t>=</w:t>
      </w:r>
      <w:r>
        <w:rPr>
          <w:rFonts w:ascii="Arial" w:hAnsi="Arial" w:cs="Arial" w:eastAsia="Arial"/>
          <w:sz w:val="11"/>
          <w:szCs w:val="11"/>
          <w:spacing w:val="0"/>
          <w:w w:val="135"/>
          <w:position w:val="5"/>
        </w:rPr>
        <w:t>0</w:t>
      </w:r>
      <w:r>
        <w:rPr>
          <w:rFonts w:ascii="Arial" w:hAnsi="Arial" w:cs="Arial" w:eastAsia="Arial"/>
          <w:sz w:val="11"/>
          <w:szCs w:val="11"/>
          <w:spacing w:val="-1"/>
          <w:w w:val="135"/>
          <w:position w:val="5"/>
        </w:rPr>
        <w:t>.</w:t>
      </w:r>
      <w:r>
        <w:rPr>
          <w:rFonts w:ascii="Arial" w:hAnsi="Arial" w:cs="Arial" w:eastAsia="Arial"/>
          <w:sz w:val="11"/>
          <w:szCs w:val="11"/>
          <w:spacing w:val="0"/>
          <w:w w:val="135"/>
          <w:position w:val="5"/>
        </w:rPr>
        <w:t>056</w:t>
      </w:r>
      <w:r>
        <w:rPr>
          <w:rFonts w:ascii="Arial" w:hAnsi="Arial" w:cs="Arial" w:eastAsia="Arial"/>
          <w:sz w:val="11"/>
          <w:szCs w:val="11"/>
          <w:spacing w:val="0"/>
          <w:w w:val="100"/>
          <w:position w:val="0"/>
        </w:rPr>
      </w:r>
    </w:p>
    <w:p>
      <w:pPr>
        <w:spacing w:before="71" w:after="0" w:line="240" w:lineRule="auto"/>
        <w:ind w:left="107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37"/>
        </w:rPr>
        <w:t>8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07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37"/>
        </w:rPr>
        <w:t>6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07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37"/>
        </w:rPr>
        <w:t>4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07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37"/>
        </w:rPr>
        <w:t>2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07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pict>
          <w10:wrap type="none"/>
          <v:shape style="position:absolute;margin-left:1456.608887pt;margin-top:10.18473pt;width:17.105071pt;height:6.727917pt;mso-position-horizontal-relative:page;mso-position-vertical-relative:paragraph;z-index:-897;rotation:323" type="#_x0000_t136" fillcolor="#000000" stroked="f">
            <o:extrusion v:ext="view" autorotationcenter="t"/>
            <v:textpath style="font-family:&amp;quot;Arial&amp;quot;;font-size:6pt;v-text-kern:t;mso-text-shadow:auto" string="Naive"/>
          </v:shape>
        </w:pict>
      </w:r>
      <w:r>
        <w:rPr/>
        <w:pict>
          <w10:wrap type="none"/>
          <v:shape style="position:absolute;margin-left:1478.404541pt;margin-top:15.738659pt;width:35.588039pt;height:6.827206pt;mso-position-horizontal-relative:page;mso-position-vertical-relative:paragraph;z-index:-896;rotation:323" type="#_x0000_t136" fillcolor="#000000" stroked="f">
            <o:extrusion v:ext="view" autorotationcenter="t"/>
            <v:textpath style="font-family:&amp;quot;Arial&amp;quot;;font-size:6pt;v-text-kern:t;mso-text-shadow:auto" string="Bleo control"/>
          </v:shape>
        </w:pict>
      </w:r>
      <w:r>
        <w:rPr/>
        <w:pict>
          <w10:wrap type="none"/>
          <v:shape style="position:absolute;margin-left:1509.562378pt;margin-top:18.160196pt;width:43.642789pt;height:6.870385pt;mso-position-horizontal-relative:page;mso-position-vertical-relative:paragraph;z-index:-895;rotation:323" type="#_x0000_t136" fillcolor="#000000" stroked="f">
            <o:extrusion v:ext="view" autorotationcenter="t"/>
            <v:textpath style="font-family:&amp;quot;Arial&amp;quot;;font-size:6pt;v-text-kern:t;mso-text-shadow:auto" string="Bleo+OPSCF1"/>
          </v:shape>
        </w:pict>
      </w:r>
      <w:r>
        <w:rPr>
          <w:rFonts w:ascii="Arial" w:hAnsi="Arial" w:cs="Arial" w:eastAsia="Arial"/>
          <w:sz w:val="14"/>
          <w:szCs w:val="14"/>
          <w:spacing w:val="0"/>
          <w:w w:val="137"/>
        </w:rPr>
        <w:t>0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194" w:lineRule="exact"/>
        <w:ind w:left="1046" w:right="789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-2"/>
          <w:w w:val="134"/>
        </w:rPr>
        <w:t>Col-3A1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0" w:after="0" w:line="132" w:lineRule="exact"/>
        <w:ind w:left="130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0"/>
          <w:w w:val="131"/>
          <w:position w:val="-2"/>
        </w:rPr>
        <w:t>5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spacing w:before="0" w:after="0" w:line="182" w:lineRule="exact"/>
        <w:ind w:left="622" w:right="368"/>
        <w:jc w:val="center"/>
        <w:tabs>
          <w:tab w:pos="900" w:val="left"/>
          <w:tab w:pos="1380" w:val="left"/>
          <w:tab w:pos="1800" w:val="left"/>
          <w:tab w:pos="226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w w:val="131"/>
        </w:rPr>
      </w:r>
      <w:r>
        <w:rPr>
          <w:rFonts w:ascii="Arial" w:hAnsi="Arial" w:cs="Arial" w:eastAsia="Arial"/>
          <w:sz w:val="20"/>
          <w:szCs w:val="20"/>
          <w:w w:val="131"/>
          <w:strike/>
        </w:rPr>
        <w:t> </w:t>
      </w:r>
      <w:r>
        <w:rPr>
          <w:rFonts w:ascii="Arial" w:hAnsi="Arial" w:cs="Arial" w:eastAsia="Arial"/>
          <w:sz w:val="20"/>
          <w:szCs w:val="20"/>
          <w:w w:val="100"/>
          <w:strike/>
        </w:rPr>
        <w:tab/>
      </w:r>
      <w:r>
        <w:rPr>
          <w:rFonts w:ascii="Arial" w:hAnsi="Arial" w:cs="Arial" w:eastAsia="Arial"/>
          <w:sz w:val="20"/>
          <w:szCs w:val="20"/>
          <w:w w:val="100"/>
          <w:strike/>
        </w:rPr>
      </w:r>
      <w:r>
        <w:rPr>
          <w:rFonts w:ascii="Arial" w:hAnsi="Arial" w:cs="Arial" w:eastAsia="Arial"/>
          <w:sz w:val="20"/>
          <w:szCs w:val="20"/>
          <w:w w:val="131"/>
          <w:strike/>
        </w:rPr>
        <w:t>*</w:t>
      </w:r>
      <w:r>
        <w:rPr>
          <w:rFonts w:ascii="Arial" w:hAnsi="Arial" w:cs="Arial" w:eastAsia="Arial"/>
          <w:sz w:val="20"/>
          <w:szCs w:val="20"/>
          <w:w w:val="131"/>
          <w:strike/>
        </w:rPr>
      </w:r>
      <w:r>
        <w:rPr>
          <w:rFonts w:ascii="Arial" w:hAnsi="Arial" w:cs="Arial" w:eastAsia="Arial"/>
          <w:sz w:val="20"/>
          <w:szCs w:val="20"/>
          <w:w w:val="131"/>
          <w:strike/>
        </w:rPr>
        <w:t> </w:t>
      </w:r>
      <w:r>
        <w:rPr>
          <w:rFonts w:ascii="Arial" w:hAnsi="Arial" w:cs="Arial" w:eastAsia="Arial"/>
          <w:sz w:val="20"/>
          <w:szCs w:val="20"/>
          <w:w w:val="100"/>
          <w:strike/>
        </w:rPr>
        <w:tab/>
      </w:r>
      <w:r>
        <w:rPr>
          <w:rFonts w:ascii="Arial" w:hAnsi="Arial" w:cs="Arial" w:eastAsia="Arial"/>
          <w:sz w:val="20"/>
          <w:szCs w:val="20"/>
          <w:w w:val="100"/>
          <w:strike/>
        </w:rPr>
      </w:r>
      <w:r>
        <w:rPr>
          <w:rFonts w:ascii="Arial" w:hAnsi="Arial" w:cs="Arial" w:eastAsia="Arial"/>
          <w:sz w:val="20"/>
          <w:szCs w:val="20"/>
          <w:w w:val="100"/>
        </w:rPr>
      </w:r>
      <w:r>
        <w:rPr>
          <w:rFonts w:ascii="Arial" w:hAnsi="Arial" w:cs="Arial" w:eastAsia="Arial"/>
          <w:sz w:val="20"/>
          <w:szCs w:val="20"/>
          <w:w w:val="100"/>
        </w:rPr>
        <w:t>  </w:t>
      </w:r>
      <w:r>
        <w:rPr>
          <w:rFonts w:ascii="Arial" w:hAnsi="Arial" w:cs="Arial" w:eastAsia="Arial"/>
          <w:sz w:val="20"/>
          <w:szCs w:val="20"/>
          <w:w w:val="131"/>
        </w:rPr>
      </w:r>
      <w:r>
        <w:rPr>
          <w:rFonts w:ascii="Arial" w:hAnsi="Arial" w:cs="Arial" w:eastAsia="Arial"/>
          <w:sz w:val="20"/>
          <w:szCs w:val="20"/>
          <w:w w:val="131"/>
          <w:strike/>
        </w:rPr>
        <w:t> </w:t>
      </w:r>
      <w:r>
        <w:rPr>
          <w:rFonts w:ascii="Arial" w:hAnsi="Arial" w:cs="Arial" w:eastAsia="Arial"/>
          <w:sz w:val="20"/>
          <w:szCs w:val="20"/>
          <w:w w:val="100"/>
          <w:strike/>
        </w:rPr>
        <w:tab/>
      </w:r>
      <w:r>
        <w:rPr>
          <w:rFonts w:ascii="Arial" w:hAnsi="Arial" w:cs="Arial" w:eastAsia="Arial"/>
          <w:sz w:val="20"/>
          <w:szCs w:val="20"/>
          <w:w w:val="100"/>
          <w:strike/>
        </w:rPr>
      </w:r>
      <w:r>
        <w:rPr>
          <w:rFonts w:ascii="Arial" w:hAnsi="Arial" w:cs="Arial" w:eastAsia="Arial"/>
          <w:sz w:val="20"/>
          <w:szCs w:val="20"/>
          <w:w w:val="131"/>
          <w:strike/>
        </w:rPr>
        <w:t>*</w:t>
      </w:r>
      <w:r>
        <w:rPr>
          <w:rFonts w:ascii="Arial" w:hAnsi="Arial" w:cs="Arial" w:eastAsia="Arial"/>
          <w:sz w:val="20"/>
          <w:szCs w:val="20"/>
          <w:w w:val="131"/>
          <w:strike/>
        </w:rPr>
      </w:r>
      <w:r>
        <w:rPr>
          <w:rFonts w:ascii="Arial" w:hAnsi="Arial" w:cs="Arial" w:eastAsia="Arial"/>
          <w:sz w:val="20"/>
          <w:szCs w:val="20"/>
          <w:w w:val="131"/>
          <w:strike/>
        </w:rPr>
        <w:t> </w:t>
      </w:r>
      <w:r>
        <w:rPr>
          <w:rFonts w:ascii="Arial" w:hAnsi="Arial" w:cs="Arial" w:eastAsia="Arial"/>
          <w:sz w:val="20"/>
          <w:szCs w:val="20"/>
          <w:w w:val="100"/>
          <w:strike/>
        </w:rPr>
        <w:tab/>
      </w:r>
      <w:r>
        <w:rPr>
          <w:rFonts w:ascii="Arial" w:hAnsi="Arial" w:cs="Arial" w:eastAsia="Arial"/>
          <w:sz w:val="20"/>
          <w:szCs w:val="20"/>
          <w:w w:val="100"/>
          <w:strike/>
        </w:rPr>
      </w:r>
      <w:r>
        <w:rPr>
          <w:rFonts w:ascii="Arial" w:hAnsi="Arial" w:cs="Arial" w:eastAsia="Arial"/>
          <w:sz w:val="20"/>
          <w:szCs w:val="20"/>
          <w:w w:val="100"/>
        </w:rPr>
      </w:r>
    </w:p>
    <w:p>
      <w:pPr>
        <w:spacing w:before="0" w:after="0" w:line="153" w:lineRule="exact"/>
        <w:ind w:left="130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0"/>
          <w:w w:val="131"/>
        </w:rPr>
        <w:t>4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1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30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0"/>
          <w:w w:val="131"/>
        </w:rPr>
        <w:t>3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1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30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0"/>
          <w:w w:val="131"/>
        </w:rPr>
        <w:t>2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1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30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0"/>
          <w:w w:val="131"/>
        </w:rPr>
        <w:t>1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1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30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pict>
          <w10:wrap type="none"/>
          <v:shape style="position:absolute;margin-left:1457.99585pt;margin-top:10.808181pt;width:17.723197pt;height:7.101143pt;mso-position-horizontal-relative:page;mso-position-vertical-relative:paragraph;z-index:-894;rotation:323" type="#_x0000_t136" fillcolor="#000000" stroked="f">
            <o:extrusion v:ext="view" autorotationcenter="t"/>
            <v:textpath style="font-family:&amp;quot;Arial&amp;quot;;font-size:6pt;v-text-kern:t;mso-text-shadow:auto" string="Naive"/>
          </v:shape>
        </w:pict>
      </w:r>
      <w:r>
        <w:rPr/>
        <w:pict>
          <w10:wrap type="none"/>
          <v:shape style="position:absolute;margin-left:1480.29187pt;margin-top:16.526764pt;width:36.809372pt;height:7.369919pt;mso-position-horizontal-relative:page;mso-position-vertical-relative:paragraph;z-index:-893;rotation:323" type="#_x0000_t136" fillcolor="#000000" stroked="f">
            <o:extrusion v:ext="view" autorotationcenter="t"/>
            <v:textpath style="font-family:&amp;quot;Arial&amp;quot;;font-size:6pt;v-text-kern:t;mso-text-shadow:auto" string="Bleo control"/>
          </v:shape>
        </w:pict>
      </w:r>
      <w:r>
        <w:rPr/>
        <w:pict>
          <w10:wrap type="none"/>
          <v:shape style="position:absolute;margin-left:1512.227417pt;margin-top:19.020153pt;width:45.12727pt;height:7.487041pt;mso-position-horizontal-relative:page;mso-position-vertical-relative:paragraph;z-index:-892;rotation:323" type="#_x0000_t136" fillcolor="#000000" stroked="f">
            <o:extrusion v:ext="view" autorotationcenter="t"/>
            <v:textpath style="font-family:&amp;quot;Arial&amp;quot;;font-size:6pt;v-text-kern:t;mso-text-shadow:auto" string="Bleo+OPSCF1"/>
          </v:shape>
        </w:pict>
      </w:r>
      <w:r>
        <w:rPr>
          <w:rFonts w:ascii="Arial" w:hAnsi="Arial" w:cs="Arial" w:eastAsia="Arial"/>
          <w:sz w:val="15"/>
          <w:szCs w:val="15"/>
          <w:spacing w:val="0"/>
          <w:w w:val="131"/>
        </w:rPr>
        <w:t>0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jc w:val="left"/>
        <w:spacing w:after="0"/>
        <w:sectPr>
          <w:type w:val="continuous"/>
          <w:pgSz w:w="31660" w:h="23760" w:orient="landscape"/>
          <w:pgMar w:top="300" w:bottom="0" w:left="40" w:right="160"/>
          <w:cols w:num="4" w:equalWidth="0">
            <w:col w:w="10179" w:space="9848"/>
            <w:col w:w="5002" w:space="1227"/>
            <w:col w:w="1526" w:space="945"/>
            <w:col w:w="2733"/>
          </w:cols>
        </w:sectPr>
      </w:pPr>
      <w:rPr/>
    </w:p>
    <w:p>
      <w:pPr>
        <w:spacing w:before="0" w:after="0" w:line="240" w:lineRule="auto"/>
        <w:ind w:left="337" w:right="-67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287.265137pt;margin-top:-99.315514pt;width:11.125556pt;height:45.358607pt;mso-position-horizontal-relative:page;mso-position-vertical-relative:paragraph;z-index:-910" type="#_x0000_t202" filled="f" stroked="f">
            <v:textbox inset="0,0,0,0" style="layout-flow:vertical;mso-layout-flow-alt:bottom-to-top">
              <w:txbxContent>
                <w:p>
                  <w:pPr>
                    <w:spacing w:before="0" w:after="0" w:line="206" w:lineRule="exact"/>
                    <w:ind w:left="20" w:right="-47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2"/>
                      <w:w w:val="86"/>
                    </w:rPr>
                    <w:t>Ble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86"/>
                    </w:rPr>
                    <w:t>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2"/>
                      <w:w w:val="86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2"/>
                      <w:w w:val="100"/>
                    </w:rPr>
                    <w:t>control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57.662476pt;margin-top:-99.320473pt;width:11.125556pt;height:51.039892pt;mso-position-horizontal-relative:page;mso-position-vertical-relative:paragraph;z-index:-909" type="#_x0000_t202" filled="f" stroked="f">
            <v:textbox inset="0,0,0,0" style="layout-flow:vertical;mso-layout-flow-alt:bottom-to-top">
              <w:txbxContent>
                <w:p>
                  <w:pPr>
                    <w:spacing w:before="0" w:after="0" w:line="206" w:lineRule="exact"/>
                    <w:ind w:left="20" w:right="-47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83"/>
                    </w:rPr>
                    <w:t>Ble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83"/>
                    </w:rPr>
                    <w:t>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3"/>
                      <w:w w:val="83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83"/>
                    </w:rPr>
                    <w:t>+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2"/>
                      <w:w w:val="83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1"/>
                      <w:w w:val="81"/>
                    </w:rPr>
                    <w:t>OpSCF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09.368896pt;margin-top:-130.382813pt;width:18.409677pt;height:85.625278pt;mso-position-horizontal-relative:page;mso-position-vertical-relative:paragraph;z-index:-907" type="#_x0000_t202" filled="f" stroked="f">
            <v:textbox inset="0,0,0,0" style="layout-flow:vertical;mso-layout-flow-alt:bottom-to-top">
              <w:txbxContent>
                <w:p>
                  <w:pPr>
                    <w:spacing w:before="3" w:after="0" w:line="243" w:lineRule="auto"/>
                    <w:ind w:left="20" w:right="-26" w:firstLine="499"/>
                    <w:jc w:val="left"/>
                    <w:rPr>
                      <w:rFonts w:ascii="Arial" w:hAnsi="Arial" w:cs="Arial" w:eastAsia="Arial"/>
                      <w:sz w:val="15"/>
                      <w:szCs w:val="15"/>
                    </w:rPr>
                  </w:pPr>
                  <w:rPr/>
                  <w:r>
                    <w:rPr>
                      <w:rFonts w:ascii="Arial" w:hAnsi="Arial" w:cs="Arial" w:eastAsia="Arial"/>
                      <w:sz w:val="15"/>
                      <w:szCs w:val="15"/>
                      <w:spacing w:val="2"/>
                      <w:w w:val="78"/>
                    </w:rPr>
                    <w:t>F</w:t>
                  </w:r>
                  <w:r>
                    <w:rPr>
                      <w:rFonts w:ascii="Arial" w:hAnsi="Arial" w:cs="Arial" w:eastAsia="Arial"/>
                      <w:sz w:val="15"/>
                      <w:szCs w:val="15"/>
                      <w:spacing w:val="0"/>
                      <w:w w:val="78"/>
                    </w:rPr>
                    <w:t>o</w:t>
                  </w:r>
                  <w:r>
                    <w:rPr>
                      <w:rFonts w:ascii="Arial" w:hAnsi="Arial" w:cs="Arial" w:eastAsia="Arial"/>
                      <w:sz w:val="15"/>
                      <w:szCs w:val="15"/>
                      <w:spacing w:val="-2"/>
                      <w:w w:val="78"/>
                    </w:rPr>
                    <w:t>l</w:t>
                  </w:r>
                  <w:r>
                    <w:rPr>
                      <w:rFonts w:ascii="Arial" w:hAnsi="Arial" w:cs="Arial" w:eastAsia="Arial"/>
                      <w:sz w:val="15"/>
                      <w:szCs w:val="15"/>
                      <w:spacing w:val="0"/>
                      <w:w w:val="78"/>
                    </w:rPr>
                    <w:t>d</w:t>
                  </w:r>
                  <w:r>
                    <w:rPr>
                      <w:rFonts w:ascii="Arial" w:hAnsi="Arial" w:cs="Arial" w:eastAsia="Arial"/>
                      <w:sz w:val="15"/>
                      <w:szCs w:val="15"/>
                      <w:spacing w:val="3"/>
                      <w:w w:val="78"/>
                    </w:rPr>
                    <w:t> </w:t>
                  </w:r>
                  <w:r>
                    <w:rPr>
                      <w:rFonts w:ascii="Arial" w:hAnsi="Arial" w:cs="Arial" w:eastAsia="Arial"/>
                      <w:sz w:val="15"/>
                      <w:szCs w:val="15"/>
                      <w:spacing w:val="-3"/>
                      <w:w w:val="79"/>
                    </w:rPr>
                    <w:t>C</w:t>
                  </w:r>
                  <w:r>
                    <w:rPr>
                      <w:rFonts w:ascii="Arial" w:hAnsi="Arial" w:cs="Arial" w:eastAsia="Arial"/>
                      <w:sz w:val="15"/>
                      <w:szCs w:val="15"/>
                      <w:spacing w:val="0"/>
                      <w:w w:val="79"/>
                    </w:rPr>
                    <w:t>hange</w:t>
                  </w:r>
                  <w:r>
                    <w:rPr>
                      <w:rFonts w:ascii="Arial" w:hAnsi="Arial" w:cs="Arial" w:eastAsia="Arial"/>
                      <w:sz w:val="15"/>
                      <w:szCs w:val="15"/>
                      <w:spacing w:val="0"/>
                      <w:w w:val="79"/>
                    </w:rPr>
                    <w:t> </w:t>
                  </w:r>
                  <w:r>
                    <w:rPr>
                      <w:rFonts w:ascii="Arial" w:hAnsi="Arial" w:cs="Arial" w:eastAsia="Arial"/>
                      <w:sz w:val="15"/>
                      <w:szCs w:val="15"/>
                      <w:spacing w:val="0"/>
                      <w:w w:val="79"/>
                    </w:rPr>
                    <w:t>no</w:t>
                  </w:r>
                  <w:r>
                    <w:rPr>
                      <w:rFonts w:ascii="Arial" w:hAnsi="Arial" w:cs="Arial" w:eastAsia="Arial"/>
                      <w:sz w:val="15"/>
                      <w:szCs w:val="15"/>
                      <w:spacing w:val="1"/>
                      <w:w w:val="79"/>
                    </w:rPr>
                    <w:t>r</w:t>
                  </w:r>
                  <w:r>
                    <w:rPr>
                      <w:rFonts w:ascii="Arial" w:hAnsi="Arial" w:cs="Arial" w:eastAsia="Arial"/>
                      <w:sz w:val="15"/>
                      <w:szCs w:val="15"/>
                      <w:spacing w:val="1"/>
                      <w:w w:val="79"/>
                    </w:rPr>
                    <w:t>m</w:t>
                  </w:r>
                  <w:r>
                    <w:rPr>
                      <w:rFonts w:ascii="Arial" w:hAnsi="Arial" w:cs="Arial" w:eastAsia="Arial"/>
                      <w:sz w:val="15"/>
                      <w:szCs w:val="15"/>
                      <w:spacing w:val="0"/>
                      <w:w w:val="79"/>
                    </w:rPr>
                    <w:t>a</w:t>
                  </w:r>
                  <w:r>
                    <w:rPr>
                      <w:rFonts w:ascii="Arial" w:hAnsi="Arial" w:cs="Arial" w:eastAsia="Arial"/>
                      <w:sz w:val="15"/>
                      <w:szCs w:val="15"/>
                      <w:spacing w:val="-2"/>
                      <w:w w:val="79"/>
                    </w:rPr>
                    <w:t>l</w:t>
                  </w:r>
                  <w:r>
                    <w:rPr>
                      <w:rFonts w:ascii="Arial" w:hAnsi="Arial" w:cs="Arial" w:eastAsia="Arial"/>
                      <w:sz w:val="15"/>
                      <w:szCs w:val="15"/>
                      <w:spacing w:val="-2"/>
                      <w:w w:val="79"/>
                    </w:rPr>
                    <w:t>i</w:t>
                  </w:r>
                  <w:r>
                    <w:rPr>
                      <w:rFonts w:ascii="Arial" w:hAnsi="Arial" w:cs="Arial" w:eastAsia="Arial"/>
                      <w:sz w:val="15"/>
                      <w:szCs w:val="15"/>
                      <w:spacing w:val="-2"/>
                      <w:w w:val="79"/>
                    </w:rPr>
                    <w:t>z</w:t>
                  </w:r>
                  <w:r>
                    <w:rPr>
                      <w:rFonts w:ascii="Arial" w:hAnsi="Arial" w:cs="Arial" w:eastAsia="Arial"/>
                      <w:sz w:val="15"/>
                      <w:szCs w:val="15"/>
                      <w:spacing w:val="0"/>
                      <w:w w:val="79"/>
                    </w:rPr>
                    <w:t>ed</w:t>
                  </w:r>
                  <w:r>
                    <w:rPr>
                      <w:rFonts w:ascii="Arial" w:hAnsi="Arial" w:cs="Arial" w:eastAsia="Arial"/>
                      <w:sz w:val="15"/>
                      <w:szCs w:val="15"/>
                      <w:spacing w:val="-2"/>
                      <w:w w:val="79"/>
                    </w:rPr>
                    <w:t> </w:t>
                  </w:r>
                  <w:r>
                    <w:rPr>
                      <w:rFonts w:ascii="Arial" w:hAnsi="Arial" w:cs="Arial" w:eastAsia="Arial"/>
                      <w:sz w:val="15"/>
                      <w:szCs w:val="15"/>
                      <w:spacing w:val="-1"/>
                      <w:w w:val="79"/>
                    </w:rPr>
                    <w:t>t</w:t>
                  </w:r>
                  <w:r>
                    <w:rPr>
                      <w:rFonts w:ascii="Arial" w:hAnsi="Arial" w:cs="Arial" w:eastAsia="Arial"/>
                      <w:sz w:val="15"/>
                      <w:szCs w:val="15"/>
                      <w:spacing w:val="0"/>
                      <w:w w:val="79"/>
                    </w:rPr>
                    <w:t>o</w:t>
                  </w:r>
                  <w:r>
                    <w:rPr>
                      <w:rFonts w:ascii="Arial" w:hAnsi="Arial" w:cs="Arial" w:eastAsia="Arial"/>
                      <w:sz w:val="15"/>
                      <w:szCs w:val="15"/>
                      <w:spacing w:val="0"/>
                      <w:w w:val="79"/>
                    </w:rPr>
                    <w:t> </w:t>
                  </w:r>
                  <w:r>
                    <w:rPr>
                      <w:rFonts w:ascii="Arial" w:hAnsi="Arial" w:cs="Arial" w:eastAsia="Arial"/>
                      <w:sz w:val="15"/>
                      <w:szCs w:val="15"/>
                      <w:spacing w:val="-1"/>
                      <w:w w:val="79"/>
                    </w:rPr>
                    <w:t>G</w:t>
                  </w:r>
                  <w:r>
                    <w:rPr>
                      <w:rFonts w:ascii="Arial" w:hAnsi="Arial" w:cs="Arial" w:eastAsia="Arial"/>
                      <w:sz w:val="15"/>
                      <w:szCs w:val="15"/>
                      <w:spacing w:val="-4"/>
                      <w:w w:val="79"/>
                    </w:rPr>
                    <w:t>A</w:t>
                  </w:r>
                  <w:r>
                    <w:rPr>
                      <w:rFonts w:ascii="Arial" w:hAnsi="Arial" w:cs="Arial" w:eastAsia="Arial"/>
                      <w:sz w:val="15"/>
                      <w:szCs w:val="15"/>
                      <w:spacing w:val="-4"/>
                      <w:w w:val="79"/>
                    </w:rPr>
                    <w:t>P</w:t>
                  </w:r>
                  <w:r>
                    <w:rPr>
                      <w:rFonts w:ascii="Arial" w:hAnsi="Arial" w:cs="Arial" w:eastAsia="Arial"/>
                      <w:sz w:val="15"/>
                      <w:szCs w:val="15"/>
                      <w:spacing w:val="-2"/>
                      <w:w w:val="79"/>
                    </w:rPr>
                    <w:t>D</w:t>
                  </w:r>
                  <w:r>
                    <w:rPr>
                      <w:rFonts w:ascii="Arial" w:hAnsi="Arial" w:cs="Arial" w:eastAsia="Arial"/>
                      <w:sz w:val="15"/>
                      <w:szCs w:val="15"/>
                      <w:spacing w:val="0"/>
                      <w:w w:val="79"/>
                    </w:rPr>
                    <w:t>H</w:t>
                  </w:r>
                  <w:r>
                    <w:rPr>
                      <w:rFonts w:ascii="Arial" w:hAnsi="Arial" w:cs="Arial" w:eastAsia="Arial"/>
                      <w:sz w:val="15"/>
                      <w:szCs w:val="15"/>
                      <w:spacing w:val="-6"/>
                      <w:w w:val="79"/>
                    </w:rPr>
                    <w:t> </w:t>
                  </w:r>
                  <w:r>
                    <w:rPr>
                      <w:rFonts w:ascii="Arial" w:hAnsi="Arial" w:cs="Arial" w:eastAsia="Arial"/>
                      <w:sz w:val="15"/>
                      <w:szCs w:val="15"/>
                      <w:spacing w:val="1"/>
                      <w:w w:val="79"/>
                    </w:rPr>
                    <w:t>(</w:t>
                  </w:r>
                  <w:r>
                    <w:rPr>
                      <w:rFonts w:ascii="Arial" w:hAnsi="Arial" w:cs="Arial" w:eastAsia="Arial"/>
                      <w:sz w:val="15"/>
                      <w:szCs w:val="15"/>
                      <w:spacing w:val="0"/>
                      <w:w w:val="79"/>
                    </w:rPr>
                    <w:t>2</w:t>
                  </w:r>
                  <w:r>
                    <w:rPr>
                      <w:rFonts w:ascii="Arial" w:hAnsi="Arial" w:cs="Arial" w:eastAsia="Arial"/>
                      <w:sz w:val="15"/>
                      <w:szCs w:val="15"/>
                      <w:spacing w:val="2"/>
                      <w:w w:val="79"/>
                    </w:rPr>
                    <w:t>^</w:t>
                  </w:r>
                  <w:r>
                    <w:rPr>
                      <w:rFonts w:ascii="Arial" w:hAnsi="Arial" w:cs="Arial" w:eastAsia="Arial"/>
                      <w:sz w:val="15"/>
                      <w:szCs w:val="15"/>
                      <w:spacing w:val="1"/>
                      <w:w w:val="79"/>
                    </w:rPr>
                    <w:t>-</w:t>
                  </w:r>
                  <w:r>
                    <w:rPr>
                      <w:rFonts w:ascii="Arial" w:hAnsi="Arial" w:cs="Arial" w:eastAsia="Arial"/>
                      <w:sz w:val="15"/>
                      <w:szCs w:val="15"/>
                      <w:spacing w:val="0"/>
                      <w:w w:val="79"/>
                    </w:rPr>
                    <w:t>dd</w:t>
                  </w:r>
                  <w:r>
                    <w:rPr>
                      <w:rFonts w:ascii="Arial" w:hAnsi="Arial" w:cs="Arial" w:eastAsia="Arial"/>
                      <w:sz w:val="15"/>
                      <w:szCs w:val="15"/>
                      <w:spacing w:val="-2"/>
                      <w:w w:val="79"/>
                    </w:rPr>
                    <w:t>C</w:t>
                  </w:r>
                  <w:r>
                    <w:rPr>
                      <w:rFonts w:ascii="Arial" w:hAnsi="Arial" w:cs="Arial" w:eastAsia="Arial"/>
                      <w:sz w:val="15"/>
                      <w:szCs w:val="15"/>
                      <w:spacing w:val="-1"/>
                      <w:w w:val="79"/>
                    </w:rPr>
                    <w:t>t</w:t>
                  </w:r>
                  <w:r>
                    <w:rPr>
                      <w:rFonts w:ascii="Arial" w:hAnsi="Arial" w:cs="Arial" w:eastAsia="Arial"/>
                      <w:sz w:val="15"/>
                      <w:szCs w:val="15"/>
                      <w:spacing w:val="0"/>
                      <w:w w:val="79"/>
                    </w:rPr>
                    <w:t>)</w:t>
                  </w:r>
                  <w:r>
                    <w:rPr>
                      <w:rFonts w:ascii="Arial" w:hAnsi="Arial" w:cs="Arial" w:eastAsia="Arial"/>
                      <w:sz w:val="15"/>
                      <w:szCs w:val="15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icacy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arge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ing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his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novel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arge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t.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48" w:after="0" w:line="254" w:lineRule="auto"/>
        <w:ind w:left="6169" w:right="584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br w:type="column"/>
      </w:r>
      <w:r>
        <w:rPr>
          <w:rFonts w:ascii="Arial" w:hAnsi="Arial" w:cs="Arial" w:eastAsia="Arial"/>
          <w:sz w:val="18"/>
          <w:szCs w:val="18"/>
          <w:w w:val="101"/>
        </w:rPr>
      </w:r>
      <w:r>
        <w:rPr>
          <w:rFonts w:ascii="Arial" w:hAnsi="Arial" w:cs="Arial" w:eastAsia="Arial"/>
          <w:sz w:val="18"/>
          <w:szCs w:val="18"/>
          <w:spacing w:val="0"/>
          <w:w w:val="100"/>
          <w:u w:val="single" w:color="0000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8"/>
          <w:szCs w:val="18"/>
          <w:spacing w:val="0"/>
          <w:w w:val="100"/>
          <w:u w:val="single" w:color="0000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8"/>
          <w:szCs w:val="18"/>
          <w:spacing w:val="0"/>
          <w:w w:val="100"/>
          <w:u w:val="single" w:color="0000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8"/>
          <w:szCs w:val="18"/>
          <w:spacing w:val="0"/>
          <w:w w:val="100"/>
          <w:u w:val="single" w:color="0000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8"/>
          <w:szCs w:val="18"/>
          <w:spacing w:val="0"/>
          <w:w w:val="100"/>
          <w:u w:val="single" w:color="000000"/>
        </w:rPr>
        <w:t>re</w:t>
      </w:r>
      <w:r>
        <w:rPr>
          <w:rFonts w:ascii="Arial" w:hAnsi="Arial" w:cs="Arial" w:eastAsia="Arial"/>
          <w:sz w:val="18"/>
          <w:szCs w:val="18"/>
          <w:spacing w:val="6"/>
          <w:w w:val="100"/>
          <w:u w:val="single" w:color="0000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u w:val="single" w:color="000000"/>
        </w:rPr>
        <w:t>2</w:t>
      </w:r>
      <w:r>
        <w:rPr>
          <w:rFonts w:ascii="Arial" w:hAnsi="Arial" w:cs="Arial" w:eastAsia="Arial"/>
          <w:sz w:val="18"/>
          <w:szCs w:val="1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mice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Day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8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12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i-SCF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monoclonal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Ab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(OpSCF)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by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airway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instilla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enua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es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developmen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bleomycin-induced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pulmonary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ibrosis.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The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changes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include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era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Histological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changes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(A),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measuremen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hydroxyproline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(B),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pro-fibro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ic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cytokines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(C),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extra-cellular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rix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pro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ein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mRNA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expression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(D).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jc w:val="left"/>
        <w:spacing w:after="0"/>
        <w:sectPr>
          <w:type w:val="continuous"/>
          <w:pgSz w:w="31660" w:h="23760" w:orient="landscape"/>
          <w:pgMar w:top="300" w:bottom="0" w:left="40" w:right="160"/>
          <w:cols w:num="2" w:equalWidth="0">
            <w:col w:w="3319" w:space="6472"/>
            <w:col w:w="21669"/>
          </w:cols>
        </w:sectPr>
      </w:pPr>
      <w:rPr/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31660" w:h="23760" w:orient="landscape"/>
          <w:pgMar w:top="300" w:bottom="0" w:left="40" w:right="16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54" w:lineRule="auto"/>
        <w:ind w:left="201" w:right="-51" w:firstLine="53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SCF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primary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cytokine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involved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hema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opoie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ic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cell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developmen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mul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iple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lineages,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well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mast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cell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di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eren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activa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ion(1).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SCF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dimerizes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binds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cell-surface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recep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c-Ki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t,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which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member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4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recep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spacing w:val="4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yrosine</w:t>
      </w:r>
      <w:r>
        <w:rPr>
          <w:rFonts w:ascii="Arial" w:hAnsi="Arial" w:cs="Arial" w:eastAsia="Arial"/>
          <w:sz w:val="18"/>
          <w:szCs w:val="18"/>
          <w:spacing w:val="4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kinase</w:t>
      </w:r>
      <w:r>
        <w:rPr>
          <w:rFonts w:ascii="Arial" w:hAnsi="Arial" w:cs="Arial" w:eastAsia="Arial"/>
          <w:sz w:val="18"/>
          <w:szCs w:val="18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amil</w:t>
      </w:r>
      <w:r>
        <w:rPr>
          <w:rFonts w:ascii="Arial" w:hAnsi="Arial" w:cs="Arial" w:eastAsia="Arial"/>
          <w:sz w:val="18"/>
          <w:szCs w:val="18"/>
          <w:spacing w:val="-14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4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SCF</w:t>
      </w:r>
      <w:r>
        <w:rPr>
          <w:rFonts w:ascii="Arial" w:hAnsi="Arial" w:cs="Arial" w:eastAsia="Arial"/>
          <w:sz w:val="18"/>
          <w:szCs w:val="18"/>
          <w:spacing w:val="4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occurs</w:t>
      </w:r>
      <w:r>
        <w:rPr>
          <w:rFonts w:ascii="Arial" w:hAnsi="Arial" w:cs="Arial" w:eastAsia="Arial"/>
          <w:sz w:val="18"/>
          <w:szCs w:val="18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4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“membrane”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4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“soluble”</w:t>
      </w:r>
      <w:r>
        <w:rPr>
          <w:rFonts w:ascii="Arial" w:hAnsi="Arial" w:cs="Arial" w:eastAsia="Arial"/>
          <w:sz w:val="18"/>
          <w:szCs w:val="18"/>
          <w:spacing w:val="4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orms.</w:t>
      </w:r>
      <w:r>
        <w:rPr>
          <w:rFonts w:ascii="Arial" w:hAnsi="Arial" w:cs="Arial" w:eastAsia="Arial"/>
          <w:sz w:val="18"/>
          <w:szCs w:val="18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4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are</w:t>
      </w:r>
      <w:r>
        <w:rPr>
          <w:rFonts w:ascii="Arial" w:hAnsi="Arial" w:cs="Arial" w:eastAsia="Arial"/>
          <w:sz w:val="18"/>
          <w:szCs w:val="18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splice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varian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same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ranscrip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t,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ially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expressed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ransmembrane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pro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eins.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Only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soluble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orm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has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enzyme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cleavable</w:t>
      </w:r>
      <w:r>
        <w:rPr>
          <w:rFonts w:ascii="Arial" w:hAnsi="Arial" w:cs="Arial" w:eastAsia="Arial"/>
          <w:sz w:val="18"/>
          <w:szCs w:val="18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domain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which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allows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extracellular</w:t>
      </w:r>
      <w:r>
        <w:rPr>
          <w:rFonts w:ascii="Arial" w:hAnsi="Arial" w:cs="Arial" w:eastAsia="Arial"/>
          <w:sz w:val="18"/>
          <w:szCs w:val="18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portion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“soluble”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SCF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released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rom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he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surface</w:t>
      </w:r>
      <w:r>
        <w:rPr>
          <w:rFonts w:ascii="Arial" w:hAnsi="Arial" w:cs="Arial" w:eastAsia="Arial"/>
          <w:sz w:val="18"/>
          <w:szCs w:val="18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cell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Some</w:t>
      </w:r>
      <w:r>
        <w:rPr>
          <w:rFonts w:ascii="Arial" w:hAnsi="Arial" w:cs="Arial" w:eastAsia="Arial"/>
          <w:sz w:val="18"/>
          <w:szCs w:val="18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studies</w:t>
      </w:r>
      <w:r>
        <w:rPr>
          <w:rFonts w:ascii="Arial" w:hAnsi="Arial" w:cs="Arial" w:eastAsia="Arial"/>
          <w:sz w:val="18"/>
          <w:szCs w:val="18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have</w:t>
      </w:r>
      <w:r>
        <w:rPr>
          <w:rFonts w:ascii="Arial" w:hAnsi="Arial" w:cs="Arial" w:eastAsia="Arial"/>
          <w:sz w:val="18"/>
          <w:szCs w:val="18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suggested</w:t>
      </w:r>
      <w:r>
        <w:rPr>
          <w:rFonts w:ascii="Arial" w:hAnsi="Arial" w:cs="Arial" w:eastAsia="Arial"/>
          <w:sz w:val="18"/>
          <w:szCs w:val="18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primarily</w:t>
      </w:r>
      <w:r>
        <w:rPr>
          <w:rFonts w:ascii="Arial" w:hAnsi="Arial" w:cs="Arial" w:eastAsia="Arial"/>
          <w:sz w:val="18"/>
          <w:szCs w:val="18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monomer</w:t>
      </w:r>
      <w:r>
        <w:rPr>
          <w:rFonts w:ascii="Arial" w:hAnsi="Arial" w:cs="Arial" w:eastAsia="Arial"/>
          <w:sz w:val="18"/>
          <w:szCs w:val="18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circula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which</w:t>
      </w:r>
      <w:r>
        <w:rPr>
          <w:rFonts w:ascii="Arial" w:hAnsi="Arial" w:cs="Arial" w:eastAsia="Arial"/>
          <w:sz w:val="18"/>
          <w:szCs w:val="18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no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su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icien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c-ki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activa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mouse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SCF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encoded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by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Steel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(Sl)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locus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chromosome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10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c-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Ki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encoded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by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Whi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e-spo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ing</w:t>
      </w:r>
      <w:r>
        <w:rPr>
          <w:rFonts w:ascii="Arial" w:hAnsi="Arial" w:cs="Arial" w:eastAsia="Arial"/>
          <w:sz w:val="18"/>
          <w:szCs w:val="18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(W)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locus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chromosome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5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studies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using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COS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cells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ransfected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wi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ull-leng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SCF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includes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cleavable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domain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95%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expressed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SCF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was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cleaved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rom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surface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available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soluble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orm.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Howeve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eraction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c-Ki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membrane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associa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ed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SCF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induces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stronger</w:t>
      </w:r>
      <w:r>
        <w:rPr>
          <w:rFonts w:ascii="Arial" w:hAnsi="Arial" w:cs="Arial" w:eastAsia="Arial"/>
          <w:sz w:val="18"/>
          <w:szCs w:val="18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more</w:t>
      </w:r>
      <w:r>
        <w:rPr>
          <w:rFonts w:ascii="Arial" w:hAnsi="Arial" w:cs="Arial" w:eastAsia="Arial"/>
          <w:sz w:val="18"/>
          <w:szCs w:val="18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prolonged</w:t>
      </w:r>
      <w:r>
        <w:rPr>
          <w:rFonts w:ascii="Arial" w:hAnsi="Arial" w:cs="Arial" w:eastAsia="Arial"/>
          <w:sz w:val="18"/>
          <w:szCs w:val="18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yrosine</w:t>
      </w:r>
      <w:r>
        <w:rPr>
          <w:rFonts w:ascii="Arial" w:hAnsi="Arial" w:cs="Arial" w:eastAsia="Arial"/>
          <w:sz w:val="18"/>
          <w:szCs w:val="18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kinase</w:t>
      </w:r>
      <w:r>
        <w:rPr>
          <w:rFonts w:ascii="Arial" w:hAnsi="Arial" w:cs="Arial" w:eastAsia="Arial"/>
          <w:sz w:val="18"/>
          <w:szCs w:val="18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activa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</w:t>
      </w:r>
      <w:r>
        <w:rPr>
          <w:rFonts w:ascii="Arial" w:hAnsi="Arial" w:cs="Arial" w:eastAsia="Arial"/>
          <w:sz w:val="18"/>
          <w:szCs w:val="18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signal</w:t>
      </w:r>
      <w:r>
        <w:rPr>
          <w:rFonts w:ascii="Arial" w:hAnsi="Arial" w:cs="Arial" w:eastAsia="Arial"/>
          <w:sz w:val="18"/>
          <w:szCs w:val="18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han</w:t>
      </w:r>
      <w:r>
        <w:rPr>
          <w:rFonts w:ascii="Arial" w:hAnsi="Arial" w:cs="Arial" w:eastAsia="Arial"/>
          <w:sz w:val="18"/>
          <w:szCs w:val="18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cleaved</w:t>
      </w:r>
      <w:r>
        <w:rPr>
          <w:rFonts w:ascii="Arial" w:hAnsi="Arial" w:cs="Arial" w:eastAsia="Arial"/>
          <w:sz w:val="18"/>
          <w:szCs w:val="18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soluble</w:t>
      </w:r>
      <w:r>
        <w:rPr>
          <w:rFonts w:ascii="Arial" w:hAnsi="Arial" w:cs="Arial" w:eastAsia="Arial"/>
          <w:sz w:val="18"/>
          <w:szCs w:val="18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extracellular</w:t>
      </w:r>
      <w:r>
        <w:rPr>
          <w:rFonts w:ascii="Arial" w:hAnsi="Arial" w:cs="Arial" w:eastAsia="Arial"/>
          <w:sz w:val="18"/>
          <w:szCs w:val="18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domain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.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mportan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4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studies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have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also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demonstra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ed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“membrane”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(uncleavable)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orm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SCF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most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importan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hema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opoiesis,</w:t>
      </w:r>
      <w:r>
        <w:rPr>
          <w:rFonts w:ascii="Arial" w:hAnsi="Arial" w:cs="Arial" w:eastAsia="Arial"/>
          <w:sz w:val="18"/>
          <w:szCs w:val="18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whereas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“soluble”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(cleavable)</w:t>
      </w:r>
      <w:r>
        <w:rPr>
          <w:rFonts w:ascii="Arial" w:hAnsi="Arial" w:cs="Arial" w:eastAsia="Arial"/>
          <w:sz w:val="18"/>
          <w:szCs w:val="18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orm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more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closely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associa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ed</w:t>
      </w:r>
      <w:r>
        <w:rPr>
          <w:rFonts w:ascii="Arial" w:hAnsi="Arial" w:cs="Arial" w:eastAsia="Arial"/>
          <w:sz w:val="18"/>
          <w:szCs w:val="18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lamma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The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mechanism</w:t>
      </w:r>
      <w:r>
        <w:rPr>
          <w:rFonts w:ascii="Arial" w:hAnsi="Arial" w:cs="Arial" w:eastAsia="Arial"/>
          <w:sz w:val="18"/>
          <w:szCs w:val="18"/>
          <w:spacing w:val="4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cleavage</w:t>
      </w:r>
      <w:r>
        <w:rPr>
          <w:rFonts w:ascii="Arial" w:hAnsi="Arial" w:cs="Arial" w:eastAsia="Arial"/>
          <w:sz w:val="18"/>
          <w:szCs w:val="18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unknown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4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several</w:t>
      </w:r>
      <w:r>
        <w:rPr>
          <w:rFonts w:ascii="Arial" w:hAnsi="Arial" w:cs="Arial" w:eastAsia="Arial"/>
          <w:sz w:val="18"/>
          <w:szCs w:val="18"/>
          <w:spacing w:val="4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lamma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ion-associa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pro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eases</w:t>
      </w:r>
      <w:r>
        <w:rPr>
          <w:rFonts w:ascii="Arial" w:hAnsi="Arial" w:cs="Arial" w:eastAsia="Arial"/>
          <w:sz w:val="18"/>
          <w:szCs w:val="18"/>
          <w:spacing w:val="4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appear</w:t>
      </w:r>
      <w:r>
        <w:rPr>
          <w:rFonts w:ascii="Arial" w:hAnsi="Arial" w:cs="Arial" w:eastAsia="Arial"/>
          <w:sz w:val="18"/>
          <w:szCs w:val="18"/>
          <w:spacing w:val="4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</w:t>
      </w:r>
      <w:r>
        <w:rPr>
          <w:rFonts w:ascii="Arial" w:hAnsi="Arial" w:cs="Arial" w:eastAsia="Arial"/>
          <w:sz w:val="18"/>
          <w:szCs w:val="18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able</w:t>
      </w:r>
      <w:r>
        <w:rPr>
          <w:rFonts w:ascii="Arial" w:hAnsi="Arial" w:cs="Arial" w:eastAsia="Arial"/>
          <w:sz w:val="18"/>
          <w:szCs w:val="18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media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even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t.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0" w:after="0" w:line="254" w:lineRule="auto"/>
        <w:ind w:left="201" w:right="-51" w:firstLine="58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SCF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recep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c-Ki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t,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ound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hema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opoie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ic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derived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cells,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melanocytes,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germ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cells,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eosinophils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some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lymphocytes,</w:t>
      </w:r>
      <w:r>
        <w:rPr>
          <w:rFonts w:ascii="Arial" w:hAnsi="Arial" w:cs="Arial" w:eastAsia="Arial"/>
          <w:sz w:val="18"/>
          <w:szCs w:val="18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highly</w:t>
      </w:r>
      <w:r>
        <w:rPr>
          <w:rFonts w:ascii="Arial" w:hAnsi="Arial" w:cs="Arial" w:eastAsia="Arial"/>
          <w:sz w:val="18"/>
          <w:szCs w:val="18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expressed</w:t>
      </w:r>
      <w:r>
        <w:rPr>
          <w:rFonts w:ascii="Arial" w:hAnsi="Arial" w:cs="Arial" w:eastAsia="Arial"/>
          <w:sz w:val="18"/>
          <w:szCs w:val="18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mast</w:t>
      </w:r>
      <w:r>
        <w:rPr>
          <w:rFonts w:ascii="Arial" w:hAnsi="Arial" w:cs="Arial" w:eastAsia="Arial"/>
          <w:sz w:val="18"/>
          <w:szCs w:val="18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cells</w:t>
      </w:r>
      <w:r>
        <w:rPr>
          <w:rFonts w:ascii="Arial" w:hAnsi="Arial" w:cs="Arial" w:eastAsia="Arial"/>
          <w:sz w:val="18"/>
          <w:szCs w:val="18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le</w:t>
      </w:r>
      <w:r>
        <w:rPr>
          <w:rFonts w:ascii="Arial" w:hAnsi="Arial" w:cs="Arial" w:eastAsia="Arial"/>
          <w:sz w:val="18"/>
          <w:szCs w:val="18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no</w:t>
      </w:r>
      <w:r>
        <w:rPr>
          <w:rFonts w:ascii="Arial" w:hAnsi="Arial" w:cs="Arial" w:eastAsia="Arial"/>
          <w:sz w:val="18"/>
          <w:szCs w:val="18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expression</w:t>
      </w:r>
      <w:r>
        <w:rPr>
          <w:rFonts w:ascii="Arial" w:hAnsi="Arial" w:cs="Arial" w:eastAsia="Arial"/>
          <w:sz w:val="18"/>
          <w:szCs w:val="18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basophils.</w:t>
      </w:r>
      <w:r>
        <w:rPr>
          <w:rFonts w:ascii="Arial" w:hAnsi="Arial" w:cs="Arial" w:eastAsia="Arial"/>
          <w:sz w:val="18"/>
          <w:szCs w:val="18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SCF</w:t>
      </w:r>
      <w:r>
        <w:rPr>
          <w:rFonts w:ascii="Arial" w:hAnsi="Arial" w:cs="Arial" w:eastAsia="Arial"/>
          <w:sz w:val="18"/>
          <w:szCs w:val="18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pro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ein</w:t>
      </w:r>
      <w:r>
        <w:rPr>
          <w:rFonts w:ascii="Arial" w:hAnsi="Arial" w:cs="Arial" w:eastAsia="Arial"/>
          <w:sz w:val="18"/>
          <w:szCs w:val="18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has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been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iden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ied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bone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marrow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stromal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cells,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liver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stromal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cells,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epi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helial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cells,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smoo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muscle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cells,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ibroblasts,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upregula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ed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myo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ibroblasts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51" w:after="0" w:line="240" w:lineRule="auto"/>
        <w:ind w:right="-89"/>
        <w:jc w:val="left"/>
        <w:tabs>
          <w:tab w:pos="5840" w:val="left"/>
        </w:tabs>
        <w:rPr>
          <w:rFonts w:ascii="Calibri" w:hAnsi="Calibri" w:cs="Calibri" w:eastAsia="Calibri"/>
          <w:sz w:val="33"/>
          <w:szCs w:val="33"/>
        </w:rPr>
      </w:pPr>
      <w:rPr/>
      <w:r>
        <w:rPr/>
        <w:br w:type="column"/>
      </w:r>
      <w:r>
        <w:rPr>
          <w:rFonts w:ascii="Calibri" w:hAnsi="Calibri" w:cs="Calibri" w:eastAsia="Calibri"/>
          <w:sz w:val="33"/>
          <w:szCs w:val="33"/>
        </w:rPr>
        <w:t>A</w:t>
      </w:r>
      <w:r>
        <w:rPr>
          <w:rFonts w:ascii="Calibri" w:hAnsi="Calibri" w:cs="Calibri" w:eastAsia="Calibri"/>
          <w:sz w:val="33"/>
          <w:szCs w:val="33"/>
        </w:rPr>
        <w:t> </w:t>
      </w:r>
      <w:r>
        <w:rPr>
          <w:rFonts w:ascii="Calibri" w:hAnsi="Calibri" w:cs="Calibri" w:eastAsia="Calibri"/>
          <w:sz w:val="33"/>
          <w:szCs w:val="33"/>
        </w:rPr>
        <w:tab/>
      </w:r>
      <w:r>
        <w:rPr>
          <w:rFonts w:ascii="Calibri" w:hAnsi="Calibri" w:cs="Calibri" w:eastAsia="Calibri"/>
          <w:sz w:val="33"/>
          <w:szCs w:val="33"/>
        </w:rPr>
        <w:t>B</w:t>
      </w:r>
      <w:r>
        <w:rPr>
          <w:rFonts w:ascii="Calibri" w:hAnsi="Calibri" w:cs="Calibri" w:eastAsia="Calibri"/>
          <w:sz w:val="33"/>
          <w:szCs w:val="33"/>
        </w:rPr>
        <w:t> </w:t>
      </w:r>
    </w:p>
    <w:p>
      <w:pPr>
        <w:spacing w:before="46" w:after="0" w:line="240" w:lineRule="auto"/>
        <w:ind w:left="1464"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/>
        <w:br w:type="column"/>
      </w:r>
      <w:r>
        <w:rPr>
          <w:rFonts w:ascii="Arial" w:hAnsi="Arial" w:cs="Arial" w:eastAsia="Arial"/>
          <w:sz w:val="12"/>
          <w:szCs w:val="12"/>
          <w:spacing w:val="0"/>
          <w:w w:val="126"/>
        </w:rPr>
        <w:t>p</w:t>
      </w:r>
      <w:r>
        <w:rPr>
          <w:rFonts w:ascii="Arial" w:hAnsi="Arial" w:cs="Arial" w:eastAsia="Arial"/>
          <w:sz w:val="12"/>
          <w:szCs w:val="12"/>
          <w:spacing w:val="-1"/>
          <w:w w:val="126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26"/>
        </w:rPr>
        <w:t>=</w:t>
      </w:r>
      <w:r>
        <w:rPr>
          <w:rFonts w:ascii="Arial" w:hAnsi="Arial" w:cs="Arial" w:eastAsia="Arial"/>
          <w:sz w:val="12"/>
          <w:szCs w:val="12"/>
          <w:spacing w:val="-5"/>
          <w:w w:val="126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26"/>
        </w:rPr>
        <w:t>0</w:t>
      </w:r>
      <w:r>
        <w:rPr>
          <w:rFonts w:ascii="Arial" w:hAnsi="Arial" w:cs="Arial" w:eastAsia="Arial"/>
          <w:sz w:val="12"/>
          <w:szCs w:val="12"/>
          <w:spacing w:val="-1"/>
          <w:w w:val="126"/>
        </w:rPr>
        <w:t>.</w:t>
      </w:r>
      <w:r>
        <w:rPr>
          <w:rFonts w:ascii="Arial" w:hAnsi="Arial" w:cs="Arial" w:eastAsia="Arial"/>
          <w:sz w:val="12"/>
          <w:szCs w:val="12"/>
          <w:spacing w:val="0"/>
          <w:w w:val="126"/>
        </w:rPr>
        <w:t>033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35" w:after="0" w:line="172" w:lineRule="exact"/>
        <w:ind w:left="-32" w:right="5389"/>
        <w:jc w:val="center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0"/>
          <w:w w:val="130"/>
        </w:rPr>
        <w:t>10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0" w:after="0" w:line="124" w:lineRule="exact"/>
        <w:ind w:left="1864"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26"/>
        </w:rPr>
        <w:t>p</w:t>
      </w:r>
      <w:r>
        <w:rPr>
          <w:rFonts w:ascii="Arial" w:hAnsi="Arial" w:cs="Arial" w:eastAsia="Arial"/>
          <w:sz w:val="12"/>
          <w:szCs w:val="12"/>
          <w:spacing w:val="-1"/>
          <w:w w:val="126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26"/>
        </w:rPr>
        <w:t>=</w:t>
      </w:r>
      <w:r>
        <w:rPr>
          <w:rFonts w:ascii="Arial" w:hAnsi="Arial" w:cs="Arial" w:eastAsia="Arial"/>
          <w:sz w:val="12"/>
          <w:szCs w:val="12"/>
          <w:spacing w:val="-5"/>
          <w:w w:val="126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26"/>
        </w:rPr>
        <w:t>0</w:t>
      </w:r>
      <w:r>
        <w:rPr>
          <w:rFonts w:ascii="Arial" w:hAnsi="Arial" w:cs="Arial" w:eastAsia="Arial"/>
          <w:sz w:val="12"/>
          <w:szCs w:val="12"/>
          <w:spacing w:val="-1"/>
          <w:w w:val="126"/>
        </w:rPr>
        <w:t>.</w:t>
      </w:r>
      <w:r>
        <w:rPr>
          <w:rFonts w:ascii="Arial" w:hAnsi="Arial" w:cs="Arial" w:eastAsia="Arial"/>
          <w:sz w:val="12"/>
          <w:szCs w:val="12"/>
          <w:spacing w:val="0"/>
          <w:w w:val="126"/>
        </w:rPr>
        <w:t>036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1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77" w:right="5389"/>
        <w:jc w:val="center"/>
        <w:rPr>
          <w:rFonts w:ascii="Arial" w:hAnsi="Arial" w:cs="Arial" w:eastAsia="Arial"/>
          <w:sz w:val="15"/>
          <w:szCs w:val="1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254.905518pt;margin-top:14.839484pt;width:26.52068pt;height:64.465604pt;mso-position-horizontal-relative:page;mso-position-vertical-relative:paragraph;z-index:-911" type="#_x0000_t202" filled="f" stroked="f">
            <v:textbox inset="0,0,0,0" style="layout-flow:vertical;mso-layout-flow-alt:bottom-to-top">
              <w:txbxContent>
                <w:p>
                  <w:pPr>
                    <w:spacing w:before="0" w:after="0" w:line="240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1"/>
                      <w:szCs w:val="21"/>
                    </w:rPr>
                  </w:pPr>
                  <w:rPr/>
                  <w:r>
                    <w:rPr>
                      <w:rFonts w:ascii="Arial" w:hAnsi="Arial" w:cs="Arial" w:eastAsia="Arial"/>
                      <w:sz w:val="21"/>
                      <w:szCs w:val="21"/>
                      <w:spacing w:val="-2"/>
                      <w:w w:val="90"/>
                    </w:rPr>
                    <w:t>Hydroxyproline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spacing w:val="0"/>
                      <w:w w:val="100"/>
                    </w:rPr>
                  </w:r>
                </w:p>
                <w:p>
                  <w:pPr>
                    <w:spacing w:before="8" w:after="0" w:line="240" w:lineRule="auto"/>
                    <w:ind w:left="22" w:right="-51"/>
                    <w:jc w:val="left"/>
                    <w:rPr>
                      <w:rFonts w:ascii="Arial" w:hAnsi="Arial" w:cs="Arial" w:eastAsia="Arial"/>
                      <w:sz w:val="21"/>
                      <w:szCs w:val="21"/>
                    </w:rPr>
                  </w:pPr>
                  <w:rPr/>
                  <w:r>
                    <w:rPr>
                      <w:rFonts w:ascii="Arial" w:hAnsi="Arial" w:cs="Arial" w:eastAsia="Arial"/>
                      <w:sz w:val="21"/>
                      <w:szCs w:val="21"/>
                      <w:spacing w:val="-2"/>
                      <w:w w:val="86"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sz w:val="21"/>
                      <w:szCs w:val="21"/>
                      <w:spacing w:val="0"/>
                      <w:w w:val="86"/>
                    </w:rPr>
                    <w:t>µ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spacing w:val="-2"/>
                      <w:w w:val="86"/>
                    </w:rPr>
                    <w:t>g/m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spacing w:val="0"/>
                      <w:w w:val="86"/>
                    </w:rPr>
                    <w:t>g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spacing w:val="-4"/>
                      <w:w w:val="86"/>
                    </w:rPr>
                    <w:t> 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spacing w:val="-2"/>
                      <w:w w:val="90"/>
                    </w:rPr>
                    <w:t>protein)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5"/>
          <w:szCs w:val="15"/>
          <w:spacing w:val="0"/>
          <w:w w:val="130"/>
        </w:rPr>
        <w:t>8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7" w:right="5389"/>
        <w:jc w:val="center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0"/>
          <w:w w:val="130"/>
        </w:rPr>
        <w:t>6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7" w:right="5389"/>
        <w:jc w:val="center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0"/>
          <w:w w:val="130"/>
        </w:rPr>
        <w:t>4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7" w:right="5389"/>
        <w:jc w:val="center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0"/>
          <w:w w:val="130"/>
        </w:rPr>
        <w:t>2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7" w:right="5389"/>
        <w:jc w:val="center"/>
        <w:rPr>
          <w:rFonts w:ascii="Arial" w:hAnsi="Arial" w:cs="Arial" w:eastAsia="Arial"/>
          <w:sz w:val="15"/>
          <w:szCs w:val="15"/>
        </w:rPr>
      </w:pPr>
      <w:rPr/>
      <w:r>
        <w:rPr/>
        <w:pict>
          <w10:wrap type="none"/>
          <v:shape style="position:absolute;margin-left:1313.351074pt;margin-top:12.601931pt;width:18.283259pt;height:9.048069pt;mso-position-horizontal-relative:page;mso-position-vertical-relative:paragraph;z-index:-900;rotation:322" type="#_x0000_t136" fillcolor="#000000" stroked="f">
            <o:extrusion v:ext="view" autorotationcenter="t"/>
            <v:textpath style="font-family:&amp;quot;Arial&amp;quot;;font-size:8pt;v-text-kern:t;mso-text-shadow:auto" string="PBS"/>
          </v:shape>
        </w:pict>
      </w:r>
      <w:r>
        <w:rPr/>
        <w:pict>
          <w10:wrap type="none"/>
          <v:shape style="position:absolute;margin-left:1370.098877pt;margin-top:9.408153pt;width:12.881961pt;height:8.987223pt;mso-position-horizontal-relative:page;mso-position-vertical-relative:paragraph;z-index:-899;rotation:322" type="#_x0000_t136" fillcolor="#000000" stroked="f">
            <o:extrusion v:ext="view" autorotationcenter="t"/>
            <v:textpath style="font-family:&amp;quot;Arial&amp;quot;;font-size:8pt;v-text-kern:t;mso-text-shadow:auto" string="cIg"/>
          </v:shape>
        </w:pict>
      </w:r>
      <w:r>
        <w:rPr/>
        <w:pict>
          <w10:wrap type="none"/>
          <v:shape style="position:absolute;margin-left:1395.315674pt;margin-top:17.949139pt;width:40.723075pt;height:9.300401pt;mso-position-horizontal-relative:page;mso-position-vertical-relative:paragraph;z-index:-898;rotation:322" type="#_x0000_t136" fillcolor="#000000" stroked="f">
            <o:extrusion v:ext="view" autorotationcenter="t"/>
            <v:textpath style="font-family:&amp;quot;Arial&amp;quot;;font-size:8pt;v-text-kern:t;mso-text-shadow:auto" string="OP SCF-1"/>
          </v:shape>
        </w:pict>
      </w:r>
      <w:r>
        <w:rPr>
          <w:rFonts w:ascii="Arial" w:hAnsi="Arial" w:cs="Arial" w:eastAsia="Arial"/>
          <w:sz w:val="15"/>
          <w:szCs w:val="15"/>
          <w:spacing w:val="0"/>
          <w:w w:val="130"/>
        </w:rPr>
        <w:t>0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956"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-4"/>
          <w:w w:val="128"/>
        </w:rPr>
        <w:t>AN</w:t>
      </w:r>
      <w:r>
        <w:rPr>
          <w:rFonts w:ascii="Arial" w:hAnsi="Arial" w:cs="Arial" w:eastAsia="Arial"/>
          <w:sz w:val="12"/>
          <w:szCs w:val="12"/>
          <w:spacing w:val="-1"/>
          <w:w w:val="128"/>
        </w:rPr>
        <w:t>O</w:t>
      </w:r>
      <w:r>
        <w:rPr>
          <w:rFonts w:ascii="Arial" w:hAnsi="Arial" w:cs="Arial" w:eastAsia="Arial"/>
          <w:sz w:val="12"/>
          <w:szCs w:val="12"/>
          <w:spacing w:val="-8"/>
          <w:w w:val="128"/>
        </w:rPr>
        <w:t>V</w:t>
      </w:r>
      <w:r>
        <w:rPr>
          <w:rFonts w:ascii="Arial" w:hAnsi="Arial" w:cs="Arial" w:eastAsia="Arial"/>
          <w:sz w:val="12"/>
          <w:szCs w:val="12"/>
          <w:spacing w:val="0"/>
          <w:w w:val="128"/>
        </w:rPr>
        <w:t>A</w:t>
      </w:r>
      <w:r>
        <w:rPr>
          <w:rFonts w:ascii="Arial" w:hAnsi="Arial" w:cs="Arial" w:eastAsia="Arial"/>
          <w:sz w:val="12"/>
          <w:szCs w:val="12"/>
          <w:spacing w:val="8"/>
          <w:w w:val="128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28"/>
        </w:rPr>
        <w:t>-</w:t>
      </w:r>
      <w:r>
        <w:rPr>
          <w:rFonts w:ascii="Arial" w:hAnsi="Arial" w:cs="Arial" w:eastAsia="Arial"/>
          <w:sz w:val="12"/>
          <w:szCs w:val="12"/>
          <w:spacing w:val="-1"/>
          <w:w w:val="128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26"/>
        </w:rPr>
        <w:t>0</w:t>
      </w:r>
      <w:r>
        <w:rPr>
          <w:rFonts w:ascii="Arial" w:hAnsi="Arial" w:cs="Arial" w:eastAsia="Arial"/>
          <w:sz w:val="12"/>
          <w:szCs w:val="12"/>
          <w:spacing w:val="-1"/>
          <w:w w:val="127"/>
        </w:rPr>
        <w:t>.</w:t>
      </w:r>
      <w:r>
        <w:rPr>
          <w:rFonts w:ascii="Arial" w:hAnsi="Arial" w:cs="Arial" w:eastAsia="Arial"/>
          <w:sz w:val="12"/>
          <w:szCs w:val="12"/>
          <w:spacing w:val="0"/>
          <w:w w:val="126"/>
        </w:rPr>
        <w:t>03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jc w:val="left"/>
        <w:spacing w:after="0"/>
        <w:sectPr>
          <w:type w:val="continuous"/>
          <w:pgSz w:w="31660" w:h="23760" w:orient="landscape"/>
          <w:pgMar w:top="300" w:bottom="0" w:left="40" w:right="160"/>
          <w:cols w:num="3" w:equalWidth="0">
            <w:col w:w="9214" w:space="8975"/>
            <w:col w:w="6107" w:space="1505"/>
            <w:col w:w="5659"/>
          </w:cols>
        </w:sectPr>
      </w:pPr>
      <w:rPr/>
    </w:p>
    <w:p>
      <w:pPr>
        <w:spacing w:before="0" w:after="0" w:line="254" w:lineRule="auto"/>
        <w:ind w:left="201" w:right="-51" w:firstLine="106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abili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SCF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directly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activa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ector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leukocytes,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including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mast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cells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eosinophils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may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cen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ral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involvemen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lamma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ory</w:t>
      </w:r>
      <w:r>
        <w:rPr>
          <w:rFonts w:ascii="Arial" w:hAnsi="Arial" w:cs="Arial" w:eastAsia="Arial"/>
          <w:sz w:val="18"/>
          <w:szCs w:val="18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pro-fibro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ic</w:t>
      </w:r>
      <w:r>
        <w:rPr>
          <w:rFonts w:ascii="Arial" w:hAnsi="Arial" w:cs="Arial" w:eastAsia="Arial"/>
          <w:sz w:val="18"/>
          <w:szCs w:val="18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responses.</w:t>
      </w:r>
      <w:r>
        <w:rPr>
          <w:rFonts w:ascii="Arial" w:hAnsi="Arial" w:cs="Arial" w:eastAsia="Arial"/>
          <w:sz w:val="18"/>
          <w:szCs w:val="18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have</w:t>
      </w:r>
      <w:r>
        <w:rPr>
          <w:rFonts w:ascii="Arial" w:hAnsi="Arial" w:cs="Arial" w:eastAsia="Arial"/>
          <w:sz w:val="18"/>
          <w:szCs w:val="18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accumula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ed</w:t>
      </w:r>
      <w:r>
        <w:rPr>
          <w:rFonts w:ascii="Arial" w:hAnsi="Arial" w:cs="Arial" w:eastAsia="Arial"/>
          <w:sz w:val="18"/>
          <w:szCs w:val="18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importance</w:t>
      </w:r>
      <w:r>
        <w:rPr>
          <w:rFonts w:ascii="Arial" w:hAnsi="Arial" w:cs="Arial" w:eastAsia="Arial"/>
          <w:sz w:val="18"/>
          <w:szCs w:val="18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SCF-induced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activa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mast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cells,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only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rela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ed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allergic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responses,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also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during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ibro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ic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responses.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Several</w:t>
      </w:r>
      <w:r>
        <w:rPr>
          <w:rFonts w:ascii="Arial" w:hAnsi="Arial" w:cs="Arial" w:eastAsia="Arial"/>
          <w:sz w:val="18"/>
          <w:szCs w:val="18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studies</w:t>
      </w:r>
      <w:r>
        <w:rPr>
          <w:rFonts w:ascii="Arial" w:hAnsi="Arial" w:cs="Arial" w:eastAsia="Arial"/>
          <w:sz w:val="18"/>
          <w:szCs w:val="18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have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now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demonstra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ed</w:t>
      </w:r>
      <w:r>
        <w:rPr>
          <w:rFonts w:ascii="Arial" w:hAnsi="Arial" w:cs="Arial" w:eastAsia="Arial"/>
          <w:sz w:val="18"/>
          <w:szCs w:val="18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inhibi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</w:t>
      </w:r>
      <w:r>
        <w:rPr>
          <w:rFonts w:ascii="Arial" w:hAnsi="Arial" w:cs="Arial" w:eastAsia="Arial"/>
          <w:sz w:val="18"/>
          <w:szCs w:val="18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SCF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clearly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enua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es</w:t>
      </w:r>
      <w:r>
        <w:rPr>
          <w:rFonts w:ascii="Arial" w:hAnsi="Arial" w:cs="Arial" w:eastAsia="Arial"/>
          <w:sz w:val="18"/>
          <w:szCs w:val="18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severi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allergen-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induced</w:t>
      </w:r>
      <w:r>
        <w:rPr>
          <w:rFonts w:ascii="Arial" w:hAnsi="Arial" w:cs="Arial" w:eastAsia="Arial"/>
          <w:sz w:val="18"/>
          <w:szCs w:val="18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well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ibro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ic</w:t>
      </w:r>
      <w:r>
        <w:rPr>
          <w:rFonts w:ascii="Arial" w:hAnsi="Arial" w:cs="Arial" w:eastAsia="Arial"/>
          <w:sz w:val="18"/>
          <w:szCs w:val="18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responses</w:t>
      </w:r>
      <w:r>
        <w:rPr>
          <w:rFonts w:ascii="Arial" w:hAnsi="Arial" w:cs="Arial" w:eastAsia="Arial"/>
          <w:sz w:val="18"/>
          <w:szCs w:val="18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murine</w:t>
      </w:r>
      <w:r>
        <w:rPr>
          <w:rFonts w:ascii="Arial" w:hAnsi="Arial" w:cs="Arial" w:eastAsia="Arial"/>
          <w:sz w:val="18"/>
          <w:szCs w:val="18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models</w:t>
      </w:r>
      <w:r>
        <w:rPr>
          <w:rFonts w:ascii="Arial" w:hAnsi="Arial" w:cs="Arial" w:eastAsia="Arial"/>
          <w:sz w:val="18"/>
          <w:szCs w:val="18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pulmonary</w:t>
      </w:r>
      <w:r>
        <w:rPr>
          <w:rFonts w:ascii="Arial" w:hAnsi="Arial" w:cs="Arial" w:eastAsia="Arial"/>
          <w:sz w:val="18"/>
          <w:szCs w:val="18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disease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presen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stud</w:t>
      </w:r>
      <w:r>
        <w:rPr>
          <w:rFonts w:ascii="Arial" w:hAnsi="Arial" w:cs="Arial" w:eastAsia="Arial"/>
          <w:sz w:val="18"/>
          <w:szCs w:val="18"/>
          <w:spacing w:val="-14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da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er</w:t>
      </w:r>
      <w:r>
        <w:rPr>
          <w:rFonts w:ascii="Arial" w:hAnsi="Arial" w:cs="Arial" w:eastAsia="Arial"/>
          <w:sz w:val="18"/>
          <w:szCs w:val="18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addi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ional</w:t>
      </w:r>
      <w:r>
        <w:rPr>
          <w:rFonts w:ascii="Arial" w:hAnsi="Arial" w:cs="Arial" w:eastAsia="Arial"/>
          <w:sz w:val="18"/>
          <w:szCs w:val="18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convincing</w:t>
      </w:r>
      <w:r>
        <w:rPr>
          <w:rFonts w:ascii="Arial" w:hAnsi="Arial" w:cs="Arial" w:eastAsia="Arial"/>
          <w:sz w:val="18"/>
          <w:szCs w:val="18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blocking</w:t>
      </w:r>
      <w:r>
        <w:rPr>
          <w:rFonts w:ascii="Arial" w:hAnsi="Arial" w:cs="Arial" w:eastAsia="Arial"/>
          <w:sz w:val="18"/>
          <w:szCs w:val="18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SCF</w:t>
      </w:r>
      <w:r>
        <w:rPr>
          <w:rFonts w:ascii="Arial" w:hAnsi="Arial" w:cs="Arial" w:eastAsia="Arial"/>
          <w:sz w:val="18"/>
          <w:szCs w:val="18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during</w:t>
      </w:r>
      <w:r>
        <w:rPr>
          <w:rFonts w:ascii="Arial" w:hAnsi="Arial" w:cs="Arial" w:eastAsia="Arial"/>
          <w:sz w:val="18"/>
          <w:szCs w:val="18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ibro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ic</w:t>
      </w:r>
      <w:r>
        <w:rPr>
          <w:rFonts w:ascii="Arial" w:hAnsi="Arial" w:cs="Arial" w:eastAsia="Arial"/>
          <w:sz w:val="18"/>
          <w:szCs w:val="18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phases</w:t>
      </w:r>
      <w:r>
        <w:rPr>
          <w:rFonts w:ascii="Arial" w:hAnsi="Arial" w:cs="Arial" w:eastAsia="Arial"/>
          <w:sz w:val="18"/>
          <w:szCs w:val="18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lung</w:t>
      </w:r>
      <w:r>
        <w:rPr>
          <w:rFonts w:ascii="Arial" w:hAnsi="Arial" w:cs="Arial" w:eastAsia="Arial"/>
          <w:sz w:val="18"/>
          <w:szCs w:val="18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remodeling</w:t>
      </w:r>
      <w:r>
        <w:rPr>
          <w:rFonts w:ascii="Arial" w:hAnsi="Arial" w:cs="Arial" w:eastAsia="Arial"/>
          <w:sz w:val="18"/>
          <w:szCs w:val="18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responses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using</w:t>
      </w:r>
      <w:r>
        <w:rPr>
          <w:rFonts w:ascii="Arial" w:hAnsi="Arial" w:cs="Arial" w:eastAsia="Arial"/>
          <w:sz w:val="18"/>
          <w:szCs w:val="18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monoclonal</w:t>
      </w:r>
      <w:r>
        <w:rPr>
          <w:rFonts w:ascii="Arial" w:hAnsi="Arial" w:cs="Arial" w:eastAsia="Arial"/>
          <w:sz w:val="18"/>
          <w:szCs w:val="18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ibody</w:t>
      </w:r>
      <w:r>
        <w:rPr>
          <w:rFonts w:ascii="Arial" w:hAnsi="Arial" w:cs="Arial" w:eastAsia="Arial"/>
          <w:sz w:val="18"/>
          <w:szCs w:val="18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has</w:t>
      </w:r>
      <w:r>
        <w:rPr>
          <w:rFonts w:ascii="Arial" w:hAnsi="Arial" w:cs="Arial" w:eastAsia="Arial"/>
          <w:sz w:val="18"/>
          <w:szCs w:val="18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pro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ound</w:t>
      </w:r>
      <w:r>
        <w:rPr>
          <w:rFonts w:ascii="Arial" w:hAnsi="Arial" w:cs="Arial" w:eastAsia="Arial"/>
          <w:sz w:val="18"/>
          <w:szCs w:val="18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ect</w:t>
      </w:r>
      <w:r>
        <w:rPr>
          <w:rFonts w:ascii="Arial" w:hAnsi="Arial" w:cs="Arial" w:eastAsia="Arial"/>
          <w:sz w:val="18"/>
          <w:szCs w:val="18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progression</w:t>
      </w:r>
      <w:r>
        <w:rPr>
          <w:rFonts w:ascii="Arial" w:hAnsi="Arial" w:cs="Arial" w:eastAsia="Arial"/>
          <w:sz w:val="18"/>
          <w:szCs w:val="18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severi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ersti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ial</w:t>
      </w:r>
      <w:r>
        <w:rPr>
          <w:rFonts w:ascii="Arial" w:hAnsi="Arial" w:cs="Arial" w:eastAsia="Arial"/>
          <w:sz w:val="18"/>
          <w:szCs w:val="18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airway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remodeling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responses.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inhibi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ory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ect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hese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well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established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models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gives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addi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ional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evidence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or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pursuing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blocking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SCF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herapeu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ic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stra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eg</w:t>
      </w:r>
      <w:r>
        <w:rPr>
          <w:rFonts w:ascii="Arial" w:hAnsi="Arial" w:cs="Arial" w:eastAsia="Arial"/>
          <w:sz w:val="18"/>
          <w:szCs w:val="18"/>
          <w:spacing w:val="-14"/>
          <w:w w:val="101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0" w:after="0" w:line="170" w:lineRule="exact"/>
        <w:ind w:right="-47"/>
        <w:jc w:val="both"/>
        <w:rPr>
          <w:rFonts w:ascii="Arial" w:hAnsi="Arial" w:cs="Arial" w:eastAsia="Arial"/>
          <w:sz w:val="18"/>
          <w:szCs w:val="18"/>
        </w:rPr>
      </w:pPr>
      <w:rPr/>
      <w:r>
        <w:rPr/>
        <w:br w:type="column"/>
      </w:r>
      <w:r>
        <w:rPr>
          <w:rFonts w:ascii="Arial" w:hAnsi="Arial" w:cs="Arial" w:eastAsia="Arial"/>
          <w:sz w:val="18"/>
          <w:szCs w:val="18"/>
          <w:w w:val="101"/>
        </w:rPr>
      </w:r>
      <w:r>
        <w:rPr>
          <w:rFonts w:ascii="Arial" w:hAnsi="Arial" w:cs="Arial" w:eastAsia="Arial"/>
          <w:sz w:val="18"/>
          <w:szCs w:val="18"/>
          <w:spacing w:val="0"/>
          <w:w w:val="100"/>
          <w:u w:val="single" w:color="0000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8"/>
          <w:szCs w:val="18"/>
          <w:spacing w:val="0"/>
          <w:w w:val="100"/>
          <w:u w:val="single" w:color="0000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8"/>
          <w:szCs w:val="18"/>
          <w:spacing w:val="0"/>
          <w:w w:val="100"/>
          <w:u w:val="single" w:color="0000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8"/>
          <w:szCs w:val="18"/>
          <w:spacing w:val="0"/>
          <w:w w:val="100"/>
          <w:u w:val="single" w:color="0000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8"/>
          <w:szCs w:val="18"/>
          <w:spacing w:val="0"/>
          <w:w w:val="100"/>
          <w:u w:val="single" w:color="000000"/>
        </w:rPr>
        <w:t>re</w:t>
      </w:r>
      <w:r>
        <w:rPr>
          <w:rFonts w:ascii="Arial" w:hAnsi="Arial" w:cs="Arial" w:eastAsia="Arial"/>
          <w:sz w:val="18"/>
          <w:szCs w:val="18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18"/>
          <w:szCs w:val="18"/>
          <w:spacing w:val="11"/>
          <w:w w:val="100"/>
          <w:u w:val="single" w:color="0000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u w:val="single" w:color="000000"/>
        </w:rPr>
        <w:t>1</w:t>
      </w:r>
      <w:r>
        <w:rPr>
          <w:rFonts w:ascii="Arial" w:hAnsi="Arial" w:cs="Arial" w:eastAsia="Arial"/>
          <w:sz w:val="18"/>
          <w:szCs w:val="1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ngenui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ware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analysis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Lung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Microarray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demonstra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ing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13" w:after="0" w:line="254" w:lineRule="auto"/>
        <w:ind w:right="-51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upregula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</w:t>
      </w:r>
      <w:r>
        <w:rPr>
          <w:rFonts w:ascii="Arial" w:hAnsi="Arial" w:cs="Arial" w:eastAsia="Arial"/>
          <w:sz w:val="18"/>
          <w:szCs w:val="18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SCF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(KITLG)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PF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vs.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normal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lung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(A)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exacerba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ed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disease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compared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stable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disease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ien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lung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(B)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in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eractive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rela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ionships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her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upregula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ed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genes.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71" w:right="-20"/>
        <w:jc w:val="left"/>
        <w:rPr>
          <w:rFonts w:ascii="Calibri" w:hAnsi="Calibri" w:cs="Calibri" w:eastAsia="Calibri"/>
          <w:sz w:val="33"/>
          <w:szCs w:val="33"/>
        </w:rPr>
      </w:pPr>
      <w:rPr/>
      <w:r>
        <w:rPr>
          <w:rFonts w:ascii="Calibri" w:hAnsi="Calibri" w:cs="Calibri" w:eastAsia="Calibri"/>
          <w:sz w:val="33"/>
          <w:szCs w:val="33"/>
        </w:rPr>
        <w:t>A</w:t>
      </w:r>
      <w:r>
        <w:rPr>
          <w:rFonts w:ascii="Calibri" w:hAnsi="Calibri" w:cs="Calibri" w:eastAsia="Calibri"/>
          <w:sz w:val="33"/>
          <w:szCs w:val="33"/>
        </w:rPr>
        <w:t> </w:t>
      </w:r>
    </w:p>
    <w:p>
      <w:pPr>
        <w:spacing w:before="0" w:after="0" w:line="164" w:lineRule="exact"/>
        <w:ind w:right="1019"/>
        <w:jc w:val="both"/>
        <w:rPr>
          <w:rFonts w:ascii="Arial" w:hAnsi="Arial" w:cs="Arial" w:eastAsia="Arial"/>
          <w:sz w:val="18"/>
          <w:szCs w:val="18"/>
        </w:rPr>
      </w:pPr>
      <w:rPr/>
      <w:r>
        <w:rPr/>
        <w:br w:type="column"/>
      </w:r>
      <w:r>
        <w:rPr>
          <w:rFonts w:ascii="Arial" w:hAnsi="Arial" w:cs="Arial" w:eastAsia="Arial"/>
          <w:sz w:val="18"/>
          <w:szCs w:val="18"/>
          <w:w w:val="101"/>
          <w:position w:val="1"/>
        </w:rPr>
      </w:r>
      <w:r>
        <w:rPr>
          <w:rFonts w:ascii="Arial" w:hAnsi="Arial" w:cs="Arial" w:eastAsia="Arial"/>
          <w:sz w:val="18"/>
          <w:szCs w:val="18"/>
          <w:spacing w:val="0"/>
          <w:w w:val="100"/>
          <w:u w:val="single" w:color="000000"/>
          <w:position w:val="1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  <w:u w:val="single" w:color="000000"/>
          <w:position w:val="1"/>
        </w:rPr>
      </w:r>
      <w:r>
        <w:rPr>
          <w:rFonts w:ascii="Arial" w:hAnsi="Arial" w:cs="Arial" w:eastAsia="Arial"/>
          <w:sz w:val="18"/>
          <w:szCs w:val="18"/>
          <w:spacing w:val="0"/>
          <w:w w:val="100"/>
          <w:u w:val="single" w:color="000000"/>
          <w:position w:val="1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  <w:u w:val="single" w:color="000000"/>
          <w:position w:val="1"/>
        </w:rPr>
      </w:r>
      <w:r>
        <w:rPr>
          <w:rFonts w:ascii="Arial" w:hAnsi="Arial" w:cs="Arial" w:eastAsia="Arial"/>
          <w:sz w:val="18"/>
          <w:szCs w:val="18"/>
          <w:spacing w:val="0"/>
          <w:w w:val="100"/>
          <w:u w:val="single" w:color="000000"/>
          <w:position w:val="1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  <w:u w:val="single" w:color="000000"/>
          <w:position w:val="1"/>
        </w:rPr>
      </w:r>
      <w:r>
        <w:rPr>
          <w:rFonts w:ascii="Arial" w:hAnsi="Arial" w:cs="Arial" w:eastAsia="Arial"/>
          <w:sz w:val="18"/>
          <w:szCs w:val="18"/>
          <w:spacing w:val="0"/>
          <w:w w:val="100"/>
          <w:u w:val="single" w:color="000000"/>
          <w:position w:val="1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  <w:u w:val="single" w:color="000000"/>
          <w:position w:val="1"/>
        </w:rPr>
      </w:r>
      <w:r>
        <w:rPr>
          <w:rFonts w:ascii="Arial" w:hAnsi="Arial" w:cs="Arial" w:eastAsia="Arial"/>
          <w:sz w:val="18"/>
          <w:szCs w:val="18"/>
          <w:spacing w:val="0"/>
          <w:w w:val="100"/>
          <w:u w:val="single" w:color="000000"/>
          <w:position w:val="1"/>
        </w:rPr>
        <w:t>re</w:t>
      </w:r>
      <w:r>
        <w:rPr>
          <w:rFonts w:ascii="Arial" w:hAnsi="Arial" w:cs="Arial" w:eastAsia="Arial"/>
          <w:sz w:val="18"/>
          <w:szCs w:val="18"/>
          <w:spacing w:val="6"/>
          <w:w w:val="100"/>
          <w:u w:val="single" w:color="000000"/>
          <w:position w:val="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u w:val="single" w:color="000000"/>
          <w:position w:val="1"/>
        </w:rPr>
        <w:t>3</w:t>
      </w:r>
      <w:r>
        <w:rPr>
          <w:rFonts w:ascii="Arial" w:hAnsi="Arial" w:cs="Arial" w:eastAsia="Arial"/>
          <w:sz w:val="18"/>
          <w:szCs w:val="18"/>
          <w:spacing w:val="0"/>
          <w:w w:val="100"/>
          <w:u w:val="single" w:color="000000"/>
          <w:position w:val="1"/>
        </w:rPr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1"/>
        </w:rPr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1"/>
        </w:rPr>
        <w:t>-</w:t>
      </w:r>
      <w:r>
        <w:rPr>
          <w:rFonts w:ascii="Arial" w:hAnsi="Arial" w:cs="Arial" w:eastAsia="Arial"/>
          <w:sz w:val="18"/>
          <w:szCs w:val="18"/>
          <w:spacing w:val="3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1"/>
        </w:rPr>
        <w:t>OpSCF</w:t>
      </w:r>
      <w:r>
        <w:rPr>
          <w:rFonts w:ascii="Arial" w:hAnsi="Arial" w:cs="Arial" w:eastAsia="Arial"/>
          <w:sz w:val="18"/>
          <w:szCs w:val="18"/>
          <w:spacing w:val="7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1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1"/>
        </w:rPr>
        <w:t>rea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1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1"/>
        </w:rPr>
        <w:t>men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1"/>
        </w:rPr>
        <w:t>t</w:t>
      </w:r>
      <w:r>
        <w:rPr>
          <w:rFonts w:ascii="Arial" w:hAnsi="Arial" w:cs="Arial" w:eastAsia="Arial"/>
          <w:sz w:val="18"/>
          <w:szCs w:val="18"/>
          <w:spacing w:val="10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1"/>
        </w:rPr>
        <w:t>tt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1"/>
        </w:rPr>
        <w:t>enua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1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1"/>
        </w:rPr>
        <w:t>es</w:t>
      </w:r>
      <w:r>
        <w:rPr>
          <w:rFonts w:ascii="Arial" w:hAnsi="Arial" w:cs="Arial" w:eastAsia="Arial"/>
          <w:sz w:val="18"/>
          <w:szCs w:val="18"/>
          <w:spacing w:val="11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1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1"/>
        </w:rPr>
        <w:t>he</w:t>
      </w:r>
      <w:r>
        <w:rPr>
          <w:rFonts w:ascii="Arial" w:hAnsi="Arial" w:cs="Arial" w:eastAsia="Arial"/>
          <w:sz w:val="18"/>
          <w:szCs w:val="18"/>
          <w:spacing w:val="4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1"/>
        </w:rPr>
        <w:t>severi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1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1"/>
        </w:rPr>
        <w:t>y</w:t>
      </w:r>
      <w:r>
        <w:rPr>
          <w:rFonts w:ascii="Arial" w:hAnsi="Arial" w:cs="Arial" w:eastAsia="Arial"/>
          <w:sz w:val="18"/>
          <w:szCs w:val="18"/>
          <w:spacing w:val="8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1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1"/>
        </w:rPr>
        <w:t>f</w:t>
      </w:r>
      <w:r>
        <w:rPr>
          <w:rFonts w:ascii="Arial" w:hAnsi="Arial" w:cs="Arial" w:eastAsia="Arial"/>
          <w:sz w:val="18"/>
          <w:szCs w:val="18"/>
          <w:spacing w:val="3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1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1"/>
        </w:rPr>
        <w:t>he</w:t>
      </w:r>
      <w:r>
        <w:rPr>
          <w:rFonts w:ascii="Arial" w:hAnsi="Arial" w:cs="Arial" w:eastAsia="Arial"/>
          <w:sz w:val="18"/>
          <w:szCs w:val="18"/>
          <w:spacing w:val="4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1"/>
        </w:rPr>
        <w:t>SC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1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1"/>
        </w:rPr>
        <w:t>D-Hu</w:t>
      </w:r>
      <w:r>
        <w:rPr>
          <w:rFonts w:ascii="Arial" w:hAnsi="Arial" w:cs="Arial" w:eastAsia="Arial"/>
          <w:sz w:val="18"/>
          <w:szCs w:val="18"/>
          <w:spacing w:val="9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1"/>
        </w:rPr>
        <w:t>model</w:t>
      </w:r>
      <w:r>
        <w:rPr>
          <w:rFonts w:ascii="Arial" w:hAnsi="Arial" w:cs="Arial" w:eastAsia="Arial"/>
          <w:sz w:val="18"/>
          <w:szCs w:val="18"/>
          <w:spacing w:val="6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1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1"/>
        </w:rPr>
        <w:t>f</w:t>
      </w:r>
      <w:r>
        <w:rPr>
          <w:rFonts w:ascii="Arial" w:hAnsi="Arial" w:cs="Arial" w:eastAsia="Arial"/>
          <w:sz w:val="18"/>
          <w:szCs w:val="18"/>
          <w:spacing w:val="3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1"/>
        </w:rPr>
        <w:t>Pulmonary</w:t>
      </w:r>
      <w:r>
        <w:rPr>
          <w:rFonts w:ascii="Arial" w:hAnsi="Arial" w:cs="Arial" w:eastAsia="Arial"/>
          <w:sz w:val="18"/>
          <w:szCs w:val="18"/>
          <w:spacing w:val="10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1"/>
        </w:rPr>
        <w:t>Fibrosis.</w:t>
      </w:r>
      <w:r>
        <w:rPr>
          <w:rFonts w:ascii="Arial" w:hAnsi="Arial" w:cs="Arial" w:eastAsia="Arial"/>
          <w:sz w:val="18"/>
          <w:szCs w:val="18"/>
          <w:spacing w:val="8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1"/>
        </w:rPr>
        <w:t>Fibroblasts</w:t>
      </w:r>
      <w:r>
        <w:rPr>
          <w:rFonts w:ascii="Arial" w:hAnsi="Arial" w:cs="Arial" w:eastAsia="Arial"/>
          <w:sz w:val="18"/>
          <w:szCs w:val="18"/>
          <w:spacing w:val="10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1"/>
        </w:rPr>
        <w:t>grown</w:t>
      </w:r>
      <w:r>
        <w:rPr>
          <w:rFonts w:ascii="Arial" w:hAnsi="Arial" w:cs="Arial" w:eastAsia="Arial"/>
          <w:sz w:val="18"/>
          <w:szCs w:val="18"/>
          <w:spacing w:val="6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1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1"/>
        </w:rPr>
        <w:t>rom</w:t>
      </w:r>
      <w:r>
        <w:rPr>
          <w:rFonts w:ascii="Arial" w:hAnsi="Arial" w:cs="Arial" w:eastAsia="Arial"/>
          <w:sz w:val="18"/>
          <w:szCs w:val="18"/>
          <w:spacing w:val="5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1"/>
        </w:rPr>
        <w:t>pa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1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1"/>
        </w:rPr>
        <w:t>ien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1"/>
        </w:rPr>
        <w:t>t</w:t>
      </w:r>
      <w:r>
        <w:rPr>
          <w:rFonts w:ascii="Arial" w:hAnsi="Arial" w:cs="Arial" w:eastAsia="Arial"/>
          <w:sz w:val="18"/>
          <w:szCs w:val="18"/>
          <w:spacing w:val="7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1"/>
        </w:rPr>
        <w:t>biopsies</w:t>
      </w:r>
      <w:r>
        <w:rPr>
          <w:rFonts w:ascii="Arial" w:hAnsi="Arial" w:cs="Arial" w:eastAsia="Arial"/>
          <w:sz w:val="18"/>
          <w:szCs w:val="18"/>
          <w:spacing w:val="8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1"/>
        </w:rPr>
        <w:t>wi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1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1"/>
        </w:rPr>
        <w:t>h</w:t>
      </w:r>
      <w:r>
        <w:rPr>
          <w:rFonts w:ascii="Arial" w:hAnsi="Arial" w:cs="Arial" w:eastAsia="Arial"/>
          <w:sz w:val="18"/>
          <w:szCs w:val="18"/>
          <w:spacing w:val="5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1"/>
        </w:rPr>
        <w:t>advanced</w:t>
      </w:r>
      <w:r>
        <w:rPr>
          <w:rFonts w:ascii="Arial" w:hAnsi="Arial" w:cs="Arial" w:eastAsia="Arial"/>
          <w:sz w:val="18"/>
          <w:szCs w:val="18"/>
          <w:spacing w:val="9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2"/>
          <w:position w:val="1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1"/>
          <w:position w:val="1"/>
        </w:rPr>
        <w:t>PF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</w:r>
    </w:p>
    <w:p>
      <w:pPr>
        <w:spacing w:before="13" w:after="0" w:line="254" w:lineRule="auto"/>
        <w:ind w:right="1016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were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injected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mice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Animals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developed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progressive</w:t>
      </w:r>
      <w:r>
        <w:rPr>
          <w:rFonts w:ascii="Arial" w:hAnsi="Arial" w:cs="Arial" w:eastAsia="Arial"/>
          <w:sz w:val="18"/>
          <w:szCs w:val="18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ersti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ial</w:t>
      </w:r>
      <w:r>
        <w:rPr>
          <w:rFonts w:ascii="Arial" w:hAnsi="Arial" w:cs="Arial" w:eastAsia="Arial"/>
          <w:sz w:val="18"/>
          <w:szCs w:val="18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remodeling</w:t>
      </w:r>
      <w:r>
        <w:rPr>
          <w:rFonts w:ascii="Arial" w:hAnsi="Arial" w:cs="Arial" w:eastAsia="Arial"/>
          <w:sz w:val="18"/>
          <w:szCs w:val="18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over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65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day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period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Beginning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day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35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animals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were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rea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ed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3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/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kg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rol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OpSCF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monoclonal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Ab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every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3</w: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5"/>
        </w:rPr>
        <w:t>rd</w: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5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day</w:t>
      </w:r>
      <w:r>
        <w:rPr>
          <w:rFonts w:ascii="Arial" w:hAnsi="Arial" w:cs="Arial" w:eastAsia="Arial"/>
          <w:sz w:val="18"/>
          <w:szCs w:val="18"/>
          <w:spacing w:val="17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un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il</w:t>
      </w:r>
      <w:r>
        <w:rPr>
          <w:rFonts w:ascii="Arial" w:hAnsi="Arial" w:cs="Arial" w:eastAsia="Arial"/>
          <w:sz w:val="18"/>
          <w:szCs w:val="18"/>
          <w:spacing w:val="18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harvest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.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49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OpSCF</w:t>
      </w:r>
      <w:r>
        <w:rPr>
          <w:rFonts w:ascii="Arial" w:hAnsi="Arial" w:cs="Arial" w:eastAsia="Arial"/>
          <w:sz w:val="18"/>
          <w:szCs w:val="18"/>
          <w:spacing w:val="20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rea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ed</w:t>
      </w:r>
      <w:r>
        <w:rPr>
          <w:rFonts w:ascii="Arial" w:hAnsi="Arial" w:cs="Arial" w:eastAsia="Arial"/>
          <w:sz w:val="18"/>
          <w:szCs w:val="18"/>
          <w:spacing w:val="2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animals</w:t>
      </w:r>
      <w:r>
        <w:rPr>
          <w:rFonts w:ascii="Arial" w:hAnsi="Arial" w:cs="Arial" w:eastAsia="Arial"/>
          <w:sz w:val="18"/>
          <w:szCs w:val="18"/>
          <w:spacing w:val="20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demonstra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ed</w:t>
      </w:r>
      <w:r>
        <w:rPr>
          <w:rFonts w:ascii="Arial" w:hAnsi="Arial" w:cs="Arial" w:eastAsia="Arial"/>
          <w:sz w:val="18"/>
          <w:szCs w:val="18"/>
          <w:spacing w:val="25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bo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h</w:t>
      </w:r>
      <w:r>
        <w:rPr>
          <w:rFonts w:ascii="Arial" w:hAnsi="Arial" w:cs="Arial" w:eastAsia="Arial"/>
          <w:sz w:val="18"/>
          <w:szCs w:val="18"/>
          <w:spacing w:val="18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reduced</w:t>
      </w:r>
      <w:r>
        <w:rPr>
          <w:rFonts w:ascii="Arial" w:hAnsi="Arial" w:cs="Arial" w:eastAsia="Arial"/>
          <w:sz w:val="18"/>
          <w:szCs w:val="18"/>
          <w:spacing w:val="20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histologic</w:t>
      </w:r>
      <w:r>
        <w:rPr>
          <w:rFonts w:ascii="Arial" w:hAnsi="Arial" w:cs="Arial" w:eastAsia="Arial"/>
          <w:sz w:val="18"/>
          <w:szCs w:val="18"/>
          <w:spacing w:val="2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remodeling</w:t>
      </w:r>
      <w:r>
        <w:rPr>
          <w:rFonts w:ascii="Arial" w:hAnsi="Arial" w:cs="Arial" w:eastAsia="Arial"/>
          <w:sz w:val="18"/>
          <w:szCs w:val="18"/>
          <w:spacing w:val="23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  <w:position w:val="0"/>
        </w:rPr>
        <w:t>(A)</w:t>
      </w:r>
      <w:r>
        <w:rPr>
          <w:rFonts w:ascii="Arial" w:hAnsi="Arial" w:cs="Arial" w:eastAsia="Arial"/>
          <w:sz w:val="18"/>
          <w:szCs w:val="18"/>
          <w:spacing w:val="0"/>
          <w:w w:val="101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and</w:t>
      </w:r>
      <w:r>
        <w:rPr>
          <w:rFonts w:ascii="Arial" w:hAnsi="Arial" w:cs="Arial" w:eastAsia="Arial"/>
          <w:sz w:val="18"/>
          <w:szCs w:val="18"/>
          <w:spacing w:val="4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lung</w:t>
      </w:r>
      <w:r>
        <w:rPr>
          <w:rFonts w:ascii="Arial" w:hAnsi="Arial" w:cs="Arial" w:eastAsia="Arial"/>
          <w:sz w:val="18"/>
          <w:szCs w:val="18"/>
          <w:spacing w:val="4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hydroxyproline</w:t>
      </w:r>
      <w:r>
        <w:rPr>
          <w:rFonts w:ascii="Arial" w:hAnsi="Arial" w:cs="Arial" w:eastAsia="Arial"/>
          <w:sz w:val="18"/>
          <w:szCs w:val="18"/>
          <w:spacing w:val="13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levels</w:t>
      </w:r>
      <w:r>
        <w:rPr>
          <w:rFonts w:ascii="Arial" w:hAnsi="Arial" w:cs="Arial" w:eastAsia="Arial"/>
          <w:sz w:val="18"/>
          <w:szCs w:val="18"/>
          <w:spacing w:val="6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  <w:position w:val="0"/>
        </w:rPr>
        <w:t>(B).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</w:r>
    </w:p>
    <w:p>
      <w:pPr>
        <w:jc w:val="both"/>
        <w:spacing w:after="0"/>
        <w:sectPr>
          <w:type w:val="continuous"/>
          <w:pgSz w:w="31660" w:h="23760" w:orient="landscape"/>
          <w:pgMar w:top="300" w:bottom="0" w:left="40" w:right="160"/>
          <w:cols w:num="3" w:equalWidth="0">
            <w:col w:w="9214" w:space="373"/>
            <w:col w:w="6242" w:space="1929"/>
            <w:col w:w="13702"/>
          </w:cols>
        </w:sectPr>
      </w:pPr>
      <w:rPr/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jc w:val="left"/>
        <w:spacing w:after="0"/>
        <w:sectPr>
          <w:type w:val="continuous"/>
          <w:pgSz w:w="31660" w:h="23760" w:orient="landscape"/>
          <w:pgMar w:top="300" w:bottom="0" w:left="40" w:right="160"/>
        </w:sectPr>
      </w:pPr>
      <w:rPr/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4" w:lineRule="auto"/>
        <w:ind w:left="101" w:right="-49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w w:val="102"/>
        </w:rPr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  <w:t>G</w:t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  <w:t>e</w:t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  <w:t>n</w:t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  <w:t>e</w:t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  <w:t>ra</w:t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  <w:t>t</w:t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  <w:t>i</w:t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  <w:t>o</w:t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  <w:t>n</w:t>
      </w:r>
      <w:r>
        <w:rPr>
          <w:rFonts w:ascii="Arial" w:hAnsi="Arial" w:cs="Arial" w:eastAsia="Arial"/>
          <w:sz w:val="17"/>
          <w:szCs w:val="17"/>
          <w:spacing w:val="36"/>
          <w:w w:val="100"/>
          <w:u w:val="single" w:color="0000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  <w:t>o</w:t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  <w:t>f</w:t>
      </w:r>
      <w:r>
        <w:rPr>
          <w:rFonts w:ascii="Arial" w:hAnsi="Arial" w:cs="Arial" w:eastAsia="Arial"/>
          <w:sz w:val="17"/>
          <w:szCs w:val="17"/>
          <w:spacing w:val="22"/>
          <w:w w:val="100"/>
          <w:u w:val="single" w:color="0000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  <w:t>O</w:t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  <w:t>p</w:t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  <w:t>SC</w:t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  <w:t>F</w:t>
      </w:r>
      <w:r>
        <w:rPr>
          <w:rFonts w:ascii="Arial" w:hAnsi="Arial" w:cs="Arial" w:eastAsia="Arial"/>
          <w:sz w:val="17"/>
          <w:szCs w:val="17"/>
          <w:spacing w:val="30"/>
          <w:w w:val="100"/>
          <w:u w:val="single" w:color="0000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  <w:t>a</w:t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  <w:t>n</w:t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  <w:t>t</w:t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  <w:t>i</w:t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  <w:t>-SC</w:t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  <w:t>F</w:t>
      </w:r>
      <w:r>
        <w:rPr>
          <w:rFonts w:ascii="Arial" w:hAnsi="Arial" w:cs="Arial" w:eastAsia="Arial"/>
          <w:sz w:val="17"/>
          <w:szCs w:val="17"/>
          <w:spacing w:val="32"/>
          <w:w w:val="100"/>
          <w:u w:val="single" w:color="0000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  <w:t>mo</w:t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  <w:t>n</w:t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  <w:t>o</w:t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  <w:t>cl</w:t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  <w:t>o</w:t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  <w:t>n</w:t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  <w:t>a</w:t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  <w:t>l</w:t>
      </w:r>
      <w:r>
        <w:rPr>
          <w:rFonts w:ascii="Arial" w:hAnsi="Arial" w:cs="Arial" w:eastAsia="Arial"/>
          <w:sz w:val="17"/>
          <w:szCs w:val="17"/>
          <w:spacing w:val="36"/>
          <w:w w:val="100"/>
          <w:u w:val="single" w:color="0000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  <w:t>a</w:t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  <w:t>n</w:t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  <w:t>t</w:t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  <w:t>i</w:t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  <w:t>b</w:t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  <w:t>o</w:t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  <w:t>d</w:t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  <w:t>y</w:t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An</w:t>
      </w:r>
      <w:r>
        <w:rPr>
          <w:rFonts w:ascii="Arial" w:hAnsi="Arial" w:cs="Arial" w:eastAsia="Arial"/>
          <w:sz w:val="17"/>
          <w:szCs w:val="17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immunogenic</w:t>
      </w:r>
      <w:r>
        <w:rPr>
          <w:rFonts w:ascii="Arial" w:hAnsi="Arial" w:cs="Arial" w:eastAsia="Arial"/>
          <w:sz w:val="17"/>
          <w:szCs w:val="17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peptide</w:t>
      </w:r>
      <w:r>
        <w:rPr>
          <w:rFonts w:ascii="Arial" w:hAnsi="Arial" w:cs="Arial" w:eastAsia="Arial"/>
          <w:sz w:val="17"/>
          <w:szCs w:val="17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to</w:t>
      </w:r>
      <w:r>
        <w:rPr>
          <w:rFonts w:ascii="Arial" w:hAnsi="Arial" w:cs="Arial" w:eastAsia="Arial"/>
          <w:sz w:val="17"/>
          <w:szCs w:val="17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human</w:t>
      </w:r>
      <w:r>
        <w:rPr>
          <w:rFonts w:ascii="Arial" w:hAnsi="Arial" w:cs="Arial" w:eastAsia="Arial"/>
          <w:sz w:val="17"/>
          <w:szCs w:val="17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SCF</w:t>
      </w:r>
      <w:r>
        <w:rPr>
          <w:rFonts w:ascii="Arial" w:hAnsi="Arial" w:cs="Arial" w:eastAsia="Arial"/>
          <w:sz w:val="17"/>
          <w:szCs w:val="17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was</w:t>
      </w:r>
      <w:r>
        <w:rPr>
          <w:rFonts w:ascii="Arial" w:hAnsi="Arial" w:cs="Arial" w:eastAsia="Arial"/>
          <w:sz w:val="17"/>
          <w:szCs w:val="17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identified</w:t>
      </w:r>
      <w:r>
        <w:rPr>
          <w:rFonts w:ascii="Arial" w:hAnsi="Arial" w:cs="Arial" w:eastAsia="Arial"/>
          <w:sz w:val="17"/>
          <w:szCs w:val="17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with</w:t>
      </w:r>
      <w:r>
        <w:rPr>
          <w:rFonts w:ascii="Arial" w:hAnsi="Arial" w:cs="Arial" w:eastAsia="Arial"/>
          <w:sz w:val="17"/>
          <w:szCs w:val="17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2"/>
        </w:rPr>
        <w:t>a</w:t>
      </w:r>
      <w:r>
        <w:rPr>
          <w:rFonts w:ascii="Arial" w:hAnsi="Arial" w:cs="Arial" w:eastAsia="Arial"/>
          <w:sz w:val="17"/>
          <w:szCs w:val="17"/>
          <w:spacing w:val="0"/>
          <w:w w:val="10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contract</w:t>
      </w:r>
      <w:r>
        <w:rPr>
          <w:rFonts w:ascii="Arial" w:hAnsi="Arial" w:cs="Arial" w:eastAsia="Arial"/>
          <w:sz w:val="17"/>
          <w:szCs w:val="17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research</w:t>
      </w:r>
      <w:r>
        <w:rPr>
          <w:rFonts w:ascii="Arial" w:hAnsi="Arial" w:cs="Arial" w:eastAsia="Arial"/>
          <w:sz w:val="17"/>
          <w:szCs w:val="17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organization</w:t>
      </w:r>
      <w:r>
        <w:rPr>
          <w:rFonts w:ascii="Arial" w:hAnsi="Arial" w:cs="Arial" w:eastAsia="Arial"/>
          <w:sz w:val="17"/>
          <w:szCs w:val="17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(GenScript,</w:t>
      </w:r>
      <w:r>
        <w:rPr>
          <w:rFonts w:ascii="Arial" w:hAnsi="Arial" w:cs="Arial" w:eastAsia="Arial"/>
          <w:sz w:val="17"/>
          <w:szCs w:val="17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Inc.)</w:t>
      </w:r>
      <w:r>
        <w:rPr>
          <w:rFonts w:ascii="Arial" w:hAnsi="Arial" w:cs="Arial" w:eastAsia="Arial"/>
          <w:sz w:val="17"/>
          <w:szCs w:val="17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and</w:t>
      </w:r>
      <w:r>
        <w:rPr>
          <w:rFonts w:ascii="Arial" w:hAnsi="Arial" w:cs="Arial" w:eastAsia="Arial"/>
          <w:sz w:val="17"/>
          <w:szCs w:val="17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multiple</w:t>
      </w:r>
      <w:r>
        <w:rPr>
          <w:rFonts w:ascii="Arial" w:hAnsi="Arial" w:cs="Arial" w:eastAsia="Arial"/>
          <w:sz w:val="17"/>
          <w:szCs w:val="17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hybridomas</w:t>
      </w:r>
      <w:r>
        <w:rPr>
          <w:rFonts w:ascii="Arial" w:hAnsi="Arial" w:cs="Arial" w:eastAsia="Arial"/>
          <w:sz w:val="17"/>
          <w:szCs w:val="17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generated</w:t>
      </w:r>
      <w:r>
        <w:rPr>
          <w:rFonts w:ascii="Arial" w:hAnsi="Arial" w:cs="Arial" w:eastAsia="Arial"/>
          <w:sz w:val="17"/>
          <w:szCs w:val="17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by</w:t>
      </w:r>
      <w:r>
        <w:rPr>
          <w:rFonts w:ascii="Arial" w:hAnsi="Arial" w:cs="Arial" w:eastAsia="Arial"/>
          <w:sz w:val="17"/>
          <w:szCs w:val="17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standard</w:t>
      </w:r>
      <w:r>
        <w:rPr>
          <w:rFonts w:ascii="Arial" w:hAnsi="Arial" w:cs="Arial" w:eastAsia="Arial"/>
          <w:sz w:val="17"/>
          <w:szCs w:val="17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methodology</w:t>
      </w:r>
      <w:r>
        <w:rPr>
          <w:rFonts w:ascii="Arial" w:hAnsi="Arial" w:cs="Arial" w:eastAsia="Arial"/>
          <w:sz w:val="17"/>
          <w:szCs w:val="17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2"/>
        </w:rPr>
        <w:t>using</w:t>
      </w:r>
      <w:r>
        <w:rPr>
          <w:rFonts w:ascii="Arial" w:hAnsi="Arial" w:cs="Arial" w:eastAsia="Arial"/>
          <w:sz w:val="17"/>
          <w:szCs w:val="17"/>
          <w:spacing w:val="0"/>
          <w:w w:val="10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mice.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Selection</w:t>
      </w:r>
      <w:r>
        <w:rPr>
          <w:rFonts w:ascii="Arial" w:hAnsi="Arial" w:cs="Arial" w:eastAsia="Arial"/>
          <w:sz w:val="17"/>
          <w:szCs w:val="17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of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high</w:t>
      </w:r>
      <w:r>
        <w:rPr>
          <w:rFonts w:ascii="Arial" w:hAnsi="Arial" w:cs="Arial" w:eastAsia="Arial"/>
          <w:sz w:val="17"/>
          <w:szCs w:val="17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-3"/>
          <w:w w:val="100"/>
        </w:rPr>
        <w:t>f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finity</w:t>
      </w:r>
      <w:r>
        <w:rPr>
          <w:rFonts w:ascii="Arial" w:hAnsi="Arial" w:cs="Arial" w:eastAsia="Arial"/>
          <w:sz w:val="17"/>
          <w:szCs w:val="17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mouse/human</w:t>
      </w:r>
      <w:r>
        <w:rPr>
          <w:rFonts w:ascii="Arial" w:hAnsi="Arial" w:cs="Arial" w:eastAsia="Arial"/>
          <w:sz w:val="17"/>
          <w:szCs w:val="17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cross-reactive</w:t>
      </w:r>
      <w:r>
        <w:rPr>
          <w:rFonts w:ascii="Arial" w:hAnsi="Arial" w:cs="Arial" w:eastAsia="Arial"/>
          <w:sz w:val="17"/>
          <w:szCs w:val="17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antibody</w:t>
      </w:r>
      <w:r>
        <w:rPr>
          <w:rFonts w:ascii="Arial" w:hAnsi="Arial" w:cs="Arial" w:eastAsia="Arial"/>
          <w:sz w:val="17"/>
          <w:szCs w:val="17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was</w:t>
      </w:r>
      <w:r>
        <w:rPr>
          <w:rFonts w:ascii="Arial" w:hAnsi="Arial" w:cs="Arial" w:eastAsia="Arial"/>
          <w:sz w:val="17"/>
          <w:szCs w:val="17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determined</w:t>
      </w:r>
      <w:r>
        <w:rPr>
          <w:rFonts w:ascii="Arial" w:hAnsi="Arial" w:cs="Arial" w:eastAsia="Arial"/>
          <w:sz w:val="17"/>
          <w:szCs w:val="17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by</w:t>
      </w:r>
      <w:r>
        <w:rPr>
          <w:rFonts w:ascii="Arial" w:hAnsi="Arial" w:cs="Arial" w:eastAsia="Arial"/>
          <w:sz w:val="17"/>
          <w:szCs w:val="17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direct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ELISA,</w:t>
      </w:r>
      <w:r>
        <w:rPr>
          <w:rFonts w:ascii="Arial" w:hAnsi="Arial" w:cs="Arial" w:eastAsia="Arial"/>
          <w:sz w:val="17"/>
          <w:szCs w:val="17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by</w:t>
      </w:r>
      <w:r>
        <w:rPr>
          <w:rFonts w:ascii="Arial" w:hAnsi="Arial" w:cs="Arial" w:eastAsia="Arial"/>
          <w:sz w:val="17"/>
          <w:szCs w:val="17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-3"/>
          <w:w w:val="102"/>
        </w:rPr>
        <w:t>W</w:t>
      </w:r>
      <w:r>
        <w:rPr>
          <w:rFonts w:ascii="Arial" w:hAnsi="Arial" w:cs="Arial" w:eastAsia="Arial"/>
          <w:sz w:val="17"/>
          <w:szCs w:val="17"/>
          <w:spacing w:val="0"/>
          <w:w w:val="102"/>
        </w:rPr>
        <w:t>estern</w:t>
      </w:r>
      <w:r>
        <w:rPr>
          <w:rFonts w:ascii="Arial" w:hAnsi="Arial" w:cs="Arial" w:eastAsia="Arial"/>
          <w:sz w:val="17"/>
          <w:szCs w:val="17"/>
          <w:spacing w:val="0"/>
          <w:w w:val="10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blot</w:t>
      </w:r>
      <w:r>
        <w:rPr>
          <w:rFonts w:ascii="Arial" w:hAnsi="Arial" w:cs="Arial" w:eastAsia="Arial"/>
          <w:sz w:val="17"/>
          <w:szCs w:val="17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and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verified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by</w:t>
      </w:r>
      <w:r>
        <w:rPr>
          <w:rFonts w:ascii="Arial" w:hAnsi="Arial" w:cs="Arial" w:eastAsia="Arial"/>
          <w:sz w:val="17"/>
          <w:szCs w:val="17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BiaCore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analysis.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Additional</w:t>
      </w:r>
      <w:r>
        <w:rPr>
          <w:rFonts w:ascii="Arial" w:hAnsi="Arial" w:cs="Arial" w:eastAsia="Arial"/>
          <w:sz w:val="17"/>
          <w:szCs w:val="17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testing</w:t>
      </w:r>
      <w:r>
        <w:rPr>
          <w:rFonts w:ascii="Arial" w:hAnsi="Arial" w:cs="Arial" w:eastAsia="Arial"/>
          <w:sz w:val="17"/>
          <w:szCs w:val="17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demonstrate</w:t>
      </w:r>
      <w:r>
        <w:rPr>
          <w:rFonts w:ascii="Arial" w:hAnsi="Arial" w:cs="Arial" w:eastAsia="Arial"/>
          <w:sz w:val="17"/>
          <w:szCs w:val="17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-3"/>
          <w:w w:val="100"/>
        </w:rPr>
        <w:t>f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ficacy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using</w:t>
      </w:r>
      <w:r>
        <w:rPr>
          <w:rFonts w:ascii="Arial" w:hAnsi="Arial" w:cs="Arial" w:eastAsia="Arial"/>
          <w:sz w:val="17"/>
          <w:szCs w:val="17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</w:t>
      </w:r>
      <w:r>
        <w:rPr>
          <w:rFonts w:ascii="Arial" w:hAnsi="Arial" w:cs="Arial" w:eastAsia="Arial"/>
          <w:sz w:val="17"/>
          <w:szCs w:val="17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vitro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cell</w:t>
      </w:r>
      <w:r>
        <w:rPr>
          <w:rFonts w:ascii="Arial" w:hAnsi="Arial" w:cs="Arial" w:eastAsia="Arial"/>
          <w:sz w:val="17"/>
          <w:szCs w:val="17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2"/>
        </w:rPr>
        <w:t>assays.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1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1" w:right="-46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w w:val="102"/>
        </w:rPr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  <w:t>Bl</w:t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  <w:t>e</w:t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  <w:t>o</w:t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  <w:t>myci</w:t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  <w:t>n</w:t>
      </w:r>
      <w:r>
        <w:rPr>
          <w:rFonts w:ascii="Arial" w:hAnsi="Arial" w:cs="Arial" w:eastAsia="Arial"/>
          <w:sz w:val="17"/>
          <w:szCs w:val="17"/>
          <w:spacing w:val="20"/>
          <w:w w:val="100"/>
          <w:u w:val="single" w:color="0000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  <w:t>Mo</w:t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  <w:t>d</w:t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  <w:t>e</w:t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l-</w:t>
      </w:r>
      <w:r>
        <w:rPr>
          <w:rFonts w:ascii="Arial" w:hAnsi="Arial" w:cs="Arial" w:eastAsia="Arial"/>
          <w:sz w:val="17"/>
          <w:szCs w:val="17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C57/Bl6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mice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were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injected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with</w:t>
      </w:r>
      <w:r>
        <w:rPr>
          <w:rFonts w:ascii="Arial" w:hAnsi="Arial" w:cs="Arial" w:eastAsia="Arial"/>
          <w:sz w:val="17"/>
          <w:szCs w:val="17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Bleomycin</w:t>
      </w:r>
      <w:r>
        <w:rPr>
          <w:rFonts w:ascii="Arial" w:hAnsi="Arial" w:cs="Arial" w:eastAsia="Arial"/>
          <w:sz w:val="17"/>
          <w:szCs w:val="17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(Blenoxane,</w:t>
      </w:r>
      <w:r>
        <w:rPr>
          <w:rFonts w:ascii="Arial" w:hAnsi="Arial" w:cs="Arial" w:eastAsia="Arial"/>
          <w:sz w:val="17"/>
          <w:szCs w:val="17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Mead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Johnson,</w:t>
      </w:r>
      <w:r>
        <w:rPr>
          <w:rFonts w:ascii="Arial" w:hAnsi="Arial" w:cs="Arial" w:eastAsia="Arial"/>
          <w:sz w:val="17"/>
          <w:szCs w:val="17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Princeton,</w:t>
      </w:r>
      <w:r>
        <w:rPr>
          <w:rFonts w:ascii="Arial" w:hAnsi="Arial" w:cs="Arial" w:eastAsia="Arial"/>
          <w:sz w:val="17"/>
          <w:szCs w:val="17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NJ)</w:t>
      </w:r>
      <w:r>
        <w:rPr>
          <w:rFonts w:ascii="Arial" w:hAnsi="Arial" w:cs="Arial" w:eastAsia="Arial"/>
          <w:sz w:val="17"/>
          <w:szCs w:val="17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at</w:t>
      </w:r>
      <w:r>
        <w:rPr>
          <w:rFonts w:ascii="Arial" w:hAnsi="Arial" w:cs="Arial" w:eastAsia="Arial"/>
          <w:sz w:val="17"/>
          <w:szCs w:val="17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dose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2"/>
        </w:rPr>
        <w:t>of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6" w:after="0" w:line="258" w:lineRule="auto"/>
        <w:ind w:left="101" w:right="-49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00"/>
        </w:rPr>
        <w:t>2.5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U/kg</w:t>
      </w:r>
      <w:r>
        <w:rPr>
          <w:rFonts w:ascii="Arial" w:hAnsi="Arial" w:cs="Arial" w:eastAsia="Arial"/>
          <w:sz w:val="17"/>
          <w:szCs w:val="17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or</w:t>
      </w:r>
      <w:r>
        <w:rPr>
          <w:rFonts w:ascii="Arial" w:hAnsi="Arial" w:cs="Arial" w:eastAsia="Arial"/>
          <w:sz w:val="17"/>
          <w:szCs w:val="17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with</w:t>
      </w:r>
      <w:r>
        <w:rPr>
          <w:rFonts w:ascii="Arial" w:hAnsi="Arial" w:cs="Arial" w:eastAsia="Arial"/>
          <w:sz w:val="17"/>
          <w:szCs w:val="17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PBS</w:t>
      </w:r>
      <w:r>
        <w:rPr>
          <w:rFonts w:ascii="Arial" w:hAnsi="Arial" w:cs="Arial" w:eastAsia="Arial"/>
          <w:sz w:val="17"/>
          <w:szCs w:val="17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(2).</w:t>
      </w:r>
      <w:r>
        <w:rPr>
          <w:rFonts w:ascii="Arial" w:hAnsi="Arial" w:cs="Arial" w:eastAsia="Arial"/>
          <w:sz w:val="17"/>
          <w:szCs w:val="17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Animals</w:t>
      </w:r>
      <w:r>
        <w:rPr>
          <w:rFonts w:ascii="Arial" w:hAnsi="Arial" w:cs="Arial" w:eastAsia="Arial"/>
          <w:sz w:val="17"/>
          <w:szCs w:val="17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were</w:t>
      </w:r>
      <w:r>
        <w:rPr>
          <w:rFonts w:ascii="Arial" w:hAnsi="Arial" w:cs="Arial" w:eastAsia="Arial"/>
          <w:sz w:val="17"/>
          <w:szCs w:val="17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treated</w:t>
      </w:r>
      <w:r>
        <w:rPr>
          <w:rFonts w:ascii="Arial" w:hAnsi="Arial" w:cs="Arial" w:eastAsia="Arial"/>
          <w:sz w:val="17"/>
          <w:szCs w:val="17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with</w:t>
      </w:r>
      <w:r>
        <w:rPr>
          <w:rFonts w:ascii="Arial" w:hAnsi="Arial" w:cs="Arial" w:eastAsia="Arial"/>
          <w:sz w:val="17"/>
          <w:szCs w:val="17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mouse</w:t>
      </w:r>
      <w:r>
        <w:rPr>
          <w:rFonts w:ascii="Arial" w:hAnsi="Arial" w:cs="Arial" w:eastAsia="Arial"/>
          <w:sz w:val="17"/>
          <w:szCs w:val="17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anti-SCF</w:t>
      </w:r>
      <w:r>
        <w:rPr>
          <w:rFonts w:ascii="Arial" w:hAnsi="Arial" w:cs="Arial" w:eastAsia="Arial"/>
          <w:sz w:val="17"/>
          <w:szCs w:val="17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(OpSCF)</w:t>
      </w:r>
      <w:r>
        <w:rPr>
          <w:rFonts w:ascii="Arial" w:hAnsi="Arial" w:cs="Arial" w:eastAsia="Arial"/>
          <w:sz w:val="17"/>
          <w:szCs w:val="17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or</w:t>
      </w:r>
      <w:r>
        <w:rPr>
          <w:rFonts w:ascii="Arial" w:hAnsi="Arial" w:cs="Arial" w:eastAsia="Arial"/>
          <w:sz w:val="17"/>
          <w:szCs w:val="17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control</w:t>
      </w:r>
      <w:r>
        <w:rPr>
          <w:rFonts w:ascii="Arial" w:hAnsi="Arial" w:cs="Arial" w:eastAsia="Arial"/>
          <w:sz w:val="17"/>
          <w:szCs w:val="17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monoclonal</w:t>
      </w:r>
      <w:r>
        <w:rPr>
          <w:rFonts w:ascii="Arial" w:hAnsi="Arial" w:cs="Arial" w:eastAsia="Arial"/>
          <w:sz w:val="17"/>
          <w:szCs w:val="17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antibody</w:t>
      </w:r>
      <w:r>
        <w:rPr>
          <w:rFonts w:ascii="Arial" w:hAnsi="Arial" w:cs="Arial" w:eastAsia="Arial"/>
          <w:sz w:val="17"/>
          <w:szCs w:val="17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at</w:t>
      </w:r>
      <w:r>
        <w:rPr>
          <w:rFonts w:ascii="Arial" w:hAnsi="Arial" w:cs="Arial" w:eastAsia="Arial"/>
          <w:sz w:val="17"/>
          <w:szCs w:val="17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2"/>
        </w:rPr>
        <w:t>a</w:t>
      </w:r>
      <w:r>
        <w:rPr>
          <w:rFonts w:ascii="Arial" w:hAnsi="Arial" w:cs="Arial" w:eastAsia="Arial"/>
          <w:sz w:val="17"/>
          <w:szCs w:val="17"/>
          <w:spacing w:val="0"/>
          <w:w w:val="10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dose</w:t>
      </w:r>
      <w:r>
        <w:rPr>
          <w:rFonts w:ascii="Arial" w:hAnsi="Arial" w:cs="Arial" w:eastAsia="Arial"/>
          <w:sz w:val="17"/>
          <w:szCs w:val="17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of</w:t>
      </w:r>
      <w:r>
        <w:rPr>
          <w:rFonts w:ascii="Arial" w:hAnsi="Arial" w:cs="Arial" w:eastAsia="Arial"/>
          <w:sz w:val="17"/>
          <w:szCs w:val="17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3</w:t>
      </w:r>
      <w:r>
        <w:rPr>
          <w:rFonts w:ascii="Arial" w:hAnsi="Arial" w:cs="Arial" w:eastAsia="Arial"/>
          <w:sz w:val="17"/>
          <w:szCs w:val="17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mg/kg</w:t>
      </w:r>
      <w:r>
        <w:rPr>
          <w:rFonts w:ascii="Arial" w:hAnsi="Arial" w:cs="Arial" w:eastAsia="Arial"/>
          <w:sz w:val="17"/>
          <w:szCs w:val="17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given</w:t>
      </w:r>
      <w:r>
        <w:rPr>
          <w:rFonts w:ascii="Arial" w:hAnsi="Arial" w:cs="Arial" w:eastAsia="Arial"/>
          <w:sz w:val="17"/>
          <w:szCs w:val="17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into</w:t>
      </w:r>
      <w:r>
        <w:rPr>
          <w:rFonts w:ascii="Arial" w:hAnsi="Arial" w:cs="Arial" w:eastAsia="Arial"/>
          <w:sz w:val="17"/>
          <w:szCs w:val="17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the</w:t>
      </w:r>
      <w:r>
        <w:rPr>
          <w:rFonts w:ascii="Arial" w:hAnsi="Arial" w:cs="Arial" w:eastAsia="Arial"/>
          <w:sz w:val="17"/>
          <w:szCs w:val="17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airway</w:t>
      </w:r>
      <w:r>
        <w:rPr>
          <w:rFonts w:ascii="Arial" w:hAnsi="Arial" w:cs="Arial" w:eastAsia="Arial"/>
          <w:sz w:val="17"/>
          <w:szCs w:val="17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on</w:t>
      </w:r>
      <w:r>
        <w:rPr>
          <w:rFonts w:ascii="Arial" w:hAnsi="Arial" w:cs="Arial" w:eastAsia="Arial"/>
          <w:sz w:val="17"/>
          <w:szCs w:val="17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days</w:t>
      </w:r>
      <w:r>
        <w:rPr>
          <w:rFonts w:ascii="Arial" w:hAnsi="Arial" w:cs="Arial" w:eastAsia="Arial"/>
          <w:sz w:val="17"/>
          <w:szCs w:val="17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8</w:t>
      </w:r>
      <w:r>
        <w:rPr>
          <w:rFonts w:ascii="Arial" w:hAnsi="Arial" w:cs="Arial" w:eastAsia="Arial"/>
          <w:sz w:val="17"/>
          <w:szCs w:val="17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and</w:t>
      </w:r>
      <w:r>
        <w:rPr>
          <w:rFonts w:ascii="Arial" w:hAnsi="Arial" w:cs="Arial" w:eastAsia="Arial"/>
          <w:sz w:val="17"/>
          <w:szCs w:val="17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12</w:t>
      </w:r>
      <w:r>
        <w:rPr>
          <w:rFonts w:ascii="Arial" w:hAnsi="Arial" w:cs="Arial" w:eastAsia="Arial"/>
          <w:sz w:val="17"/>
          <w:szCs w:val="17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post-bleomycin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instillation</w:t>
      </w:r>
      <w:r>
        <w:rPr>
          <w:rFonts w:ascii="Arial" w:hAnsi="Arial" w:cs="Arial" w:eastAsia="Arial"/>
          <w:sz w:val="17"/>
          <w:szCs w:val="17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during</w:t>
      </w:r>
      <w:r>
        <w:rPr>
          <w:rFonts w:ascii="Arial" w:hAnsi="Arial" w:cs="Arial" w:eastAsia="Arial"/>
          <w:sz w:val="17"/>
          <w:szCs w:val="17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the</w:t>
      </w:r>
      <w:r>
        <w:rPr>
          <w:rFonts w:ascii="Arial" w:hAnsi="Arial" w:cs="Arial" w:eastAsia="Arial"/>
          <w:sz w:val="17"/>
          <w:szCs w:val="17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remodeling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2"/>
        </w:rPr>
        <w:t>phase.</w:t>
      </w:r>
      <w:r>
        <w:rPr>
          <w:rFonts w:ascii="Arial" w:hAnsi="Arial" w:cs="Arial" w:eastAsia="Arial"/>
          <w:sz w:val="17"/>
          <w:szCs w:val="17"/>
          <w:spacing w:val="0"/>
          <w:w w:val="10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Animals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were</w:t>
      </w:r>
      <w:r>
        <w:rPr>
          <w:rFonts w:ascii="Arial" w:hAnsi="Arial" w:cs="Arial" w:eastAsia="Arial"/>
          <w:sz w:val="17"/>
          <w:szCs w:val="17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harvested</w:t>
      </w:r>
      <w:r>
        <w:rPr>
          <w:rFonts w:ascii="Arial" w:hAnsi="Arial" w:cs="Arial" w:eastAsia="Arial"/>
          <w:sz w:val="17"/>
          <w:szCs w:val="17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on</w:t>
      </w:r>
      <w:r>
        <w:rPr>
          <w:rFonts w:ascii="Arial" w:hAnsi="Arial" w:cs="Arial" w:eastAsia="Arial"/>
          <w:sz w:val="17"/>
          <w:szCs w:val="17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day</w:t>
      </w:r>
      <w:r>
        <w:rPr>
          <w:rFonts w:ascii="Arial" w:hAnsi="Arial" w:cs="Arial" w:eastAsia="Arial"/>
          <w:sz w:val="17"/>
          <w:szCs w:val="17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16</w:t>
      </w:r>
      <w:r>
        <w:rPr>
          <w:rFonts w:ascii="Arial" w:hAnsi="Arial" w:cs="Arial" w:eastAsia="Arial"/>
          <w:sz w:val="17"/>
          <w:szCs w:val="17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of</w:t>
      </w:r>
      <w:r>
        <w:rPr>
          <w:rFonts w:ascii="Arial" w:hAnsi="Arial" w:cs="Arial" w:eastAsia="Arial"/>
          <w:sz w:val="17"/>
          <w:szCs w:val="17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the</w:t>
      </w:r>
      <w:r>
        <w:rPr>
          <w:rFonts w:ascii="Arial" w:hAnsi="Arial" w:cs="Arial" w:eastAsia="Arial"/>
          <w:sz w:val="17"/>
          <w:szCs w:val="17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response</w:t>
      </w:r>
      <w:r>
        <w:rPr>
          <w:rFonts w:ascii="Arial" w:hAnsi="Arial" w:cs="Arial" w:eastAsia="Arial"/>
          <w:sz w:val="17"/>
          <w:szCs w:val="17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and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reported</w:t>
      </w:r>
      <w:r>
        <w:rPr>
          <w:rFonts w:ascii="Arial" w:hAnsi="Arial" w:cs="Arial" w:eastAsia="Arial"/>
          <w:sz w:val="17"/>
          <w:szCs w:val="17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parameters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2"/>
        </w:rPr>
        <w:t>assessed.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2" w:lineRule="auto"/>
        <w:ind w:left="101" w:right="-49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w w:val="102"/>
        </w:rPr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  <w:t>SC</w:t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  <w:t>I</w:t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  <w:t>D</w:t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  <w:t>-H</w:t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  <w:t>u</w:t>
      </w:r>
      <w:r>
        <w:rPr>
          <w:rFonts w:ascii="Arial" w:hAnsi="Arial" w:cs="Arial" w:eastAsia="Arial"/>
          <w:sz w:val="17"/>
          <w:szCs w:val="17"/>
          <w:spacing w:val="22"/>
          <w:w w:val="100"/>
          <w:u w:val="single" w:color="0000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  <w:t>mo</w:t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  <w:t>d</w:t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  <w:t>e</w:t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  <w:t>l</w:t>
      </w:r>
      <w:r>
        <w:rPr>
          <w:rFonts w:ascii="Arial" w:hAnsi="Arial" w:cs="Arial" w:eastAsia="Arial"/>
          <w:sz w:val="17"/>
          <w:szCs w:val="17"/>
          <w:spacing w:val="17"/>
          <w:w w:val="100"/>
          <w:u w:val="single" w:color="0000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  <w:t>o</w:t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  <w:t>f</w:t>
      </w:r>
      <w:r>
        <w:rPr>
          <w:rFonts w:ascii="Arial" w:hAnsi="Arial" w:cs="Arial" w:eastAsia="Arial"/>
          <w:sz w:val="17"/>
          <w:szCs w:val="17"/>
          <w:spacing w:val="11"/>
          <w:w w:val="100"/>
          <w:u w:val="single" w:color="0000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  <w:t>p</w:t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  <w:t>u</w:t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  <w:t>l</w:t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  <w:t>mo</w:t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  <w:t>n</w:t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  <w:t>a</w:t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  <w:t>ry</w:t>
      </w:r>
      <w:r>
        <w:rPr>
          <w:rFonts w:ascii="Arial" w:hAnsi="Arial" w:cs="Arial" w:eastAsia="Arial"/>
          <w:sz w:val="17"/>
          <w:szCs w:val="17"/>
          <w:spacing w:val="24"/>
          <w:w w:val="100"/>
          <w:u w:val="single" w:color="0000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  <w:t>f</w:t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  <w:t>i</w:t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  <w:t>b</w:t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  <w:t>ro</w:t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  <w:t>si</w:t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  <w:t>s</w:t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Female</w:t>
      </w:r>
      <w:r>
        <w:rPr>
          <w:rFonts w:ascii="Arial" w:hAnsi="Arial" w:cs="Arial" w:eastAsia="Arial"/>
          <w:sz w:val="17"/>
          <w:szCs w:val="17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C.B.-17-scid-beige</w:t>
      </w:r>
      <w:r>
        <w:rPr>
          <w:rFonts w:ascii="Arial" w:hAnsi="Arial" w:cs="Arial" w:eastAsia="Arial"/>
          <w:sz w:val="17"/>
          <w:szCs w:val="17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mice</w:t>
      </w:r>
      <w:r>
        <w:rPr>
          <w:rFonts w:ascii="Arial" w:hAnsi="Arial" w:cs="Arial" w:eastAsia="Arial"/>
          <w:sz w:val="17"/>
          <w:szCs w:val="17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received</w:t>
      </w:r>
      <w:r>
        <w:rPr>
          <w:rFonts w:ascii="Arial" w:hAnsi="Arial" w:cs="Arial" w:eastAsia="Arial"/>
          <w:sz w:val="17"/>
          <w:szCs w:val="17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single-cell</w:t>
      </w:r>
      <w:r>
        <w:rPr>
          <w:rFonts w:ascii="Arial" w:hAnsi="Arial" w:cs="Arial" w:eastAsia="Arial"/>
          <w:sz w:val="17"/>
          <w:szCs w:val="17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suspensions</w:t>
      </w:r>
      <w:r>
        <w:rPr>
          <w:rFonts w:ascii="Arial" w:hAnsi="Arial" w:cs="Arial" w:eastAsia="Arial"/>
          <w:sz w:val="17"/>
          <w:szCs w:val="17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of</w:t>
      </w:r>
      <w:r>
        <w:rPr>
          <w:rFonts w:ascii="Arial" w:hAnsi="Arial" w:cs="Arial" w:eastAsia="Arial"/>
          <w:sz w:val="17"/>
          <w:szCs w:val="17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2"/>
        </w:rPr>
        <w:t>fibroblasts</w:t>
      </w:r>
      <w:r>
        <w:rPr>
          <w:rFonts w:ascii="Arial" w:hAnsi="Arial" w:cs="Arial" w:eastAsia="Arial"/>
          <w:sz w:val="17"/>
          <w:szCs w:val="17"/>
          <w:spacing w:val="0"/>
          <w:w w:val="10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grown</w:t>
      </w:r>
      <w:r>
        <w:rPr>
          <w:rFonts w:ascii="Arial" w:hAnsi="Arial" w:cs="Arial" w:eastAsia="Arial"/>
          <w:sz w:val="17"/>
          <w:szCs w:val="17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from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tissue</w:t>
      </w:r>
      <w:r>
        <w:rPr>
          <w:rFonts w:ascii="Arial" w:hAnsi="Arial" w:cs="Arial" w:eastAsia="Arial"/>
          <w:sz w:val="17"/>
          <w:szCs w:val="17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of</w:t>
      </w:r>
      <w:r>
        <w:rPr>
          <w:rFonts w:ascii="Arial" w:hAnsi="Arial" w:cs="Arial" w:eastAsia="Arial"/>
          <w:sz w:val="17"/>
          <w:szCs w:val="17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patients</w:t>
      </w:r>
      <w:r>
        <w:rPr>
          <w:rFonts w:ascii="Arial" w:hAnsi="Arial" w:cs="Arial" w:eastAsia="Arial"/>
          <w:sz w:val="17"/>
          <w:szCs w:val="17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diagnosed</w:t>
      </w:r>
      <w:r>
        <w:rPr>
          <w:rFonts w:ascii="Arial" w:hAnsi="Arial" w:cs="Arial" w:eastAsia="Arial"/>
          <w:sz w:val="17"/>
          <w:szCs w:val="17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with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IPF</w:t>
      </w:r>
      <w:r>
        <w:rPr>
          <w:rFonts w:ascii="Arial" w:hAnsi="Arial" w:cs="Arial" w:eastAsia="Arial"/>
          <w:sz w:val="17"/>
          <w:szCs w:val="17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(ERS/</w:t>
      </w:r>
      <w:r>
        <w:rPr>
          <w:rFonts w:ascii="Arial" w:hAnsi="Arial" w:cs="Arial" w:eastAsia="Arial"/>
          <w:sz w:val="17"/>
          <w:szCs w:val="17"/>
          <w:spacing w:val="-13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TS</w:t>
      </w:r>
      <w:r>
        <w:rPr>
          <w:rFonts w:ascii="Arial" w:hAnsi="Arial" w:cs="Arial" w:eastAsia="Arial"/>
          <w:sz w:val="17"/>
          <w:szCs w:val="17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criteria)</w:t>
      </w:r>
      <w:r>
        <w:rPr>
          <w:rFonts w:ascii="Arial" w:hAnsi="Arial" w:cs="Arial" w:eastAsia="Arial"/>
          <w:sz w:val="17"/>
          <w:szCs w:val="17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or</w:t>
      </w:r>
      <w:r>
        <w:rPr>
          <w:rFonts w:ascii="Arial" w:hAnsi="Arial" w:cs="Arial" w:eastAsia="Arial"/>
          <w:sz w:val="17"/>
          <w:szCs w:val="17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from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normal</w:t>
      </w:r>
      <w:r>
        <w:rPr>
          <w:rFonts w:ascii="Arial" w:hAnsi="Arial" w:cs="Arial" w:eastAsia="Arial"/>
          <w:sz w:val="17"/>
          <w:szCs w:val="17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lung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tissue</w:t>
      </w:r>
      <w:r>
        <w:rPr>
          <w:rFonts w:ascii="Arial" w:hAnsi="Arial" w:cs="Arial" w:eastAsia="Arial"/>
          <w:sz w:val="17"/>
          <w:szCs w:val="17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(2</w:t>
      </w:r>
      <w:r>
        <w:rPr>
          <w:rFonts w:ascii="Arial" w:hAnsi="Arial" w:cs="Arial" w:eastAsia="Arial"/>
          <w:sz w:val="17"/>
          <w:szCs w:val="17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X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10</w:t>
      </w:r>
      <w:r>
        <w:rPr>
          <w:rFonts w:ascii="Arial" w:hAnsi="Arial" w:cs="Arial" w:eastAsia="Arial"/>
          <w:sz w:val="11"/>
          <w:szCs w:val="11"/>
          <w:spacing w:val="0"/>
          <w:w w:val="100"/>
          <w:position w:val="5"/>
        </w:rPr>
        <w:t>6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0"/>
        </w:rPr>
        <w:t>)</w:t>
      </w:r>
      <w:r>
        <w:rPr>
          <w:rFonts w:ascii="Arial" w:hAnsi="Arial" w:cs="Arial" w:eastAsia="Arial"/>
          <w:sz w:val="17"/>
          <w:szCs w:val="17"/>
          <w:spacing w:val="19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0"/>
        </w:rPr>
        <w:t>via</w:t>
      </w:r>
      <w:r>
        <w:rPr>
          <w:rFonts w:ascii="Arial" w:hAnsi="Arial" w:cs="Arial" w:eastAsia="Arial"/>
          <w:sz w:val="17"/>
          <w:szCs w:val="17"/>
          <w:spacing w:val="15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0"/>
        </w:rPr>
        <w:t>tail</w:t>
      </w:r>
      <w:r>
        <w:rPr>
          <w:rFonts w:ascii="Arial" w:hAnsi="Arial" w:cs="Arial" w:eastAsia="Arial"/>
          <w:sz w:val="17"/>
          <w:szCs w:val="17"/>
          <w:spacing w:val="15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2"/>
          <w:position w:val="0"/>
        </w:rPr>
        <w:t>vein</w:t>
      </w:r>
      <w:r>
        <w:rPr>
          <w:rFonts w:ascii="Arial" w:hAnsi="Arial" w:cs="Arial" w:eastAsia="Arial"/>
          <w:sz w:val="17"/>
          <w:szCs w:val="17"/>
          <w:spacing w:val="0"/>
          <w:w w:val="102"/>
          <w:position w:val="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0"/>
        </w:rPr>
        <w:t>injection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spacing w:val="14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0"/>
        </w:rPr>
        <w:t>(3).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0"/>
        </w:rPr>
        <w:t>    </w:t>
      </w:r>
      <w:r>
        <w:rPr>
          <w:rFonts w:ascii="Arial" w:hAnsi="Arial" w:cs="Arial" w:eastAsia="Arial"/>
          <w:sz w:val="17"/>
          <w:szCs w:val="17"/>
          <w:spacing w:val="9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0"/>
        </w:rPr>
        <w:t>On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spacing w:val="7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0"/>
        </w:rPr>
        <w:t>day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spacing w:val="7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0"/>
        </w:rPr>
        <w:t>35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spacing w:val="6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0"/>
        </w:rPr>
        <w:t>post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spacing w:val="8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0"/>
        </w:rPr>
        <w:t>cell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spacing w:val="7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0"/>
        </w:rPr>
        <w:t>instillation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spacing w:val="17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0"/>
        </w:rPr>
        <w:t>animals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spacing w:val="14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0"/>
        </w:rPr>
        <w:t>were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spacing w:val="9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0"/>
        </w:rPr>
        <w:t>treated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spacing w:val="13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0"/>
        </w:rPr>
        <w:t>with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spacing w:val="8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0"/>
        </w:rPr>
        <w:t>with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spacing w:val="8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0"/>
        </w:rPr>
        <w:t>an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spacing w:val="6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0"/>
        </w:rPr>
        <w:t>anti-SCF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spacing w:val="15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0"/>
        </w:rPr>
        <w:t>(OpSCF)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spacing w:val="16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0"/>
        </w:rPr>
        <w:t>or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spacing w:val="5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2"/>
          <w:position w:val="0"/>
        </w:rPr>
        <w:t>control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0"/>
        </w:rPr>
      </w:r>
    </w:p>
    <w:p>
      <w:pPr>
        <w:spacing w:before="9" w:after="0" w:line="14" w:lineRule="exact"/>
        <w:ind w:left="5600" w:right="3448"/>
        <w:jc w:val="center"/>
        <w:rPr>
          <w:rFonts w:ascii="Arial" w:hAnsi="Arial" w:cs="Arial" w:eastAsia="Arial"/>
          <w:sz w:val="11"/>
          <w:szCs w:val="11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43.575562pt;margin-top:-79.158257pt;width:10.779115pt;height:78.628967pt;mso-position-horizontal-relative:page;mso-position-vertical-relative:paragraph;z-index:-924" type="#_x0000_t202" filled="f" stroked="f">
            <v:textbox inset="0,0,0,0" style="layout-flow:vertical;mso-layout-flow-alt:bottom-to-top">
              <w:txbxContent>
                <w:p>
                  <w:pPr>
                    <w:spacing w:before="3" w:after="0" w:line="240" w:lineRule="auto"/>
                    <w:ind w:left="20" w:right="-46"/>
                    <w:jc w:val="left"/>
                    <w:rPr>
                      <w:rFonts w:ascii="Arial" w:hAnsi="Arial" w:cs="Arial" w:eastAsia="Arial"/>
                      <w:sz w:val="17"/>
                      <w:szCs w:val="17"/>
                    </w:rPr>
                  </w:pPr>
                  <w:rPr/>
                  <w:r>
                    <w:rPr>
                      <w:rFonts w:ascii="Arial" w:hAnsi="Arial" w:cs="Arial" w:eastAsia="Arial"/>
                      <w:sz w:val="17"/>
                      <w:szCs w:val="17"/>
                      <w:spacing w:val="-1"/>
                      <w:w w:val="82"/>
                    </w:rPr>
                    <w:t>Fol</w:t>
                  </w:r>
                  <w:r>
                    <w:rPr>
                      <w:rFonts w:ascii="Arial" w:hAnsi="Arial" w:cs="Arial" w:eastAsia="Arial"/>
                      <w:sz w:val="17"/>
                      <w:szCs w:val="17"/>
                      <w:spacing w:val="0"/>
                      <w:w w:val="82"/>
                    </w:rPr>
                    <w:t>d</w:t>
                  </w:r>
                  <w:r>
                    <w:rPr>
                      <w:rFonts w:ascii="Arial" w:hAnsi="Arial" w:cs="Arial" w:eastAsia="Arial"/>
                      <w:sz w:val="17"/>
                      <w:szCs w:val="17"/>
                      <w:spacing w:val="2"/>
                      <w:w w:val="82"/>
                    </w:rPr>
                    <w:t> </w:t>
                  </w:r>
                  <w:r>
                    <w:rPr>
                      <w:rFonts w:ascii="Arial" w:hAnsi="Arial" w:cs="Arial" w:eastAsia="Arial"/>
                      <w:sz w:val="17"/>
                      <w:szCs w:val="17"/>
                      <w:spacing w:val="-1"/>
                      <w:w w:val="82"/>
                    </w:rPr>
                    <w:t>Increas</w:t>
                  </w:r>
                  <w:r>
                    <w:rPr>
                      <w:rFonts w:ascii="Arial" w:hAnsi="Arial" w:cs="Arial" w:eastAsia="Arial"/>
                      <w:sz w:val="17"/>
                      <w:szCs w:val="17"/>
                      <w:spacing w:val="0"/>
                      <w:w w:val="82"/>
                    </w:rPr>
                    <w:t>e</w:t>
                  </w:r>
                  <w:r>
                    <w:rPr>
                      <w:rFonts w:ascii="Arial" w:hAnsi="Arial" w:cs="Arial" w:eastAsia="Arial"/>
                      <w:sz w:val="17"/>
                      <w:szCs w:val="17"/>
                      <w:spacing w:val="-6"/>
                      <w:w w:val="82"/>
                    </w:rPr>
                    <w:t> </w:t>
                  </w:r>
                  <w:r>
                    <w:rPr>
                      <w:rFonts w:ascii="Arial" w:hAnsi="Arial" w:cs="Arial" w:eastAsia="Arial"/>
                      <w:sz w:val="17"/>
                      <w:szCs w:val="17"/>
                      <w:spacing w:val="-1"/>
                      <w:w w:val="82"/>
                    </w:rPr>
                    <w:t>ove</w:t>
                  </w:r>
                  <w:r>
                    <w:rPr>
                      <w:rFonts w:ascii="Arial" w:hAnsi="Arial" w:cs="Arial" w:eastAsia="Arial"/>
                      <w:sz w:val="17"/>
                      <w:szCs w:val="17"/>
                      <w:spacing w:val="0"/>
                      <w:w w:val="82"/>
                    </w:rPr>
                    <w:t>r</w:t>
                  </w:r>
                  <w:r>
                    <w:rPr>
                      <w:rFonts w:ascii="Arial" w:hAnsi="Arial" w:cs="Arial" w:eastAsia="Arial"/>
                      <w:sz w:val="17"/>
                      <w:szCs w:val="17"/>
                      <w:spacing w:val="2"/>
                      <w:w w:val="82"/>
                    </w:rPr>
                    <w:t> </w:t>
                  </w:r>
                  <w:r>
                    <w:rPr>
                      <w:rFonts w:ascii="Arial" w:hAnsi="Arial" w:cs="Arial" w:eastAsia="Arial"/>
                      <w:sz w:val="17"/>
                      <w:szCs w:val="17"/>
                      <w:spacing w:val="-1"/>
                      <w:w w:val="81"/>
                    </w:rPr>
                    <w:t>Naive</w:t>
                  </w:r>
                  <w:r>
                    <w:rPr>
                      <w:rFonts w:ascii="Arial" w:hAnsi="Arial" w:cs="Arial" w:eastAsia="Arial"/>
                      <w:sz w:val="17"/>
                      <w:szCs w:val="17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1"/>
          <w:szCs w:val="11"/>
          <w:spacing w:val="0"/>
          <w:w w:val="105"/>
          <w:position w:val="-9"/>
        </w:rPr>
        <w:t>rd</w:t>
      </w:r>
      <w:r>
        <w:rPr>
          <w:rFonts w:ascii="Arial" w:hAnsi="Arial" w:cs="Arial" w:eastAsia="Arial"/>
          <w:sz w:val="11"/>
          <w:szCs w:val="11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787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4.490082pt;margin-top:-10.866974pt;width:252.21889pt;height:16.489584pt;mso-position-horizontal-relative:page;mso-position-vertical-relative:paragraph;z-index:-926" type="#_x0000_t202" filled="f" stroked="f">
            <v:textbox inset="0,0,0,0">
              <w:txbxContent>
                <w:p>
                  <w:pPr>
                    <w:spacing w:before="0" w:after="0" w:line="330" w:lineRule="exact"/>
                    <w:ind w:right="-89"/>
                    <w:jc w:val="left"/>
                    <w:tabs>
                      <w:tab w:pos="4780" w:val="left"/>
                    </w:tabs>
                    <w:rPr>
                      <w:rFonts w:ascii="Calibri" w:hAnsi="Calibri" w:cs="Calibri" w:eastAsia="Calibri"/>
                      <w:sz w:val="33"/>
                      <w:szCs w:val="33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33"/>
                      <w:szCs w:val="33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33"/>
                      <w:szCs w:val="33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33"/>
                      <w:szCs w:val="33"/>
                      <w:position w:val="1"/>
                    </w:rPr>
                    <w:tab/>
                  </w:r>
                  <w:r>
                    <w:rPr>
                      <w:rFonts w:ascii="Calibri" w:hAnsi="Calibri" w:cs="Calibri" w:eastAsia="Calibri"/>
                      <w:sz w:val="33"/>
                      <w:szCs w:val="33"/>
                      <w:w w:val="99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33"/>
                      <w:szCs w:val="33"/>
                      <w:w w:val="99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33"/>
                      <w:szCs w:val="33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6"/>
          <w:szCs w:val="16"/>
          <w:spacing w:val="-2"/>
          <w:w w:val="128"/>
        </w:rPr>
        <w:t>Allergen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66" w:after="0" w:line="240" w:lineRule="auto"/>
        <w:ind w:left="1043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5.321655pt;margin-top:17.396620pt;width:21.363414pt;height:98.05661pt;mso-position-horizontal-relative:page;mso-position-vertical-relative:paragraph;z-index:-925" type="#_x0000_t202" filled="f" stroked="f">
            <v:textbox inset="0,0,0,0" style="layout-flow:vertical;mso-layout-flow-alt:bottom-to-top">
              <w:txbxContent>
                <w:p>
                  <w:pPr>
                    <w:spacing w:before="0" w:after="0" w:line="206" w:lineRule="exact"/>
                    <w:ind w:left="-16" w:right="-36"/>
                    <w:jc w:val="center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2"/>
                      <w:w w:val="85"/>
                    </w:rPr>
                    <w:t>C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85"/>
                    </w:rPr>
                    <w:t>h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85"/>
                    </w:rPr>
                    <w:t>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85"/>
                    </w:rPr>
                    <w:t>ng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85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8"/>
                      <w:w w:val="85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5"/>
                      <w:w w:val="85"/>
                    </w:rPr>
                    <w:t>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85"/>
                    </w:rPr>
                    <w:t>n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2"/>
                      <w:w w:val="85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85"/>
                    </w:rPr>
                    <w:t>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5"/>
                      <w:w w:val="85"/>
                    </w:rPr>
                    <w:t>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3"/>
                      <w:w w:val="85"/>
                    </w:rPr>
                    <w:t>r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5"/>
                      <w:w w:val="85"/>
                    </w:rPr>
                    <w:t>w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85"/>
                    </w:rPr>
                    <w:t>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85"/>
                    </w:rPr>
                    <w:t>y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3"/>
                      <w:w w:val="85"/>
                    </w:rPr>
                    <w:t> 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4"/>
                      <w:w w:val="95"/>
                    </w:rPr>
                    <w:t>r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81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91"/>
                    </w:rPr>
                    <w:t>s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6"/>
                      <w:w w:val="102"/>
                    </w:rPr>
                    <w:t>i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91"/>
                    </w:rPr>
                    <w:t>s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5"/>
                      <w:w w:val="98"/>
                    </w:rPr>
                    <w:t>t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81"/>
                    </w:rPr>
                    <w:t>a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89"/>
                    </w:rPr>
                    <w:t>n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91"/>
                    </w:rPr>
                    <w:t>c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81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5" w:lineRule="exact"/>
                    <w:ind w:left="412" w:right="387"/>
                    <w:jc w:val="center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spacing w:val="-5"/>
                      <w:w w:val="87"/>
                    </w:rPr>
                    <w:t>(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87"/>
                    </w:rPr>
                    <w:t>c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4"/>
                      <w:w w:val="87"/>
                    </w:rPr>
                    <w:t>m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2"/>
                      <w:w w:val="81"/>
                    </w:rPr>
                    <w:t>H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81"/>
                    </w:rPr>
                    <w:t>2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6"/>
                      <w:w w:val="81"/>
                    </w:rPr>
                    <w:t>O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6"/>
                      <w:w w:val="82"/>
                    </w:rPr>
                    <w:t>/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4"/>
                      <w:w w:val="87"/>
                    </w:rPr>
                    <w:t>m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6"/>
                      <w:w w:val="102"/>
                    </w:rPr>
                    <w:t>l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6"/>
                      <w:w w:val="82"/>
                    </w:rPr>
                    <w:t>/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91"/>
                    </w:rPr>
                    <w:t>s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81"/>
                    </w:rPr>
                    <w:t>e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-1"/>
                      <w:w w:val="91"/>
                    </w:rPr>
                    <w:t>c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81"/>
                    </w:rPr>
                    <w:t>)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6"/>
          <w:szCs w:val="16"/>
          <w:spacing w:val="0"/>
          <w:w w:val="128"/>
        </w:rPr>
        <w:t>8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72" w:lineRule="exact"/>
        <w:ind w:left="1043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28"/>
          <w:position w:val="-1"/>
        </w:rPr>
        <w:t>6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0"/>
        </w:rPr>
      </w:r>
    </w:p>
    <w:p>
      <w:pPr>
        <w:spacing w:before="0" w:after="0" w:line="137" w:lineRule="exact"/>
        <w:ind w:right="901"/>
        <w:jc w:val="righ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1"/>
          <w:w w:val="130"/>
        </w:rPr>
        <w:t>P</w:t>
      </w:r>
      <w:r>
        <w:rPr>
          <w:rFonts w:ascii="Arial" w:hAnsi="Arial" w:cs="Arial" w:eastAsia="Arial"/>
          <w:sz w:val="14"/>
          <w:szCs w:val="14"/>
          <w:spacing w:val="-6"/>
          <w:w w:val="130"/>
        </w:rPr>
        <w:t>=</w:t>
      </w:r>
      <w:r>
        <w:rPr>
          <w:rFonts w:ascii="Arial" w:hAnsi="Arial" w:cs="Arial" w:eastAsia="Arial"/>
          <w:sz w:val="14"/>
          <w:szCs w:val="14"/>
          <w:spacing w:val="-1"/>
          <w:w w:val="130"/>
        </w:rPr>
        <w:t>0</w:t>
      </w:r>
      <w:r>
        <w:rPr>
          <w:rFonts w:ascii="Arial" w:hAnsi="Arial" w:cs="Arial" w:eastAsia="Arial"/>
          <w:sz w:val="14"/>
          <w:szCs w:val="14"/>
          <w:spacing w:val="-7"/>
          <w:w w:val="130"/>
        </w:rPr>
        <w:t>.</w:t>
      </w:r>
      <w:r>
        <w:rPr>
          <w:rFonts w:ascii="Arial" w:hAnsi="Arial" w:cs="Arial" w:eastAsia="Arial"/>
          <w:sz w:val="14"/>
          <w:szCs w:val="14"/>
          <w:spacing w:val="-1"/>
          <w:w w:val="130"/>
        </w:rPr>
        <w:t>0</w:t>
      </w:r>
      <w:r>
        <w:rPr>
          <w:rFonts w:ascii="Arial" w:hAnsi="Arial" w:cs="Arial" w:eastAsia="Arial"/>
          <w:sz w:val="14"/>
          <w:szCs w:val="14"/>
          <w:spacing w:val="-1"/>
          <w:w w:val="130"/>
        </w:rPr>
        <w:t>3</w:t>
      </w:r>
      <w:r>
        <w:rPr>
          <w:rFonts w:ascii="Arial" w:hAnsi="Arial" w:cs="Arial" w:eastAsia="Arial"/>
          <w:sz w:val="14"/>
          <w:szCs w:val="14"/>
          <w:spacing w:val="0"/>
          <w:w w:val="130"/>
        </w:rPr>
        <w:t>8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1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043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28"/>
        </w:rPr>
        <w:t>4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-30" w:right="486"/>
        <w:jc w:val="center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spacing w:val="0"/>
          <w:w w:val="135"/>
        </w:rPr>
        <w:t>20000</w:t>
      </w:r>
      <w:r>
        <w:rPr>
          <w:rFonts w:ascii="Arial" w:hAnsi="Arial" w:cs="Arial" w:eastAsia="Arial"/>
          <w:sz w:val="13"/>
          <w:szCs w:val="13"/>
          <w:spacing w:val="0"/>
          <w:w w:val="100"/>
        </w:rPr>
      </w:r>
    </w:p>
    <w:p>
      <w:pPr>
        <w:spacing w:before="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-30" w:right="486"/>
        <w:jc w:val="center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spacing w:val="0"/>
          <w:w w:val="135"/>
        </w:rPr>
        <w:t>10000</w:t>
      </w:r>
      <w:r>
        <w:rPr>
          <w:rFonts w:ascii="Arial" w:hAnsi="Arial" w:cs="Arial" w:eastAsia="Arial"/>
          <w:sz w:val="13"/>
          <w:szCs w:val="13"/>
          <w:spacing w:val="0"/>
          <w:w w:val="100"/>
        </w:rPr>
      </w:r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65" w:right="486"/>
        <w:jc w:val="center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spacing w:val="0"/>
          <w:w w:val="135"/>
        </w:rPr>
        <w:t>250</w:t>
      </w:r>
      <w:r>
        <w:rPr>
          <w:rFonts w:ascii="Arial" w:hAnsi="Arial" w:cs="Arial" w:eastAsia="Arial"/>
          <w:sz w:val="13"/>
          <w:szCs w:val="13"/>
          <w:spacing w:val="0"/>
          <w:w w:val="100"/>
        </w:rPr>
      </w:r>
    </w:p>
    <w:p>
      <w:pPr>
        <w:spacing w:before="66" w:after="0" w:line="240" w:lineRule="auto"/>
        <w:ind w:left="165" w:right="486"/>
        <w:jc w:val="center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spacing w:val="0"/>
          <w:w w:val="135"/>
        </w:rPr>
        <w:t>200</w:t>
      </w:r>
      <w:r>
        <w:rPr>
          <w:rFonts w:ascii="Arial" w:hAnsi="Arial" w:cs="Arial" w:eastAsia="Arial"/>
          <w:sz w:val="13"/>
          <w:szCs w:val="13"/>
          <w:spacing w:val="0"/>
          <w:w w:val="100"/>
        </w:rPr>
      </w:r>
    </w:p>
    <w:p>
      <w:pPr>
        <w:spacing w:before="66" w:after="0" w:line="240" w:lineRule="auto"/>
        <w:ind w:left="165" w:right="486"/>
        <w:jc w:val="center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spacing w:val="0"/>
          <w:w w:val="135"/>
        </w:rPr>
        <w:t>150</w:t>
      </w:r>
      <w:r>
        <w:rPr>
          <w:rFonts w:ascii="Arial" w:hAnsi="Arial" w:cs="Arial" w:eastAsia="Arial"/>
          <w:sz w:val="13"/>
          <w:szCs w:val="13"/>
          <w:spacing w:val="0"/>
          <w:w w:val="100"/>
        </w:rPr>
      </w:r>
    </w:p>
    <w:p>
      <w:pPr>
        <w:spacing w:before="16" w:after="0" w:line="240" w:lineRule="auto"/>
        <w:ind w:left="195" w:right="-67"/>
        <w:jc w:val="left"/>
        <w:tabs>
          <w:tab w:pos="94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3"/>
          <w:szCs w:val="13"/>
          <w:spacing w:val="0"/>
          <w:w w:val="138"/>
        </w:rPr>
        <w:t>100</w:t>
      </w:r>
      <w:r>
        <w:rPr>
          <w:rFonts w:ascii="Arial" w:hAnsi="Arial" w:cs="Arial" w:eastAsia="Arial"/>
          <w:sz w:val="13"/>
          <w:szCs w:val="13"/>
          <w:spacing w:val="0"/>
          <w:w w:val="100"/>
        </w:rPr>
        <w:tab/>
      </w:r>
      <w:r>
        <w:rPr>
          <w:rFonts w:ascii="Arial" w:hAnsi="Arial" w:cs="Arial" w:eastAsia="Arial"/>
          <w:sz w:val="13"/>
          <w:szCs w:val="13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spacing w:val="0"/>
          <w:w w:val="138"/>
          <w:position w:val="4"/>
        </w:rPr>
        <w:t>*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0"/>
        </w:rPr>
      </w:r>
    </w:p>
    <w:p>
      <w:pPr>
        <w:spacing w:before="35" w:after="0" w:line="248" w:lineRule="auto"/>
        <w:ind w:left="1184" w:right="318" w:firstLine="-202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</w:rPr>
        <w:t>•</w:t>
      </w:r>
      <w:r>
        <w:rPr>
          <w:rFonts w:ascii="Arial" w:hAnsi="Arial" w:cs="Arial" w:eastAsia="Arial"/>
          <w:sz w:val="20"/>
          <w:szCs w:val="20"/>
          <w:w w:val="70"/>
        </w:rPr>
        <w:t> </w:t>
      </w:r>
      <w:r>
        <w:rPr>
          <w:rFonts w:ascii="Arial" w:hAnsi="Arial" w:cs="Arial" w:eastAsia="Arial"/>
          <w:sz w:val="20"/>
          <w:szCs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nhibi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ion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SCF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using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airway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administered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monoclonal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ibody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given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herapeu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modali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enua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1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ersti</w:t>
      </w:r>
      <w:r>
        <w:rPr>
          <w:rFonts w:ascii="Arial" w:hAnsi="Arial" w:cs="Arial" w:eastAsia="Arial"/>
          <w:sz w:val="20"/>
          <w:szCs w:val="20"/>
          <w:spacing w:val="0"/>
          <w:w w:val="101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airway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remodeling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disease</w:t>
      </w:r>
      <w:r>
        <w:rPr>
          <w:rFonts w:ascii="Arial" w:hAnsi="Arial" w:cs="Arial" w:eastAsia="Arial"/>
          <w:sz w:val="20"/>
          <w:szCs w:val="20"/>
          <w:spacing w:val="0"/>
          <w:w w:val="101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8" w:lineRule="auto"/>
        <w:ind w:left="1184" w:right="675" w:firstLine="-202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</w:rPr>
        <w:t>•</w:t>
      </w:r>
      <w:r>
        <w:rPr>
          <w:rFonts w:ascii="Arial" w:hAnsi="Arial" w:cs="Arial" w:eastAsia="Arial"/>
          <w:sz w:val="20"/>
          <w:szCs w:val="20"/>
          <w:w w:val="70"/>
        </w:rPr>
        <w:t> </w:t>
      </w:r>
      <w:r>
        <w:rPr>
          <w:rFonts w:ascii="Arial" w:hAnsi="Arial" w:cs="Arial" w:eastAsia="Arial"/>
          <w:sz w:val="20"/>
          <w:szCs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animals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OpSCF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monoclonal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ibody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signi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ican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ly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reduces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numerous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media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associa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chronic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remodeling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diseases,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including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1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L-13</w:t>
      </w:r>
      <w:r>
        <w:rPr>
          <w:rFonts w:ascii="Arial" w:hAnsi="Arial" w:cs="Arial" w:eastAsia="Arial"/>
          <w:sz w:val="20"/>
          <w:szCs w:val="20"/>
          <w:spacing w:val="0"/>
          <w:w w:val="101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982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</w:rPr>
        <w:t>•</w:t>
      </w:r>
      <w:r>
        <w:rPr>
          <w:rFonts w:ascii="Arial" w:hAnsi="Arial" w:cs="Arial" w:eastAsia="Arial"/>
          <w:sz w:val="20"/>
          <w:szCs w:val="20"/>
          <w:w w:val="70"/>
        </w:rPr>
        <w:t> </w:t>
      </w:r>
      <w:r>
        <w:rPr>
          <w:rFonts w:ascii="Arial" w:hAnsi="Arial" w:cs="Arial" w:eastAsia="Arial"/>
          <w:sz w:val="20"/>
          <w:szCs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Blockade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SCF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leads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inhibi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ion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hogenic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expression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extracellular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eins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during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ersti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ial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ibrosis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mucus</w:t>
      </w:r>
    </w:p>
    <w:p>
      <w:pPr>
        <w:spacing w:before="8" w:after="0" w:line="240" w:lineRule="auto"/>
        <w:ind w:right="-20"/>
        <w:jc w:val="left"/>
        <w:tabs>
          <w:tab w:pos="118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38"/>
        </w:rPr>
        <w:t>*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ab/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gene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expression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during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chronic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allergen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exposure</w:t>
      </w:r>
      <w:r>
        <w:rPr>
          <w:rFonts w:ascii="Arial" w:hAnsi="Arial" w:cs="Arial" w:eastAsia="Arial"/>
          <w:sz w:val="20"/>
          <w:szCs w:val="20"/>
          <w:spacing w:val="0"/>
          <w:w w:val="101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52" w:lineRule="auto"/>
        <w:ind w:left="982" w:right="987"/>
        <w:jc w:val="left"/>
        <w:rPr>
          <w:rFonts w:ascii="Arial" w:hAnsi="Arial" w:cs="Arial" w:eastAsia="Arial"/>
          <w:sz w:val="25"/>
          <w:szCs w:val="25"/>
        </w:rPr>
      </w:pPr>
      <w:rPr/>
      <w:r>
        <w:rPr>
          <w:rFonts w:ascii="Arial" w:hAnsi="Arial" w:cs="Arial" w:eastAsia="Arial"/>
          <w:sz w:val="25"/>
          <w:szCs w:val="25"/>
          <w:spacing w:val="0"/>
          <w:w w:val="100"/>
        </w:rPr>
        <w:t>***</w:t>
      </w:r>
      <w:r>
        <w:rPr>
          <w:rFonts w:ascii="Arial" w:hAnsi="Arial" w:cs="Arial" w:eastAsia="Arial"/>
          <w:sz w:val="25"/>
          <w:szCs w:val="25"/>
          <w:spacing w:val="8"/>
          <w:w w:val="100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100"/>
        </w:rPr>
        <w:t>SCF</w:t>
      </w:r>
      <w:r>
        <w:rPr>
          <w:rFonts w:ascii="Arial" w:hAnsi="Arial" w:cs="Arial" w:eastAsia="Arial"/>
          <w:sz w:val="25"/>
          <w:szCs w:val="25"/>
          <w:spacing w:val="12"/>
          <w:w w:val="100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100"/>
        </w:rPr>
        <w:t>appears</w:t>
      </w:r>
      <w:r>
        <w:rPr>
          <w:rFonts w:ascii="Arial" w:hAnsi="Arial" w:cs="Arial" w:eastAsia="Arial"/>
          <w:sz w:val="25"/>
          <w:szCs w:val="25"/>
          <w:spacing w:val="20"/>
          <w:w w:val="100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100"/>
        </w:rPr>
        <w:t>to</w:t>
      </w:r>
      <w:r>
        <w:rPr>
          <w:rFonts w:ascii="Arial" w:hAnsi="Arial" w:cs="Arial" w:eastAsia="Arial"/>
          <w:sz w:val="25"/>
          <w:szCs w:val="25"/>
          <w:spacing w:val="6"/>
          <w:w w:val="100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100"/>
        </w:rPr>
        <w:t>be</w:t>
      </w:r>
      <w:r>
        <w:rPr>
          <w:rFonts w:ascii="Arial" w:hAnsi="Arial" w:cs="Arial" w:eastAsia="Arial"/>
          <w:sz w:val="25"/>
          <w:szCs w:val="25"/>
          <w:spacing w:val="8"/>
          <w:w w:val="100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100"/>
        </w:rPr>
        <w:t>a</w:t>
      </w:r>
      <w:r>
        <w:rPr>
          <w:rFonts w:ascii="Arial" w:hAnsi="Arial" w:cs="Arial" w:eastAsia="Arial"/>
          <w:sz w:val="25"/>
          <w:szCs w:val="25"/>
          <w:spacing w:val="5"/>
          <w:w w:val="100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100"/>
        </w:rPr>
        <w:t>critical</w:t>
      </w:r>
      <w:r>
        <w:rPr>
          <w:rFonts w:ascii="Arial" w:hAnsi="Arial" w:cs="Arial" w:eastAsia="Arial"/>
          <w:sz w:val="25"/>
          <w:szCs w:val="25"/>
          <w:spacing w:val="16"/>
          <w:w w:val="100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100"/>
        </w:rPr>
        <w:t>upstream</w:t>
      </w:r>
      <w:r>
        <w:rPr>
          <w:rFonts w:ascii="Arial" w:hAnsi="Arial" w:cs="Arial" w:eastAsia="Arial"/>
          <w:sz w:val="25"/>
          <w:szCs w:val="25"/>
          <w:spacing w:val="23"/>
          <w:w w:val="100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100"/>
        </w:rPr>
        <w:t>target</w:t>
      </w:r>
      <w:r>
        <w:rPr>
          <w:rFonts w:ascii="Arial" w:hAnsi="Arial" w:cs="Arial" w:eastAsia="Arial"/>
          <w:sz w:val="25"/>
          <w:szCs w:val="25"/>
          <w:spacing w:val="15"/>
          <w:w w:val="100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100"/>
        </w:rPr>
        <w:t>for</w:t>
      </w:r>
      <w:r>
        <w:rPr>
          <w:rFonts w:ascii="Arial" w:hAnsi="Arial" w:cs="Arial" w:eastAsia="Arial"/>
          <w:sz w:val="25"/>
          <w:szCs w:val="25"/>
          <w:spacing w:val="8"/>
          <w:w w:val="100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100"/>
        </w:rPr>
        <w:t>therapeutic</w:t>
      </w:r>
      <w:r>
        <w:rPr>
          <w:rFonts w:ascii="Arial" w:hAnsi="Arial" w:cs="Arial" w:eastAsia="Arial"/>
          <w:sz w:val="25"/>
          <w:szCs w:val="25"/>
          <w:spacing w:val="27"/>
          <w:w w:val="100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100"/>
        </w:rPr>
        <w:t>treatment</w:t>
      </w:r>
      <w:r>
        <w:rPr>
          <w:rFonts w:ascii="Arial" w:hAnsi="Arial" w:cs="Arial" w:eastAsia="Arial"/>
          <w:sz w:val="25"/>
          <w:szCs w:val="25"/>
          <w:spacing w:val="23"/>
          <w:w w:val="100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100"/>
        </w:rPr>
        <w:t>of</w:t>
      </w:r>
      <w:r>
        <w:rPr>
          <w:rFonts w:ascii="Arial" w:hAnsi="Arial" w:cs="Arial" w:eastAsia="Arial"/>
          <w:sz w:val="25"/>
          <w:szCs w:val="25"/>
          <w:spacing w:val="6"/>
          <w:w w:val="100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100"/>
        </w:rPr>
        <w:t>chronic</w:t>
      </w:r>
      <w:r>
        <w:rPr>
          <w:rFonts w:ascii="Arial" w:hAnsi="Arial" w:cs="Arial" w:eastAsia="Arial"/>
          <w:sz w:val="25"/>
          <w:szCs w:val="25"/>
          <w:spacing w:val="18"/>
          <w:w w:val="100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102"/>
        </w:rPr>
        <w:t>pulmonary</w:t>
      </w:r>
      <w:r>
        <w:rPr>
          <w:rFonts w:ascii="Arial" w:hAnsi="Arial" w:cs="Arial" w:eastAsia="Arial"/>
          <w:sz w:val="25"/>
          <w:szCs w:val="25"/>
          <w:spacing w:val="0"/>
          <w:w w:val="102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100"/>
        </w:rPr>
        <w:t>remodeling</w:t>
      </w:r>
      <w:r>
        <w:rPr>
          <w:rFonts w:ascii="Arial" w:hAnsi="Arial" w:cs="Arial" w:eastAsia="Arial"/>
          <w:sz w:val="25"/>
          <w:szCs w:val="25"/>
          <w:spacing w:val="27"/>
          <w:w w:val="100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102"/>
        </w:rPr>
        <w:t>diseases.</w:t>
      </w:r>
      <w:r>
        <w:rPr>
          <w:rFonts w:ascii="Arial" w:hAnsi="Arial" w:cs="Arial" w:eastAsia="Arial"/>
          <w:sz w:val="25"/>
          <w:szCs w:val="25"/>
          <w:spacing w:val="0"/>
          <w:w w:val="100"/>
        </w:rPr>
      </w:r>
    </w:p>
    <w:p>
      <w:pPr>
        <w:jc w:val="left"/>
        <w:spacing w:after="0"/>
        <w:sectPr>
          <w:type w:val="continuous"/>
          <w:pgSz w:w="31660" w:h="23760" w:orient="landscape"/>
          <w:pgMar w:top="300" w:bottom="0" w:left="40" w:right="160"/>
          <w:cols w:num="4" w:equalWidth="0">
            <w:col w:w="9229" w:space="421"/>
            <w:col w:w="5045" w:space="377"/>
            <w:col w:w="1024" w:space="2610"/>
            <w:col w:w="12754"/>
          </w:cols>
        </w:sectPr>
      </w:pPr>
      <w:rPr/>
    </w:p>
    <w:p>
      <w:pPr>
        <w:spacing w:before="0" w:after="0" w:line="177" w:lineRule="exact"/>
        <w:ind w:left="101" w:right="-66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00"/>
        </w:rPr>
        <w:t>monoclonal</w:t>
      </w:r>
      <w:r>
        <w:rPr>
          <w:rFonts w:ascii="Arial" w:hAnsi="Arial" w:cs="Arial" w:eastAsia="Arial"/>
          <w:sz w:val="17"/>
          <w:szCs w:val="17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antibody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at</w:t>
      </w:r>
      <w:r>
        <w:rPr>
          <w:rFonts w:ascii="Arial" w:hAnsi="Arial" w:cs="Arial" w:eastAsia="Arial"/>
          <w:sz w:val="17"/>
          <w:szCs w:val="17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dose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of</w:t>
      </w:r>
      <w:r>
        <w:rPr>
          <w:rFonts w:ascii="Arial" w:hAnsi="Arial" w:cs="Arial" w:eastAsia="Arial"/>
          <w:sz w:val="17"/>
          <w:szCs w:val="17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3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mg/kg</w:t>
      </w:r>
      <w:r>
        <w:rPr>
          <w:rFonts w:ascii="Arial" w:hAnsi="Arial" w:cs="Arial" w:eastAsia="Arial"/>
          <w:sz w:val="17"/>
          <w:szCs w:val="17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given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into</w:t>
      </w:r>
      <w:r>
        <w:rPr>
          <w:rFonts w:ascii="Arial" w:hAnsi="Arial" w:cs="Arial" w:eastAsia="Arial"/>
          <w:sz w:val="17"/>
          <w:szCs w:val="17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the</w:t>
      </w:r>
      <w:r>
        <w:rPr>
          <w:rFonts w:ascii="Arial" w:hAnsi="Arial" w:cs="Arial" w:eastAsia="Arial"/>
          <w:sz w:val="17"/>
          <w:szCs w:val="17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airway</w:t>
      </w:r>
      <w:r>
        <w:rPr>
          <w:rFonts w:ascii="Arial" w:hAnsi="Arial" w:cs="Arial" w:eastAsia="Arial"/>
          <w:sz w:val="17"/>
          <w:szCs w:val="17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every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2"/>
        </w:rPr>
        <w:t>3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15" w:after="0" w:line="240" w:lineRule="auto"/>
        <w:ind w:left="101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00"/>
        </w:rPr>
        <w:t>post-fibroblast</w:t>
      </w:r>
      <w:r>
        <w:rPr>
          <w:rFonts w:ascii="Arial" w:hAnsi="Arial" w:cs="Arial" w:eastAsia="Arial"/>
          <w:sz w:val="17"/>
          <w:szCs w:val="17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instillation</w:t>
      </w:r>
      <w:r>
        <w:rPr>
          <w:rFonts w:ascii="Arial" w:hAnsi="Arial" w:cs="Arial" w:eastAsia="Arial"/>
          <w:sz w:val="17"/>
          <w:szCs w:val="17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and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parameters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2"/>
        </w:rPr>
        <w:t>assessed.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0" w:after="0" w:line="177" w:lineRule="exact"/>
        <w:ind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da</w:t>
      </w:r>
      <w:r>
        <w:rPr>
          <w:rFonts w:ascii="Arial" w:hAnsi="Arial" w:cs="Arial" w:eastAsia="Arial"/>
          <w:sz w:val="17"/>
          <w:szCs w:val="17"/>
          <w:spacing w:val="-13"/>
          <w:w w:val="100"/>
        </w:rPr>
        <w:t>y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The</w:t>
      </w:r>
      <w:r>
        <w:rPr>
          <w:rFonts w:ascii="Arial" w:hAnsi="Arial" w:cs="Arial" w:eastAsia="Arial"/>
          <w:sz w:val="17"/>
          <w:szCs w:val="17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animals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were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harvested</w:t>
      </w:r>
      <w:r>
        <w:rPr>
          <w:rFonts w:ascii="Arial" w:hAnsi="Arial" w:cs="Arial" w:eastAsia="Arial"/>
          <w:sz w:val="17"/>
          <w:szCs w:val="17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on</w:t>
      </w:r>
      <w:r>
        <w:rPr>
          <w:rFonts w:ascii="Arial" w:hAnsi="Arial" w:cs="Arial" w:eastAsia="Arial"/>
          <w:sz w:val="17"/>
          <w:szCs w:val="17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day</w:t>
      </w:r>
      <w:r>
        <w:rPr>
          <w:rFonts w:ascii="Arial" w:hAnsi="Arial" w:cs="Arial" w:eastAsia="Arial"/>
          <w:sz w:val="17"/>
          <w:szCs w:val="17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2"/>
        </w:rPr>
        <w:t>65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51" w:after="0" w:line="240" w:lineRule="auto"/>
        <w:ind w:right="-20"/>
        <w:jc w:val="righ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28"/>
        </w:rPr>
        <w:t>2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13" w:after="0" w:line="169" w:lineRule="exact"/>
        <w:ind w:right="-67"/>
        <w:jc w:val="left"/>
        <w:tabs>
          <w:tab w:pos="2420" w:val="left"/>
        </w:tabs>
        <w:rPr>
          <w:rFonts w:ascii="Arial" w:hAnsi="Arial" w:cs="Arial" w:eastAsia="Arial"/>
          <w:sz w:val="14"/>
          <w:szCs w:val="14"/>
        </w:rPr>
      </w:pPr>
      <w:rPr/>
      <w:r>
        <w:rPr/>
        <w:br w:type="column"/>
      </w:r>
      <w:r>
        <w:rPr>
          <w:rFonts w:ascii="Arial" w:hAnsi="Arial" w:cs="Arial" w:eastAsia="Arial"/>
          <w:sz w:val="13"/>
          <w:szCs w:val="13"/>
          <w:spacing w:val="0"/>
          <w:w w:val="138"/>
          <w:position w:val="-4"/>
        </w:rPr>
        <w:t>50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-4"/>
        </w:rPr>
        <w:tab/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-4"/>
        </w:rPr>
      </w:r>
      <w:r>
        <w:rPr>
          <w:rFonts w:ascii="Arial" w:hAnsi="Arial" w:cs="Arial" w:eastAsia="Arial"/>
          <w:sz w:val="14"/>
          <w:szCs w:val="14"/>
          <w:spacing w:val="0"/>
          <w:w w:val="138"/>
          <w:position w:val="0"/>
        </w:rPr>
        <w:t>*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0"/>
        </w:rPr>
      </w:r>
    </w:p>
    <w:p>
      <w:pPr>
        <w:spacing w:before="0" w:after="0" w:line="114" w:lineRule="exact"/>
        <w:ind w:left="1446" w:right="831"/>
        <w:jc w:val="center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-2"/>
          <w:w w:val="138"/>
        </w:rPr>
        <w:t>**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0" w:after="0" w:line="131" w:lineRule="exact"/>
        <w:ind w:left="98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85.504944pt;margin-top:3.90958pt;width:23.930333pt;height:38.205089pt;mso-position-horizontal-relative:page;mso-position-vertical-relative:paragraph;z-index:-923" type="#_x0000_t202" filled="f" stroked="f">
            <v:textbox inset="0,0,0,0" style="layout-flow:vertical;mso-layout-flow-alt:bottom-to-top">
              <w:txbxContent>
                <w:p>
                  <w:pPr>
                    <w:spacing w:before="2" w:after="0" w:line="240" w:lineRule="auto"/>
                    <w:ind w:left="189" w:right="-30"/>
                    <w:jc w:val="center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Pr/>
                  <w:r>
                    <w:rPr>
                      <w:rFonts w:ascii="Arial" w:hAnsi="Arial" w:cs="Arial" w:eastAsia="Arial"/>
                      <w:sz w:val="14"/>
                      <w:szCs w:val="14"/>
                      <w:spacing w:val="0"/>
                      <w:w w:val="78"/>
                    </w:rPr>
                    <w:t>CRA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spacing w:val="-3"/>
                      <w:w w:val="78"/>
                    </w:rPr>
                    <w:t> 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spacing w:val="0"/>
                      <w:w w:val="78"/>
                    </w:rPr>
                    <w:t>+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spacing w:val="-2"/>
                      <w:w w:val="78"/>
                    </w:rPr>
                    <w:t> 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spacing w:val="0"/>
                      <w:w w:val="78"/>
                    </w:rPr>
                    <w:t>CIg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spacing w:val="0"/>
                      <w:w w:val="100"/>
                    </w:rPr>
                  </w:r>
                </w:p>
                <w:p>
                  <w:pPr>
                    <w:spacing w:before="7" w:after="0" w:line="130" w:lineRule="exact"/>
                    <w:jc w:val="left"/>
                    <w:rPr>
                      <w:sz w:val="13"/>
                      <w:szCs w:val="13"/>
                    </w:rPr>
                  </w:pPr>
                  <w:rPr/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spacing w:before="0" w:after="0" w:line="240" w:lineRule="auto"/>
                    <w:ind w:left="-11" w:right="-31"/>
                    <w:jc w:val="center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Pr/>
                  <w:r>
                    <w:rPr>
                      <w:rFonts w:ascii="Arial" w:hAnsi="Arial" w:cs="Arial" w:eastAsia="Arial"/>
                      <w:sz w:val="14"/>
                      <w:szCs w:val="14"/>
                      <w:spacing w:val="1"/>
                      <w:w w:val="76"/>
                    </w:rPr>
                    <w:t>CR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spacing w:val="0"/>
                      <w:w w:val="76"/>
                    </w:rPr>
                    <w:t>A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spacing w:val="5"/>
                      <w:w w:val="76"/>
                    </w:rPr>
                    <w:t> 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spacing w:val="0"/>
                      <w:w w:val="76"/>
                    </w:rPr>
                    <w:t>+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spacing w:val="1"/>
                      <w:w w:val="76"/>
                    </w:rPr>
                    <w:t> 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spacing w:val="1"/>
                      <w:w w:val="75"/>
                    </w:rPr>
                    <w:t>OPSCF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15.319031pt;margin-top:3.811914pt;width:9.023292pt;height:3.769221pt;mso-position-horizontal-relative:page;mso-position-vertical-relative:paragraph;z-index:-922" type="#_x0000_t202" filled="f" stroked="f">
            <v:textbox inset="0,0,0,0" style="layout-flow:vertical;mso-layout-flow-alt:bottom-to-top">
              <w:txbxContent>
                <w:p>
                  <w:pPr>
                    <w:spacing w:before="2" w:after="0" w:line="240" w:lineRule="auto"/>
                    <w:ind w:left="20" w:right="-41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Pr/>
                  <w:r>
                    <w:rPr>
                      <w:rFonts w:ascii="Arial" w:hAnsi="Arial" w:cs="Arial" w:eastAsia="Arial"/>
                      <w:sz w:val="14"/>
                      <w:szCs w:val="14"/>
                      <w:spacing w:val="0"/>
                      <w:w w:val="75"/>
                    </w:rPr>
                    <w:t>-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30.226074pt;margin-top:3.915874pt;width:9.023292pt;height:28.237199pt;mso-position-horizontal-relative:page;mso-position-vertical-relative:paragraph;z-index:-921" type="#_x0000_t202" filled="f" stroked="f">
            <v:textbox inset="0,0,0,0" style="layout-flow:vertical;mso-layout-flow-alt:bottom-to-top">
              <w:txbxContent>
                <w:p>
                  <w:pPr>
                    <w:spacing w:before="2" w:after="0" w:line="240" w:lineRule="auto"/>
                    <w:ind w:left="20" w:right="-41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Pr/>
                  <w:r>
                    <w:rPr>
                      <w:rFonts w:ascii="Arial" w:hAnsi="Arial" w:cs="Arial" w:eastAsia="Arial"/>
                      <w:sz w:val="14"/>
                      <w:szCs w:val="14"/>
                      <w:spacing w:val="0"/>
                      <w:w w:val="78"/>
                    </w:rPr>
                    <w:t>CRA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spacing w:val="-3"/>
                      <w:w w:val="78"/>
                    </w:rPr>
                    <w:t> 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spacing w:val="0"/>
                      <w:w w:val="78"/>
                    </w:rPr>
                    <w:t>+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spacing w:val="-2"/>
                      <w:w w:val="78"/>
                    </w:rPr>
                    <w:t> 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spacing w:val="0"/>
                      <w:w w:val="78"/>
                    </w:rPr>
                    <w:t>CIg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45.13269pt;margin-top:3.90958pt;width:9.023292pt;height:38.205089pt;mso-position-horizontal-relative:page;mso-position-vertical-relative:paragraph;z-index:-920" type="#_x0000_t202" filled="f" stroked="f">
            <v:textbox inset="0,0,0,0" style="layout-flow:vertical;mso-layout-flow-alt:bottom-to-top">
              <w:txbxContent>
                <w:p>
                  <w:pPr>
                    <w:spacing w:before="2" w:after="0" w:line="240" w:lineRule="auto"/>
                    <w:ind w:left="20" w:right="-41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Pr/>
                  <w:r>
                    <w:rPr>
                      <w:rFonts w:ascii="Arial" w:hAnsi="Arial" w:cs="Arial" w:eastAsia="Arial"/>
                      <w:sz w:val="14"/>
                      <w:szCs w:val="14"/>
                      <w:spacing w:val="1"/>
                      <w:w w:val="76"/>
                    </w:rPr>
                    <w:t>CR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spacing w:val="0"/>
                      <w:w w:val="76"/>
                    </w:rPr>
                    <w:t>A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spacing w:val="5"/>
                      <w:w w:val="76"/>
                    </w:rPr>
                    <w:t> 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spacing w:val="0"/>
                      <w:w w:val="76"/>
                    </w:rPr>
                    <w:t>+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spacing w:val="1"/>
                      <w:w w:val="76"/>
                    </w:rPr>
                    <w:t> 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spacing w:val="1"/>
                      <w:w w:val="75"/>
                    </w:rPr>
                    <w:t>OPSCF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60.039734pt;margin-top:3.811914pt;width:9.023292pt;height:3.769221pt;mso-position-horizontal-relative:page;mso-position-vertical-relative:paragraph;z-index:-919" type="#_x0000_t202" filled="f" stroked="f">
            <v:textbox inset="0,0,0,0" style="layout-flow:vertical;mso-layout-flow-alt:bottom-to-top">
              <w:txbxContent>
                <w:p>
                  <w:pPr>
                    <w:spacing w:before="2" w:after="0" w:line="240" w:lineRule="auto"/>
                    <w:ind w:left="20" w:right="-41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Pr/>
                  <w:r>
                    <w:rPr>
                      <w:rFonts w:ascii="Arial" w:hAnsi="Arial" w:cs="Arial" w:eastAsia="Arial"/>
                      <w:sz w:val="14"/>
                      <w:szCs w:val="14"/>
                      <w:spacing w:val="0"/>
                      <w:w w:val="75"/>
                    </w:rPr>
                    <w:t>-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74.946716pt;margin-top:3.915874pt;width:9.023292pt;height:28.237199pt;mso-position-horizontal-relative:page;mso-position-vertical-relative:paragraph;z-index:-918" type="#_x0000_t202" filled="f" stroked="f">
            <v:textbox inset="0,0,0,0" style="layout-flow:vertical;mso-layout-flow-alt:bottom-to-top">
              <w:txbxContent>
                <w:p>
                  <w:pPr>
                    <w:spacing w:before="2" w:after="0" w:line="240" w:lineRule="auto"/>
                    <w:ind w:left="20" w:right="-41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Pr/>
                  <w:r>
                    <w:rPr>
                      <w:rFonts w:ascii="Arial" w:hAnsi="Arial" w:cs="Arial" w:eastAsia="Arial"/>
                      <w:sz w:val="14"/>
                      <w:szCs w:val="14"/>
                      <w:spacing w:val="0"/>
                      <w:w w:val="78"/>
                    </w:rPr>
                    <w:t>CRA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spacing w:val="-3"/>
                      <w:w w:val="78"/>
                    </w:rPr>
                    <w:t> 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spacing w:val="0"/>
                      <w:w w:val="78"/>
                    </w:rPr>
                    <w:t>+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spacing w:val="-2"/>
                      <w:w w:val="78"/>
                    </w:rPr>
                    <w:t> 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spacing w:val="0"/>
                      <w:w w:val="78"/>
                    </w:rPr>
                    <w:t>CIg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89.85376pt;margin-top:3.90958pt;width:9.023292pt;height:38.205089pt;mso-position-horizontal-relative:page;mso-position-vertical-relative:paragraph;z-index:-917" type="#_x0000_t202" filled="f" stroked="f">
            <v:textbox inset="0,0,0,0" style="layout-flow:vertical;mso-layout-flow-alt:bottom-to-top">
              <w:txbxContent>
                <w:p>
                  <w:pPr>
                    <w:spacing w:before="2" w:after="0" w:line="240" w:lineRule="auto"/>
                    <w:ind w:left="20" w:right="-41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Pr/>
                  <w:r>
                    <w:rPr>
                      <w:rFonts w:ascii="Arial" w:hAnsi="Arial" w:cs="Arial" w:eastAsia="Arial"/>
                      <w:sz w:val="14"/>
                      <w:szCs w:val="14"/>
                      <w:spacing w:val="1"/>
                      <w:w w:val="76"/>
                    </w:rPr>
                    <w:t>CR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spacing w:val="0"/>
                      <w:w w:val="76"/>
                    </w:rPr>
                    <w:t>A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spacing w:val="5"/>
                      <w:w w:val="76"/>
                    </w:rPr>
                    <w:t> 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spacing w:val="0"/>
                      <w:w w:val="76"/>
                    </w:rPr>
                    <w:t>+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spacing w:val="1"/>
                      <w:w w:val="76"/>
                    </w:rPr>
                    <w:t> 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spacing w:val="1"/>
                      <w:w w:val="75"/>
                    </w:rPr>
                    <w:t>OPSCF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3"/>
          <w:szCs w:val="13"/>
          <w:spacing w:val="0"/>
          <w:w w:val="135"/>
        </w:rPr>
        <w:t>0</w:t>
      </w:r>
      <w:r>
        <w:rPr>
          <w:rFonts w:ascii="Arial" w:hAnsi="Arial" w:cs="Arial" w:eastAsia="Arial"/>
          <w:sz w:val="13"/>
          <w:szCs w:val="13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89" w:lineRule="exact"/>
        <w:ind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w w:val="103"/>
        </w:rPr>
        <w:t>1.</w:t>
      </w:r>
      <w:r>
        <w:rPr>
          <w:rFonts w:ascii="Calibri" w:hAnsi="Calibri" w:cs="Calibri" w:eastAsia="Calibri"/>
          <w:sz w:val="16"/>
          <w:szCs w:val="16"/>
          <w:w w:val="103"/>
        </w:rPr>
        <w:t> </w:t>
      </w:r>
      <w:r>
        <w:rPr>
          <w:rFonts w:ascii="Calibri" w:hAnsi="Calibri" w:cs="Calibri" w:eastAsia="Calibri"/>
          <w:sz w:val="16"/>
          <w:szCs w:val="16"/>
          <w:w w:val="103"/>
        </w:rPr>
        <w:t>Ashman,</w:t>
      </w:r>
      <w:r>
        <w:rPr>
          <w:rFonts w:ascii="Calibri" w:hAnsi="Calibri" w:cs="Calibri" w:eastAsia="Calibri"/>
          <w:sz w:val="16"/>
          <w:szCs w:val="16"/>
          <w:w w:val="103"/>
        </w:rPr>
        <w:t> </w:t>
      </w:r>
      <w:r>
        <w:rPr>
          <w:rFonts w:ascii="Calibri" w:hAnsi="Calibri" w:cs="Calibri" w:eastAsia="Calibri"/>
          <w:sz w:val="16"/>
          <w:szCs w:val="16"/>
          <w:w w:val="103"/>
        </w:rPr>
        <w:t>LK.</w:t>
      </w:r>
      <w:r>
        <w:rPr>
          <w:rFonts w:ascii="Calibri" w:hAnsi="Calibri" w:cs="Calibri" w:eastAsia="Calibri"/>
          <w:sz w:val="16"/>
          <w:szCs w:val="16"/>
          <w:w w:val="103"/>
        </w:rPr>
        <w:t> </w:t>
      </w:r>
      <w:r>
        <w:rPr>
          <w:rFonts w:ascii="Calibri" w:hAnsi="Calibri" w:cs="Calibri" w:eastAsia="Calibri"/>
          <w:sz w:val="16"/>
          <w:szCs w:val="16"/>
          <w:w w:val="103"/>
        </w:rPr>
        <w:t>The</w:t>
      </w:r>
      <w:r>
        <w:rPr>
          <w:rFonts w:ascii="Calibri" w:hAnsi="Calibri" w:cs="Calibri" w:eastAsia="Calibri"/>
          <w:sz w:val="16"/>
          <w:szCs w:val="16"/>
          <w:w w:val="103"/>
        </w:rPr>
        <w:t> </w:t>
      </w:r>
      <w:r>
        <w:rPr>
          <w:rFonts w:ascii="Calibri" w:hAnsi="Calibri" w:cs="Calibri" w:eastAsia="Calibri"/>
          <w:sz w:val="16"/>
          <w:szCs w:val="16"/>
          <w:w w:val="103"/>
        </w:rPr>
        <w:t>biology</w:t>
      </w:r>
      <w:r>
        <w:rPr>
          <w:rFonts w:ascii="Calibri" w:hAnsi="Calibri" w:cs="Calibri" w:eastAsia="Calibri"/>
          <w:sz w:val="16"/>
          <w:szCs w:val="16"/>
          <w:w w:val="103"/>
        </w:rPr>
        <w:t> </w:t>
      </w:r>
      <w:r>
        <w:rPr>
          <w:rFonts w:ascii="Calibri" w:hAnsi="Calibri" w:cs="Calibri" w:eastAsia="Calibri"/>
          <w:sz w:val="16"/>
          <w:szCs w:val="16"/>
          <w:w w:val="103"/>
        </w:rPr>
        <w:t>of</w:t>
      </w:r>
      <w:r>
        <w:rPr>
          <w:rFonts w:ascii="Calibri" w:hAnsi="Calibri" w:cs="Calibri" w:eastAsia="Calibri"/>
          <w:sz w:val="16"/>
          <w:szCs w:val="16"/>
          <w:w w:val="103"/>
        </w:rPr>
        <w:t> </w:t>
      </w:r>
      <w:r>
        <w:rPr>
          <w:rFonts w:ascii="Calibri" w:hAnsi="Calibri" w:cs="Calibri" w:eastAsia="Calibri"/>
          <w:sz w:val="16"/>
          <w:szCs w:val="16"/>
          <w:w w:val="103"/>
        </w:rPr>
        <w:t>Stem</w:t>
      </w:r>
      <w:r>
        <w:rPr>
          <w:rFonts w:ascii="Calibri" w:hAnsi="Calibri" w:cs="Calibri" w:eastAsia="Calibri"/>
          <w:sz w:val="16"/>
          <w:szCs w:val="16"/>
          <w:w w:val="103"/>
        </w:rPr>
        <w:t> </w:t>
      </w:r>
      <w:r>
        <w:rPr>
          <w:rFonts w:ascii="Calibri" w:hAnsi="Calibri" w:cs="Calibri" w:eastAsia="Calibri"/>
          <w:sz w:val="16"/>
          <w:szCs w:val="16"/>
          <w:w w:val="103"/>
        </w:rPr>
        <w:t>Cell</w:t>
      </w:r>
      <w:r>
        <w:rPr>
          <w:rFonts w:ascii="Calibri" w:hAnsi="Calibri" w:cs="Calibri" w:eastAsia="Calibri"/>
          <w:sz w:val="16"/>
          <w:szCs w:val="16"/>
          <w:w w:val="103"/>
        </w:rPr>
        <w:t> </w:t>
      </w:r>
      <w:r>
        <w:rPr>
          <w:rFonts w:ascii="Calibri" w:hAnsi="Calibri" w:cs="Calibri" w:eastAsia="Calibri"/>
          <w:sz w:val="16"/>
          <w:szCs w:val="16"/>
          <w:w w:val="103"/>
        </w:rPr>
        <w:t>Factor</w:t>
      </w:r>
      <w:r>
        <w:rPr>
          <w:rFonts w:ascii="Calibri" w:hAnsi="Calibri" w:cs="Calibri" w:eastAsia="Calibri"/>
          <w:sz w:val="16"/>
          <w:szCs w:val="16"/>
          <w:w w:val="103"/>
        </w:rPr>
        <w:t> </w:t>
      </w:r>
      <w:r>
        <w:rPr>
          <w:rFonts w:ascii="Calibri" w:hAnsi="Calibri" w:cs="Calibri" w:eastAsia="Calibri"/>
          <w:sz w:val="16"/>
          <w:szCs w:val="16"/>
          <w:w w:val="103"/>
        </w:rPr>
        <w:t>and</w:t>
      </w:r>
      <w:r>
        <w:rPr>
          <w:rFonts w:ascii="Calibri" w:hAnsi="Calibri" w:cs="Calibri" w:eastAsia="Calibri"/>
          <w:sz w:val="16"/>
          <w:szCs w:val="16"/>
          <w:w w:val="103"/>
        </w:rPr>
        <w:t> </w:t>
      </w:r>
      <w:r>
        <w:rPr>
          <w:rFonts w:ascii="Calibri" w:hAnsi="Calibri" w:cs="Calibri" w:eastAsia="Calibri"/>
          <w:sz w:val="16"/>
          <w:szCs w:val="16"/>
          <w:w w:val="103"/>
        </w:rPr>
        <w:t>its</w:t>
      </w:r>
      <w:r>
        <w:rPr>
          <w:rFonts w:ascii="Calibri" w:hAnsi="Calibri" w:cs="Calibri" w:eastAsia="Calibri"/>
          <w:sz w:val="16"/>
          <w:szCs w:val="16"/>
          <w:w w:val="103"/>
        </w:rPr>
        <w:t> </w:t>
      </w:r>
      <w:r>
        <w:rPr>
          <w:rFonts w:ascii="Calibri" w:hAnsi="Calibri" w:cs="Calibri" w:eastAsia="Calibri"/>
          <w:sz w:val="16"/>
          <w:szCs w:val="16"/>
          <w:w w:val="103"/>
        </w:rPr>
        <w:t>receptor</w:t>
      </w:r>
      <w:r>
        <w:rPr>
          <w:rFonts w:ascii="Calibri" w:hAnsi="Calibri" w:cs="Calibri" w:eastAsia="Calibri"/>
          <w:sz w:val="16"/>
          <w:szCs w:val="16"/>
          <w:w w:val="103"/>
        </w:rPr>
        <w:t> </w:t>
      </w:r>
      <w:r>
        <w:rPr>
          <w:rFonts w:ascii="Calibri" w:hAnsi="Calibri" w:cs="Calibri" w:eastAsia="Calibri"/>
          <w:sz w:val="16"/>
          <w:szCs w:val="16"/>
          <w:w w:val="103"/>
        </w:rPr>
        <w:t>C</w:t>
      </w:r>
      <w:r>
        <w:rPr>
          <w:rFonts w:ascii="Calibri" w:hAnsi="Calibri" w:cs="Calibri" w:eastAsia="Calibri"/>
          <w:sz w:val="16"/>
          <w:szCs w:val="16"/>
          <w:w w:val="34"/>
        </w:rPr>
        <w:t>-­‐</w:t>
      </w:r>
      <w:r>
        <w:rPr>
          <w:rFonts w:ascii="Calibri" w:hAnsi="Calibri" w:cs="Calibri" w:eastAsia="Calibri"/>
          <w:sz w:val="16"/>
          <w:szCs w:val="16"/>
          <w:w w:val="103"/>
        </w:rPr>
        <w:t>kit.</w:t>
      </w:r>
      <w:r>
        <w:rPr>
          <w:rFonts w:ascii="Calibri" w:hAnsi="Calibri" w:cs="Calibri" w:eastAsia="Calibri"/>
          <w:sz w:val="16"/>
          <w:szCs w:val="16"/>
          <w:w w:val="103"/>
        </w:rPr>
        <w:t> </w:t>
      </w:r>
      <w:r>
        <w:rPr>
          <w:rFonts w:ascii="Calibri" w:hAnsi="Calibri" w:cs="Calibri" w:eastAsia="Calibri"/>
          <w:sz w:val="16"/>
          <w:szCs w:val="16"/>
          <w:w w:val="103"/>
        </w:rPr>
        <w:t>Int.</w:t>
      </w:r>
      <w:r>
        <w:rPr>
          <w:rFonts w:ascii="Calibri" w:hAnsi="Calibri" w:cs="Calibri" w:eastAsia="Calibri"/>
          <w:sz w:val="16"/>
          <w:szCs w:val="16"/>
          <w:w w:val="103"/>
        </w:rPr>
        <w:t> </w:t>
      </w:r>
      <w:r>
        <w:rPr>
          <w:rFonts w:ascii="Calibri" w:hAnsi="Calibri" w:cs="Calibri" w:eastAsia="Calibri"/>
          <w:sz w:val="16"/>
          <w:szCs w:val="16"/>
          <w:w w:val="103"/>
        </w:rPr>
        <w:t>J</w:t>
      </w:r>
      <w:r>
        <w:rPr>
          <w:rFonts w:ascii="Calibri" w:hAnsi="Calibri" w:cs="Calibri" w:eastAsia="Calibri"/>
          <w:sz w:val="16"/>
          <w:szCs w:val="16"/>
          <w:w w:val="103"/>
        </w:rPr>
        <w:t> </w:t>
      </w:r>
      <w:r>
        <w:rPr>
          <w:rFonts w:ascii="Calibri" w:hAnsi="Calibri" w:cs="Calibri" w:eastAsia="Calibri"/>
          <w:sz w:val="16"/>
          <w:szCs w:val="16"/>
          <w:w w:val="103"/>
        </w:rPr>
        <w:t>Biochem</w:t>
      </w:r>
      <w:r>
        <w:rPr>
          <w:rFonts w:ascii="Calibri" w:hAnsi="Calibri" w:cs="Calibri" w:eastAsia="Calibri"/>
          <w:sz w:val="16"/>
          <w:szCs w:val="16"/>
          <w:w w:val="103"/>
        </w:rPr>
        <w:t> </w:t>
      </w:r>
      <w:r>
        <w:rPr>
          <w:rFonts w:ascii="Calibri" w:hAnsi="Calibri" w:cs="Calibri" w:eastAsia="Calibri"/>
          <w:sz w:val="16"/>
          <w:szCs w:val="16"/>
          <w:w w:val="103"/>
        </w:rPr>
        <w:t>Cell</w:t>
      </w:r>
      <w:r>
        <w:rPr>
          <w:rFonts w:ascii="Calibri" w:hAnsi="Calibri" w:cs="Calibri" w:eastAsia="Calibri"/>
          <w:sz w:val="16"/>
          <w:szCs w:val="16"/>
          <w:w w:val="103"/>
        </w:rPr>
        <w:t> </w:t>
      </w:r>
      <w:r>
        <w:rPr>
          <w:rFonts w:ascii="Calibri" w:hAnsi="Calibri" w:cs="Calibri" w:eastAsia="Calibri"/>
          <w:sz w:val="16"/>
          <w:szCs w:val="16"/>
          <w:w w:val="103"/>
        </w:rPr>
        <w:t>Biol.</w:t>
      </w:r>
      <w:r>
        <w:rPr>
          <w:rFonts w:ascii="Calibri" w:hAnsi="Calibri" w:cs="Calibri" w:eastAsia="Calibri"/>
          <w:sz w:val="16"/>
          <w:szCs w:val="16"/>
          <w:w w:val="103"/>
        </w:rPr>
        <w:t> </w:t>
      </w:r>
      <w:r>
        <w:rPr>
          <w:rFonts w:ascii="Calibri" w:hAnsi="Calibri" w:cs="Calibri" w:eastAsia="Calibri"/>
          <w:sz w:val="16"/>
          <w:szCs w:val="16"/>
          <w:w w:val="103"/>
        </w:rPr>
        <w:t>10:</w:t>
      </w:r>
      <w:r>
        <w:rPr>
          <w:rFonts w:ascii="Calibri" w:hAnsi="Calibri" w:cs="Calibri" w:eastAsia="Calibri"/>
          <w:sz w:val="16"/>
          <w:szCs w:val="16"/>
          <w:w w:val="88"/>
        </w:rPr>
        <w:t>1037-­‐51.</w:t>
      </w:r>
      <w:r>
        <w:rPr>
          <w:rFonts w:ascii="Calibri" w:hAnsi="Calibri" w:cs="Calibri" w:eastAsia="Calibri"/>
          <w:sz w:val="16"/>
          <w:szCs w:val="16"/>
          <w:w w:val="88"/>
        </w:rPr>
        <w:t> </w:t>
      </w:r>
      <w:r>
        <w:rPr>
          <w:rFonts w:ascii="Calibri" w:hAnsi="Calibri" w:cs="Calibri" w:eastAsia="Calibri"/>
          <w:sz w:val="16"/>
          <w:szCs w:val="16"/>
          <w:w w:val="100"/>
        </w:rPr>
      </w:r>
    </w:p>
    <w:p>
      <w:pPr>
        <w:jc w:val="left"/>
        <w:spacing w:after="0"/>
        <w:sectPr>
          <w:type w:val="continuous"/>
          <w:pgSz w:w="31660" w:h="23760" w:orient="landscape"/>
          <w:pgMar w:top="300" w:bottom="0" w:left="40" w:right="160"/>
          <w:cols w:num="4" w:equalWidth="0">
            <w:col w:w="5629" w:space="155"/>
            <w:col w:w="5024" w:space="4558"/>
            <w:col w:w="2506" w:space="1608"/>
            <w:col w:w="11980"/>
          </w:cols>
        </w:sectPr>
      </w:pPr>
      <w:rPr/>
    </w:p>
    <w:p>
      <w:pPr>
        <w:spacing w:before="95" w:after="0" w:line="240" w:lineRule="auto"/>
        <w:ind w:left="101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04.760376pt;margin-top:-6.845959pt;width:9.023292pt;height:3.769221pt;mso-position-horizontal-relative:page;mso-position-vertical-relative:paragraph;z-index:-916" type="#_x0000_t202" filled="f" stroked="f">
            <v:textbox inset="0,0,0,0" style="layout-flow:vertical;mso-layout-flow-alt:bottom-to-top">
              <w:txbxContent>
                <w:p>
                  <w:pPr>
                    <w:spacing w:before="2" w:after="0" w:line="240" w:lineRule="auto"/>
                    <w:ind w:left="20" w:right="-41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Pr/>
                  <w:r>
                    <w:rPr>
                      <w:rFonts w:ascii="Arial" w:hAnsi="Arial" w:cs="Arial" w:eastAsia="Arial"/>
                      <w:sz w:val="14"/>
                      <w:szCs w:val="14"/>
                      <w:spacing w:val="0"/>
                      <w:w w:val="75"/>
                    </w:rPr>
                    <w:t>-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7"/>
          <w:szCs w:val="17"/>
          <w:w w:val="102"/>
        </w:rPr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  <w:t>C</w:t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  <w:t>h</w:t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  <w:t>ro</w:t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  <w:t>n</w:t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  <w:t>i</w:t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  <w:t>c</w:t>
      </w:r>
      <w:r>
        <w:rPr>
          <w:rFonts w:ascii="Arial" w:hAnsi="Arial" w:cs="Arial" w:eastAsia="Arial"/>
          <w:sz w:val="17"/>
          <w:szCs w:val="17"/>
          <w:spacing w:val="25"/>
          <w:w w:val="100"/>
          <w:u w:val="single" w:color="0000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  <w:t>a</w:t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  <w:t>l</w:t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  <w:t>l</w:t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  <w:t>e</w:t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  <w:t>rg</w:t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  <w:t>e</w:t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  <w:t>n</w:t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  <w:t>-i</w:t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  <w:t>n</w:t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  <w:t>d</w:t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  <w:t>u</w:t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  <w:t>ce</w:t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  <w:t>d</w:t>
      </w:r>
      <w:r>
        <w:rPr>
          <w:rFonts w:ascii="Arial" w:hAnsi="Arial" w:cs="Arial" w:eastAsia="Arial"/>
          <w:sz w:val="17"/>
          <w:szCs w:val="17"/>
          <w:spacing w:val="38"/>
          <w:w w:val="100"/>
          <w:u w:val="single" w:color="0000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  <w:t>a</w:t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  <w:t>i</w:t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  <w:t>rw</w:t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  <w:t>a</w:t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  <w:t>y</w:t>
      </w:r>
      <w:r>
        <w:rPr>
          <w:rFonts w:ascii="Arial" w:hAnsi="Arial" w:cs="Arial" w:eastAsia="Arial"/>
          <w:sz w:val="17"/>
          <w:szCs w:val="17"/>
          <w:spacing w:val="23"/>
          <w:w w:val="100"/>
          <w:u w:val="single" w:color="0000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  <w:t>mo</w:t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  <w:t>d</w:t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  <w:t>e</w:t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  <w:t>l</w:t>
      </w:r>
      <w:r>
        <w:rPr>
          <w:rFonts w:ascii="Arial" w:hAnsi="Arial" w:cs="Arial" w:eastAsia="Arial"/>
          <w:sz w:val="17"/>
          <w:szCs w:val="17"/>
          <w:spacing w:val="22"/>
          <w:w w:val="100"/>
          <w:u w:val="single" w:color="0000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  <w:t>o</w:t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  <w:t>f</w:t>
      </w:r>
      <w:r>
        <w:rPr>
          <w:rFonts w:ascii="Arial" w:hAnsi="Arial" w:cs="Arial" w:eastAsia="Arial"/>
          <w:sz w:val="17"/>
          <w:szCs w:val="17"/>
          <w:spacing w:val="6"/>
          <w:w w:val="100"/>
          <w:u w:val="single" w:color="0000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  <w:t>Ast</w:t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  <w:t>h</w:t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  <w:t>ma</w:t>
      </w:r>
      <w:r>
        <w:rPr>
          <w:rFonts w:ascii="Arial" w:hAnsi="Arial" w:cs="Arial" w:eastAsia="Arial"/>
          <w:sz w:val="17"/>
          <w:szCs w:val="17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Balb/c</w:t>
      </w:r>
      <w:r>
        <w:rPr>
          <w:rFonts w:ascii="Arial" w:hAnsi="Arial" w:cs="Arial" w:eastAsia="Arial"/>
          <w:sz w:val="17"/>
          <w:szCs w:val="17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mice</w:t>
      </w:r>
      <w:r>
        <w:rPr>
          <w:rFonts w:ascii="Arial" w:hAnsi="Arial" w:cs="Arial" w:eastAsia="Arial"/>
          <w:sz w:val="17"/>
          <w:szCs w:val="17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(Jackson</w:t>
      </w:r>
      <w:r>
        <w:rPr>
          <w:rFonts w:ascii="Arial" w:hAnsi="Arial" w:cs="Arial" w:eastAsia="Arial"/>
          <w:sz w:val="17"/>
          <w:szCs w:val="17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Lab,</w:t>
      </w:r>
      <w:r>
        <w:rPr>
          <w:rFonts w:ascii="Arial" w:hAnsi="Arial" w:cs="Arial" w:eastAsia="Arial"/>
          <w:sz w:val="17"/>
          <w:szCs w:val="17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Bar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Harbo</w:t>
      </w:r>
      <w:r>
        <w:rPr>
          <w:rFonts w:ascii="Arial" w:hAnsi="Arial" w:cs="Arial" w:eastAsia="Arial"/>
          <w:sz w:val="17"/>
          <w:szCs w:val="17"/>
          <w:spacing w:val="-10"/>
          <w:w w:val="100"/>
        </w:rPr>
        <w:t>r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ME)</w:t>
      </w:r>
      <w:r>
        <w:rPr>
          <w:rFonts w:ascii="Arial" w:hAnsi="Arial" w:cs="Arial" w:eastAsia="Arial"/>
          <w:sz w:val="17"/>
          <w:szCs w:val="17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were</w:t>
      </w:r>
      <w:r>
        <w:rPr>
          <w:rFonts w:ascii="Arial" w:hAnsi="Arial" w:cs="Arial" w:eastAsia="Arial"/>
          <w:sz w:val="17"/>
          <w:szCs w:val="17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immunized</w:t>
      </w:r>
      <w:r>
        <w:rPr>
          <w:rFonts w:ascii="Arial" w:hAnsi="Arial" w:cs="Arial" w:eastAsia="Arial"/>
          <w:sz w:val="17"/>
          <w:szCs w:val="17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2"/>
        </w:rPr>
        <w:t>with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19" w:after="0" w:line="240" w:lineRule="auto"/>
        <w:ind w:left="101" w:right="-69"/>
        <w:jc w:val="left"/>
        <w:tabs>
          <w:tab w:pos="1068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00"/>
        </w:rPr>
        <w:t>clinical</w:t>
      </w:r>
      <w:r>
        <w:rPr>
          <w:rFonts w:ascii="Arial" w:hAnsi="Arial" w:cs="Arial" w:eastAsia="Arial"/>
          <w:sz w:val="17"/>
          <w:szCs w:val="17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grade</w:t>
      </w:r>
      <w:r>
        <w:rPr>
          <w:rFonts w:ascii="Arial" w:hAnsi="Arial" w:cs="Arial" w:eastAsia="Arial"/>
          <w:sz w:val="17"/>
          <w:szCs w:val="17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cockroach</w:t>
      </w:r>
      <w:r>
        <w:rPr>
          <w:rFonts w:ascii="Arial" w:hAnsi="Arial" w:cs="Arial" w:eastAsia="Arial"/>
          <w:sz w:val="17"/>
          <w:szCs w:val="17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allergen</w:t>
      </w:r>
      <w:r>
        <w:rPr>
          <w:rFonts w:ascii="Arial" w:hAnsi="Arial" w:cs="Arial" w:eastAsia="Arial"/>
          <w:sz w:val="17"/>
          <w:szCs w:val="17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(&lt;20</w:t>
      </w:r>
      <w:r>
        <w:rPr>
          <w:rFonts w:ascii="Arial" w:hAnsi="Arial" w:cs="Arial" w:eastAsia="Arial"/>
          <w:sz w:val="17"/>
          <w:szCs w:val="17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ng/ml</w:t>
      </w:r>
      <w:r>
        <w:rPr>
          <w:rFonts w:ascii="Arial" w:hAnsi="Arial" w:cs="Arial" w:eastAsia="Arial"/>
          <w:sz w:val="17"/>
          <w:szCs w:val="17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LPS)</w:t>
      </w:r>
      <w:r>
        <w:rPr>
          <w:rFonts w:ascii="Arial" w:hAnsi="Arial" w:cs="Arial" w:eastAsia="Arial"/>
          <w:sz w:val="17"/>
          <w:szCs w:val="17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</w:t>
      </w:r>
      <w:r>
        <w:rPr>
          <w:rFonts w:ascii="Arial" w:hAnsi="Arial" w:cs="Arial" w:eastAsia="Arial"/>
          <w:sz w:val="17"/>
          <w:szCs w:val="17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</w:t>
      </w:r>
      <w:r>
        <w:rPr>
          <w:rFonts w:ascii="Arial" w:hAnsi="Arial" w:cs="Arial" w:eastAsia="Arial"/>
          <w:sz w:val="17"/>
          <w:szCs w:val="17"/>
          <w:spacing w:val="-10"/>
          <w:w w:val="100"/>
        </w:rPr>
        <w:t>F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by</w:t>
      </w:r>
      <w:r>
        <w:rPr>
          <w:rFonts w:ascii="Arial" w:hAnsi="Arial" w:cs="Arial" w:eastAsia="Arial"/>
          <w:sz w:val="17"/>
          <w:szCs w:val="17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IP</w:t>
      </w:r>
      <w:r>
        <w:rPr>
          <w:rFonts w:ascii="Arial" w:hAnsi="Arial" w:cs="Arial" w:eastAsia="Arial"/>
          <w:sz w:val="17"/>
          <w:szCs w:val="17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injection</w:t>
      </w:r>
      <w:r>
        <w:rPr>
          <w:rFonts w:ascii="Arial" w:hAnsi="Arial" w:cs="Arial" w:eastAsia="Arial"/>
          <w:sz w:val="17"/>
          <w:szCs w:val="17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(4).</w:t>
      </w:r>
      <w:r>
        <w:rPr>
          <w:rFonts w:ascii="Arial" w:hAnsi="Arial" w:cs="Arial" w:eastAsia="Arial"/>
          <w:sz w:val="17"/>
          <w:szCs w:val="17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On</w:t>
      </w:r>
      <w:r>
        <w:rPr>
          <w:rFonts w:ascii="Arial" w:hAnsi="Arial" w:cs="Arial" w:eastAsia="Arial"/>
          <w:sz w:val="17"/>
          <w:szCs w:val="17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day</w:t>
      </w:r>
      <w:r>
        <w:rPr>
          <w:rFonts w:ascii="Arial" w:hAnsi="Arial" w:cs="Arial" w:eastAsia="Arial"/>
          <w:sz w:val="17"/>
          <w:szCs w:val="17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14</w:t>
      </w:r>
      <w:r>
        <w:rPr>
          <w:rFonts w:ascii="Arial" w:hAnsi="Arial" w:cs="Arial" w:eastAsia="Arial"/>
          <w:sz w:val="17"/>
          <w:szCs w:val="17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and</w:t>
      </w:r>
      <w:r>
        <w:rPr>
          <w:rFonts w:ascii="Arial" w:hAnsi="Arial" w:cs="Arial" w:eastAsia="Arial"/>
          <w:sz w:val="17"/>
          <w:szCs w:val="17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every</w:t>
      </w:r>
      <w:r>
        <w:rPr>
          <w:rFonts w:ascii="Arial" w:hAnsi="Arial" w:cs="Arial" w:eastAsia="Arial"/>
          <w:sz w:val="17"/>
          <w:szCs w:val="17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4</w:t>
      </w:r>
      <w:r>
        <w:rPr>
          <w:rFonts w:ascii="Arial" w:hAnsi="Arial" w:cs="Arial" w:eastAsia="Arial"/>
          <w:sz w:val="17"/>
          <w:szCs w:val="17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days</w:t>
      </w:r>
      <w:r>
        <w:rPr>
          <w:rFonts w:ascii="Arial" w:hAnsi="Arial" w:cs="Arial" w:eastAsia="Arial"/>
          <w:sz w:val="17"/>
          <w:szCs w:val="17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thereafter</w:t>
      </w:r>
      <w:r>
        <w:rPr>
          <w:rFonts w:ascii="Arial" w:hAnsi="Arial" w:cs="Arial" w:eastAsia="Arial"/>
          <w:sz w:val="17"/>
          <w:szCs w:val="17"/>
          <w:spacing w:val="-3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  <w:r>
        <w:rPr>
          <w:rFonts w:ascii="Arial" w:hAnsi="Arial" w:cs="Arial" w:eastAsia="Arial"/>
          <w:sz w:val="16"/>
          <w:szCs w:val="16"/>
          <w:spacing w:val="0"/>
          <w:w w:val="128"/>
        </w:rPr>
        <w:t>0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11" w:after="0" w:line="258" w:lineRule="auto"/>
        <w:ind w:left="101" w:right="1529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00"/>
        </w:rPr>
        <w:t>until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day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34</w:t>
      </w:r>
      <w:r>
        <w:rPr>
          <w:rFonts w:ascii="Arial" w:hAnsi="Arial" w:cs="Arial" w:eastAsia="Arial"/>
          <w:sz w:val="17"/>
          <w:szCs w:val="17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animals</w:t>
      </w:r>
      <w:r>
        <w:rPr>
          <w:rFonts w:ascii="Arial" w:hAnsi="Arial" w:cs="Arial" w:eastAsia="Arial"/>
          <w:sz w:val="17"/>
          <w:szCs w:val="17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were</w:t>
      </w:r>
      <w:r>
        <w:rPr>
          <w:rFonts w:ascii="Arial" w:hAnsi="Arial" w:cs="Arial" w:eastAsia="Arial"/>
          <w:sz w:val="17"/>
          <w:szCs w:val="17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given</w:t>
      </w:r>
      <w:r>
        <w:rPr>
          <w:rFonts w:ascii="Arial" w:hAnsi="Arial" w:cs="Arial" w:eastAsia="Arial"/>
          <w:sz w:val="17"/>
          <w:szCs w:val="17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an</w:t>
      </w:r>
      <w:r>
        <w:rPr>
          <w:rFonts w:ascii="Arial" w:hAnsi="Arial" w:cs="Arial" w:eastAsia="Arial"/>
          <w:sz w:val="17"/>
          <w:szCs w:val="17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intra-airway</w:t>
      </w:r>
      <w:r>
        <w:rPr>
          <w:rFonts w:ascii="Arial" w:hAnsi="Arial" w:cs="Arial" w:eastAsia="Arial"/>
          <w:sz w:val="17"/>
          <w:szCs w:val="17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instillation</w:t>
      </w:r>
      <w:r>
        <w:rPr>
          <w:rFonts w:ascii="Arial" w:hAnsi="Arial" w:cs="Arial" w:eastAsia="Arial"/>
          <w:sz w:val="17"/>
          <w:szCs w:val="17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of</w:t>
      </w:r>
      <w:r>
        <w:rPr>
          <w:rFonts w:ascii="Arial" w:hAnsi="Arial" w:cs="Arial" w:eastAsia="Arial"/>
          <w:sz w:val="17"/>
          <w:szCs w:val="17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allergen</w:t>
      </w:r>
      <w:r>
        <w:rPr>
          <w:rFonts w:ascii="Arial" w:hAnsi="Arial" w:cs="Arial" w:eastAsia="Arial"/>
          <w:sz w:val="17"/>
          <w:szCs w:val="17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(10</w:t>
      </w:r>
      <w:r>
        <w:rPr>
          <w:rFonts w:ascii="Arial" w:hAnsi="Arial" w:cs="Arial" w:eastAsia="Arial"/>
          <w:sz w:val="17"/>
          <w:szCs w:val="17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ug/treatment).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On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day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30</w:t>
      </w:r>
      <w:r>
        <w:rPr>
          <w:rFonts w:ascii="Arial" w:hAnsi="Arial" w:cs="Arial" w:eastAsia="Arial"/>
          <w:sz w:val="17"/>
          <w:szCs w:val="17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and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34,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the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2"/>
        </w:rPr>
        <w:t>final</w:t>
      </w:r>
      <w:r>
        <w:rPr>
          <w:rFonts w:ascii="Arial" w:hAnsi="Arial" w:cs="Arial" w:eastAsia="Arial"/>
          <w:sz w:val="17"/>
          <w:szCs w:val="17"/>
          <w:spacing w:val="0"/>
          <w:w w:val="10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two</w:t>
      </w:r>
      <w:r>
        <w:rPr>
          <w:rFonts w:ascii="Arial" w:hAnsi="Arial" w:cs="Arial" w:eastAsia="Arial"/>
          <w:sz w:val="17"/>
          <w:szCs w:val="17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allergen</w:t>
      </w:r>
      <w:r>
        <w:rPr>
          <w:rFonts w:ascii="Arial" w:hAnsi="Arial" w:cs="Arial" w:eastAsia="Arial"/>
          <w:sz w:val="17"/>
          <w:szCs w:val="17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challenges,</w:t>
      </w:r>
      <w:r>
        <w:rPr>
          <w:rFonts w:ascii="Arial" w:hAnsi="Arial" w:cs="Arial" w:eastAsia="Arial"/>
          <w:sz w:val="17"/>
          <w:szCs w:val="17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animals</w:t>
      </w:r>
      <w:r>
        <w:rPr>
          <w:rFonts w:ascii="Arial" w:hAnsi="Arial" w:cs="Arial" w:eastAsia="Arial"/>
          <w:sz w:val="17"/>
          <w:szCs w:val="17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were</w:t>
      </w:r>
      <w:r>
        <w:rPr>
          <w:rFonts w:ascii="Arial" w:hAnsi="Arial" w:cs="Arial" w:eastAsia="Arial"/>
          <w:sz w:val="17"/>
          <w:szCs w:val="17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treated</w:t>
      </w:r>
      <w:r>
        <w:rPr>
          <w:rFonts w:ascii="Arial" w:hAnsi="Arial" w:cs="Arial" w:eastAsia="Arial"/>
          <w:sz w:val="17"/>
          <w:szCs w:val="17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with</w:t>
      </w:r>
      <w:r>
        <w:rPr>
          <w:rFonts w:ascii="Arial" w:hAnsi="Arial" w:cs="Arial" w:eastAsia="Arial"/>
          <w:sz w:val="17"/>
          <w:szCs w:val="17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treated</w:t>
      </w:r>
      <w:r>
        <w:rPr>
          <w:rFonts w:ascii="Arial" w:hAnsi="Arial" w:cs="Arial" w:eastAsia="Arial"/>
          <w:sz w:val="17"/>
          <w:szCs w:val="17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with</w:t>
      </w:r>
      <w:r>
        <w:rPr>
          <w:rFonts w:ascii="Arial" w:hAnsi="Arial" w:cs="Arial" w:eastAsia="Arial"/>
          <w:sz w:val="17"/>
          <w:szCs w:val="17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OpSCF</w:t>
      </w:r>
      <w:r>
        <w:rPr>
          <w:rFonts w:ascii="Arial" w:hAnsi="Arial" w:cs="Arial" w:eastAsia="Arial"/>
          <w:sz w:val="17"/>
          <w:szCs w:val="17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or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control</w:t>
      </w:r>
      <w:r>
        <w:rPr>
          <w:rFonts w:ascii="Arial" w:hAnsi="Arial" w:cs="Arial" w:eastAsia="Arial"/>
          <w:sz w:val="17"/>
          <w:szCs w:val="17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monoclonal</w:t>
      </w:r>
      <w:r>
        <w:rPr>
          <w:rFonts w:ascii="Arial" w:hAnsi="Arial" w:cs="Arial" w:eastAsia="Arial"/>
          <w:sz w:val="17"/>
          <w:szCs w:val="17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antibody</w:t>
      </w:r>
      <w:r>
        <w:rPr>
          <w:rFonts w:ascii="Arial" w:hAnsi="Arial" w:cs="Arial" w:eastAsia="Arial"/>
          <w:sz w:val="17"/>
          <w:szCs w:val="17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at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dose</w:t>
      </w:r>
      <w:r>
        <w:rPr>
          <w:rFonts w:ascii="Arial" w:hAnsi="Arial" w:cs="Arial" w:eastAsia="Arial"/>
          <w:sz w:val="17"/>
          <w:szCs w:val="17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of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2"/>
        </w:rPr>
        <w:t>3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0" w:after="0" w:line="79" w:lineRule="exact"/>
        <w:ind w:left="101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00"/>
          <w:position w:val="-9"/>
        </w:rPr>
        <w:t>mg/kg</w:t>
      </w:r>
      <w:r>
        <w:rPr>
          <w:rFonts w:ascii="Arial" w:hAnsi="Arial" w:cs="Arial" w:eastAsia="Arial"/>
          <w:sz w:val="17"/>
          <w:szCs w:val="17"/>
          <w:spacing w:val="10"/>
          <w:w w:val="100"/>
          <w:position w:val="-9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9"/>
        </w:rPr>
        <w:t>given</w:t>
      </w:r>
      <w:r>
        <w:rPr>
          <w:rFonts w:ascii="Arial" w:hAnsi="Arial" w:cs="Arial" w:eastAsia="Arial"/>
          <w:sz w:val="17"/>
          <w:szCs w:val="17"/>
          <w:spacing w:val="9"/>
          <w:w w:val="100"/>
          <w:position w:val="-9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9"/>
        </w:rPr>
        <w:t>into</w:t>
      </w:r>
      <w:r>
        <w:rPr>
          <w:rFonts w:ascii="Arial" w:hAnsi="Arial" w:cs="Arial" w:eastAsia="Arial"/>
          <w:sz w:val="17"/>
          <w:szCs w:val="17"/>
          <w:spacing w:val="6"/>
          <w:w w:val="100"/>
          <w:position w:val="-9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9"/>
        </w:rPr>
        <w:t>the</w:t>
      </w:r>
      <w:r>
        <w:rPr>
          <w:rFonts w:ascii="Arial" w:hAnsi="Arial" w:cs="Arial" w:eastAsia="Arial"/>
          <w:sz w:val="17"/>
          <w:szCs w:val="17"/>
          <w:spacing w:val="6"/>
          <w:w w:val="100"/>
          <w:position w:val="-9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9"/>
        </w:rPr>
        <w:t>airwa</w:t>
      </w:r>
      <w:r>
        <w:rPr>
          <w:rFonts w:ascii="Arial" w:hAnsi="Arial" w:cs="Arial" w:eastAsia="Arial"/>
          <w:sz w:val="17"/>
          <w:szCs w:val="17"/>
          <w:spacing w:val="-13"/>
          <w:w w:val="100"/>
          <w:position w:val="-9"/>
        </w:rPr>
        <w:t>y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9"/>
        </w:rPr>
        <w:t>.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9"/>
        </w:rPr>
        <w:t> </w:t>
      </w:r>
      <w:r>
        <w:rPr>
          <w:rFonts w:ascii="Arial" w:hAnsi="Arial" w:cs="Arial" w:eastAsia="Arial"/>
          <w:sz w:val="17"/>
          <w:szCs w:val="17"/>
          <w:spacing w:val="10"/>
          <w:w w:val="100"/>
          <w:position w:val="-9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9"/>
        </w:rPr>
        <w:t>The</w:t>
      </w:r>
      <w:r>
        <w:rPr>
          <w:rFonts w:ascii="Arial" w:hAnsi="Arial" w:cs="Arial" w:eastAsia="Arial"/>
          <w:sz w:val="17"/>
          <w:szCs w:val="17"/>
          <w:spacing w:val="7"/>
          <w:w w:val="100"/>
          <w:position w:val="-9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9"/>
        </w:rPr>
        <w:t>animals</w:t>
      </w:r>
      <w:r>
        <w:rPr>
          <w:rFonts w:ascii="Arial" w:hAnsi="Arial" w:cs="Arial" w:eastAsia="Arial"/>
          <w:sz w:val="17"/>
          <w:szCs w:val="17"/>
          <w:spacing w:val="13"/>
          <w:w w:val="100"/>
          <w:position w:val="-9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9"/>
        </w:rPr>
        <w:t>were</w:t>
      </w:r>
      <w:r>
        <w:rPr>
          <w:rFonts w:ascii="Arial" w:hAnsi="Arial" w:cs="Arial" w:eastAsia="Arial"/>
          <w:sz w:val="17"/>
          <w:szCs w:val="17"/>
          <w:spacing w:val="8"/>
          <w:w w:val="100"/>
          <w:position w:val="-9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9"/>
        </w:rPr>
        <w:t>harvested</w:t>
      </w:r>
      <w:r>
        <w:rPr>
          <w:rFonts w:ascii="Arial" w:hAnsi="Arial" w:cs="Arial" w:eastAsia="Arial"/>
          <w:sz w:val="17"/>
          <w:szCs w:val="17"/>
          <w:spacing w:val="16"/>
          <w:w w:val="100"/>
          <w:position w:val="-9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9"/>
        </w:rPr>
        <w:t>on</w:t>
      </w:r>
      <w:r>
        <w:rPr>
          <w:rFonts w:ascii="Arial" w:hAnsi="Arial" w:cs="Arial" w:eastAsia="Arial"/>
          <w:sz w:val="17"/>
          <w:szCs w:val="17"/>
          <w:spacing w:val="5"/>
          <w:w w:val="100"/>
          <w:position w:val="-9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9"/>
        </w:rPr>
        <w:t>day</w:t>
      </w:r>
      <w:r>
        <w:rPr>
          <w:rFonts w:ascii="Arial" w:hAnsi="Arial" w:cs="Arial" w:eastAsia="Arial"/>
          <w:sz w:val="17"/>
          <w:szCs w:val="17"/>
          <w:spacing w:val="6"/>
          <w:w w:val="100"/>
          <w:position w:val="-9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9"/>
        </w:rPr>
        <w:t>35</w:t>
      </w:r>
      <w:r>
        <w:rPr>
          <w:rFonts w:ascii="Arial" w:hAnsi="Arial" w:cs="Arial" w:eastAsia="Arial"/>
          <w:sz w:val="17"/>
          <w:szCs w:val="17"/>
          <w:spacing w:val="5"/>
          <w:w w:val="100"/>
          <w:position w:val="-9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9"/>
        </w:rPr>
        <w:t>and</w:t>
      </w:r>
      <w:r>
        <w:rPr>
          <w:rFonts w:ascii="Arial" w:hAnsi="Arial" w:cs="Arial" w:eastAsia="Arial"/>
          <w:sz w:val="17"/>
          <w:szCs w:val="17"/>
          <w:spacing w:val="7"/>
          <w:w w:val="100"/>
          <w:position w:val="-9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9"/>
        </w:rPr>
        <w:t>assessed</w:t>
      </w:r>
      <w:r>
        <w:rPr>
          <w:rFonts w:ascii="Arial" w:hAnsi="Arial" w:cs="Arial" w:eastAsia="Arial"/>
          <w:sz w:val="17"/>
          <w:szCs w:val="17"/>
          <w:spacing w:val="15"/>
          <w:w w:val="100"/>
          <w:position w:val="-9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9"/>
        </w:rPr>
        <w:t>for</w:t>
      </w:r>
      <w:r>
        <w:rPr>
          <w:rFonts w:ascii="Arial" w:hAnsi="Arial" w:cs="Arial" w:eastAsia="Arial"/>
          <w:sz w:val="17"/>
          <w:szCs w:val="17"/>
          <w:spacing w:val="5"/>
          <w:w w:val="100"/>
          <w:position w:val="-9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9"/>
        </w:rPr>
        <w:t>the</w:t>
      </w:r>
      <w:r>
        <w:rPr>
          <w:rFonts w:ascii="Arial" w:hAnsi="Arial" w:cs="Arial" w:eastAsia="Arial"/>
          <w:sz w:val="17"/>
          <w:szCs w:val="17"/>
          <w:spacing w:val="6"/>
          <w:w w:val="100"/>
          <w:position w:val="-9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9"/>
        </w:rPr>
        <w:t>reported</w:t>
      </w:r>
      <w:r>
        <w:rPr>
          <w:rFonts w:ascii="Arial" w:hAnsi="Arial" w:cs="Arial" w:eastAsia="Arial"/>
          <w:sz w:val="17"/>
          <w:szCs w:val="17"/>
          <w:spacing w:val="14"/>
          <w:w w:val="100"/>
          <w:position w:val="-9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2"/>
          <w:position w:val="-9"/>
        </w:rPr>
        <w:t>parameters.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right="-60"/>
        <w:jc w:val="left"/>
        <w:tabs>
          <w:tab w:pos="900" w:val="left"/>
          <w:tab w:pos="1680" w:val="left"/>
          <w:tab w:pos="2640" w:val="left"/>
        </w:tabs>
        <w:rPr>
          <w:rFonts w:ascii="Arial" w:hAnsi="Arial" w:cs="Arial" w:eastAsia="Arial"/>
          <w:sz w:val="13"/>
          <w:szCs w:val="13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19.667419pt;margin-top:-41.448631pt;width:9.023292pt;height:28.237199pt;mso-position-horizontal-relative:page;mso-position-vertical-relative:paragraph;z-index:-915" type="#_x0000_t202" filled="f" stroked="f">
            <v:textbox inset="0,0,0,0" style="layout-flow:vertical;mso-layout-flow-alt:bottom-to-top">
              <w:txbxContent>
                <w:p>
                  <w:pPr>
                    <w:spacing w:before="2" w:after="0" w:line="240" w:lineRule="auto"/>
                    <w:ind w:left="20" w:right="-41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Pr/>
                  <w:r>
                    <w:rPr>
                      <w:rFonts w:ascii="Arial" w:hAnsi="Arial" w:cs="Arial" w:eastAsia="Arial"/>
                      <w:sz w:val="14"/>
                      <w:szCs w:val="14"/>
                      <w:spacing w:val="0"/>
                      <w:w w:val="78"/>
                    </w:rPr>
                    <w:t>CRA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spacing w:val="-3"/>
                      <w:w w:val="78"/>
                    </w:rPr>
                    <w:t> 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spacing w:val="0"/>
                      <w:w w:val="78"/>
                    </w:rPr>
                    <w:t>+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spacing w:val="-2"/>
                      <w:w w:val="78"/>
                    </w:rPr>
                    <w:t> 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spacing w:val="0"/>
                      <w:w w:val="78"/>
                    </w:rPr>
                    <w:t>CIg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34.574463pt;margin-top:-41.454926pt;width:9.023292pt;height:38.205089pt;mso-position-horizontal-relative:page;mso-position-vertical-relative:paragraph;z-index:-914" type="#_x0000_t202" filled="f" stroked="f">
            <v:textbox inset="0,0,0,0" style="layout-flow:vertical;mso-layout-flow-alt:bottom-to-top">
              <w:txbxContent>
                <w:p>
                  <w:pPr>
                    <w:spacing w:before="2" w:after="0" w:line="240" w:lineRule="auto"/>
                    <w:ind w:left="20" w:right="-41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Pr/>
                  <w:r>
                    <w:rPr>
                      <w:rFonts w:ascii="Arial" w:hAnsi="Arial" w:cs="Arial" w:eastAsia="Arial"/>
                      <w:sz w:val="14"/>
                      <w:szCs w:val="14"/>
                      <w:spacing w:val="1"/>
                      <w:w w:val="76"/>
                    </w:rPr>
                    <w:t>CR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spacing w:val="0"/>
                      <w:w w:val="76"/>
                    </w:rPr>
                    <w:t>A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spacing w:val="5"/>
                      <w:w w:val="76"/>
                    </w:rPr>
                    <w:t> 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spacing w:val="0"/>
                      <w:w w:val="76"/>
                    </w:rPr>
                    <w:t>+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spacing w:val="1"/>
                      <w:w w:val="76"/>
                    </w:rPr>
                    <w:t> 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spacing w:val="1"/>
                      <w:w w:val="75"/>
                    </w:rPr>
                    <w:t>OPSCF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3"/>
          <w:szCs w:val="13"/>
          <w:spacing w:val="-3"/>
          <w:w w:val="136"/>
        </w:rPr>
        <w:t>IL-1</w:t>
      </w:r>
      <w:r>
        <w:rPr>
          <w:rFonts w:ascii="Arial" w:hAnsi="Arial" w:cs="Arial" w:eastAsia="Arial"/>
          <w:sz w:val="13"/>
          <w:szCs w:val="13"/>
          <w:spacing w:val="0"/>
          <w:w w:val="136"/>
        </w:rPr>
        <w:t>3</w:t>
      </w:r>
      <w:r>
        <w:rPr>
          <w:rFonts w:ascii="Arial" w:hAnsi="Arial" w:cs="Arial" w:eastAsia="Arial"/>
          <w:sz w:val="13"/>
          <w:szCs w:val="13"/>
          <w:spacing w:val="0"/>
          <w:w w:val="100"/>
        </w:rPr>
        <w:tab/>
      </w:r>
      <w:r>
        <w:rPr>
          <w:rFonts w:ascii="Arial" w:hAnsi="Arial" w:cs="Arial" w:eastAsia="Arial"/>
          <w:sz w:val="13"/>
          <w:szCs w:val="13"/>
          <w:spacing w:val="-3"/>
          <w:w w:val="136"/>
        </w:rPr>
        <w:t>IL-1</w:t>
      </w:r>
      <w:r>
        <w:rPr>
          <w:rFonts w:ascii="Arial" w:hAnsi="Arial" w:cs="Arial" w:eastAsia="Arial"/>
          <w:sz w:val="13"/>
          <w:szCs w:val="13"/>
          <w:spacing w:val="0"/>
          <w:w w:val="136"/>
        </w:rPr>
        <w:t>7</w:t>
      </w:r>
      <w:r>
        <w:rPr>
          <w:rFonts w:ascii="Arial" w:hAnsi="Arial" w:cs="Arial" w:eastAsia="Arial"/>
          <w:sz w:val="13"/>
          <w:szCs w:val="13"/>
          <w:spacing w:val="0"/>
          <w:w w:val="100"/>
        </w:rPr>
        <w:tab/>
      </w:r>
      <w:r>
        <w:rPr>
          <w:rFonts w:ascii="Arial" w:hAnsi="Arial" w:cs="Arial" w:eastAsia="Arial"/>
          <w:sz w:val="13"/>
          <w:szCs w:val="13"/>
          <w:spacing w:val="-3"/>
          <w:w w:val="136"/>
        </w:rPr>
        <w:t>Muc5a</w:t>
      </w:r>
      <w:r>
        <w:rPr>
          <w:rFonts w:ascii="Arial" w:hAnsi="Arial" w:cs="Arial" w:eastAsia="Arial"/>
          <w:sz w:val="13"/>
          <w:szCs w:val="13"/>
          <w:spacing w:val="0"/>
          <w:w w:val="136"/>
        </w:rPr>
        <w:t>c</w:t>
      </w:r>
      <w:r>
        <w:rPr>
          <w:rFonts w:ascii="Arial" w:hAnsi="Arial" w:cs="Arial" w:eastAsia="Arial"/>
          <w:sz w:val="13"/>
          <w:szCs w:val="13"/>
          <w:spacing w:val="0"/>
          <w:w w:val="100"/>
        </w:rPr>
        <w:tab/>
      </w:r>
      <w:r>
        <w:rPr>
          <w:rFonts w:ascii="Arial" w:hAnsi="Arial" w:cs="Arial" w:eastAsia="Arial"/>
          <w:sz w:val="13"/>
          <w:szCs w:val="13"/>
          <w:spacing w:val="-3"/>
          <w:w w:val="136"/>
        </w:rPr>
        <w:t>gob5</w:t>
      </w:r>
      <w:r>
        <w:rPr>
          <w:rFonts w:ascii="Arial" w:hAnsi="Arial" w:cs="Arial" w:eastAsia="Arial"/>
          <w:sz w:val="13"/>
          <w:szCs w:val="13"/>
          <w:spacing w:val="0"/>
          <w:w w:val="100"/>
        </w:rPr>
      </w:r>
    </w:p>
    <w:p>
      <w:pPr>
        <w:spacing w:before="3" w:after="0" w:line="240" w:lineRule="auto"/>
        <w:ind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/>
        <w:br w:type="column"/>
      </w:r>
      <w:r>
        <w:rPr>
          <w:rFonts w:ascii="Calibri" w:hAnsi="Calibri" w:cs="Calibri" w:eastAsia="Calibri"/>
          <w:sz w:val="16"/>
          <w:szCs w:val="16"/>
          <w:w w:val="103"/>
        </w:rPr>
        <w:t> </w:t>
      </w:r>
      <w:r>
        <w:rPr>
          <w:rFonts w:ascii="Calibri" w:hAnsi="Calibri" w:cs="Calibri" w:eastAsia="Calibri"/>
          <w:sz w:val="16"/>
          <w:szCs w:val="16"/>
          <w:w w:val="100"/>
        </w:rPr>
      </w:r>
    </w:p>
    <w:p>
      <w:pPr>
        <w:spacing w:before="6" w:after="0" w:line="240" w:lineRule="auto"/>
        <w:ind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w w:val="103"/>
        </w:rPr>
        <w:t>2.</w:t>
      </w:r>
      <w:r>
        <w:rPr>
          <w:rFonts w:ascii="Calibri" w:hAnsi="Calibri" w:cs="Calibri" w:eastAsia="Calibri"/>
          <w:sz w:val="16"/>
          <w:szCs w:val="16"/>
          <w:w w:val="103"/>
        </w:rPr>
        <w:t> </w:t>
      </w:r>
      <w:r>
        <w:rPr>
          <w:rFonts w:ascii="Calibri" w:hAnsi="Calibri" w:cs="Calibri" w:eastAsia="Calibri"/>
          <w:sz w:val="16"/>
          <w:szCs w:val="16"/>
          <w:w w:val="103"/>
        </w:rPr>
        <w:t>Dolgachev</w:t>
      </w:r>
      <w:r>
        <w:rPr>
          <w:rFonts w:ascii="Calibri" w:hAnsi="Calibri" w:cs="Calibri" w:eastAsia="Calibri"/>
          <w:sz w:val="16"/>
          <w:szCs w:val="16"/>
          <w:w w:val="103"/>
        </w:rPr>
        <w:t> </w:t>
      </w:r>
      <w:r>
        <w:rPr>
          <w:rFonts w:ascii="Calibri" w:hAnsi="Calibri" w:cs="Calibri" w:eastAsia="Calibri"/>
          <w:sz w:val="16"/>
          <w:szCs w:val="16"/>
          <w:w w:val="103"/>
        </w:rPr>
        <w:t>V,</w:t>
      </w:r>
      <w:r>
        <w:rPr>
          <w:rFonts w:ascii="Calibri" w:hAnsi="Calibri" w:cs="Calibri" w:eastAsia="Calibri"/>
          <w:sz w:val="16"/>
          <w:szCs w:val="16"/>
          <w:w w:val="103"/>
        </w:rPr>
        <w:t> </w:t>
      </w:r>
      <w:r>
        <w:rPr>
          <w:rFonts w:ascii="Calibri" w:hAnsi="Calibri" w:cs="Calibri" w:eastAsia="Calibri"/>
          <w:sz w:val="16"/>
          <w:szCs w:val="16"/>
          <w:w w:val="103"/>
        </w:rPr>
        <w:t>Wu</w:t>
      </w:r>
      <w:r>
        <w:rPr>
          <w:rFonts w:ascii="Calibri" w:hAnsi="Calibri" w:cs="Calibri" w:eastAsia="Calibri"/>
          <w:sz w:val="16"/>
          <w:szCs w:val="16"/>
          <w:w w:val="103"/>
        </w:rPr>
        <w:t> </w:t>
      </w:r>
      <w:r>
        <w:rPr>
          <w:rFonts w:ascii="Calibri" w:hAnsi="Calibri" w:cs="Calibri" w:eastAsia="Calibri"/>
          <w:sz w:val="16"/>
          <w:szCs w:val="16"/>
          <w:w w:val="103"/>
        </w:rPr>
        <w:t>Z,</w:t>
      </w:r>
      <w:r>
        <w:rPr>
          <w:rFonts w:ascii="Calibri" w:hAnsi="Calibri" w:cs="Calibri" w:eastAsia="Calibri"/>
          <w:sz w:val="16"/>
          <w:szCs w:val="16"/>
          <w:w w:val="103"/>
        </w:rPr>
        <w:t> </w:t>
      </w:r>
      <w:r>
        <w:rPr>
          <w:rFonts w:ascii="Calibri" w:hAnsi="Calibri" w:cs="Calibri" w:eastAsia="Calibri"/>
          <w:sz w:val="16"/>
          <w:szCs w:val="16"/>
          <w:w w:val="103"/>
        </w:rPr>
        <w:t>Liu</w:t>
      </w:r>
      <w:r>
        <w:rPr>
          <w:rFonts w:ascii="Calibri" w:hAnsi="Calibri" w:cs="Calibri" w:eastAsia="Calibri"/>
          <w:sz w:val="16"/>
          <w:szCs w:val="16"/>
          <w:w w:val="103"/>
        </w:rPr>
        <w:t> </w:t>
      </w:r>
      <w:r>
        <w:rPr>
          <w:rFonts w:ascii="Calibri" w:hAnsi="Calibri" w:cs="Calibri" w:eastAsia="Calibri"/>
          <w:sz w:val="16"/>
          <w:szCs w:val="16"/>
          <w:w w:val="103"/>
        </w:rPr>
        <w:t>T,</w:t>
      </w:r>
      <w:r>
        <w:rPr>
          <w:rFonts w:ascii="Calibri" w:hAnsi="Calibri" w:cs="Calibri" w:eastAsia="Calibri"/>
          <w:sz w:val="16"/>
          <w:szCs w:val="16"/>
          <w:w w:val="103"/>
        </w:rPr>
        <w:t> </w:t>
      </w:r>
      <w:r>
        <w:rPr>
          <w:rFonts w:ascii="Calibri" w:hAnsi="Calibri" w:cs="Calibri" w:eastAsia="Calibri"/>
          <w:sz w:val="16"/>
          <w:szCs w:val="16"/>
          <w:w w:val="103"/>
        </w:rPr>
        <w:t>Nakashima</w:t>
      </w:r>
      <w:r>
        <w:rPr>
          <w:rFonts w:ascii="Calibri" w:hAnsi="Calibri" w:cs="Calibri" w:eastAsia="Calibri"/>
          <w:sz w:val="16"/>
          <w:szCs w:val="16"/>
          <w:w w:val="103"/>
        </w:rPr>
        <w:t> </w:t>
      </w:r>
      <w:r>
        <w:rPr>
          <w:rFonts w:ascii="Calibri" w:hAnsi="Calibri" w:cs="Calibri" w:eastAsia="Calibri"/>
          <w:sz w:val="16"/>
          <w:szCs w:val="16"/>
          <w:w w:val="103"/>
        </w:rPr>
        <w:t>T,</w:t>
      </w:r>
      <w:r>
        <w:rPr>
          <w:rFonts w:ascii="Calibri" w:hAnsi="Calibri" w:cs="Calibri" w:eastAsia="Calibri"/>
          <w:sz w:val="16"/>
          <w:szCs w:val="16"/>
          <w:w w:val="103"/>
        </w:rPr>
        <w:t> </w:t>
      </w:r>
      <w:r>
        <w:rPr>
          <w:rFonts w:ascii="Calibri" w:hAnsi="Calibri" w:cs="Calibri" w:eastAsia="Calibri"/>
          <w:sz w:val="16"/>
          <w:szCs w:val="16"/>
          <w:w w:val="103"/>
        </w:rPr>
        <w:t>Wu</w:t>
      </w:r>
      <w:r>
        <w:rPr>
          <w:rFonts w:ascii="Calibri" w:hAnsi="Calibri" w:cs="Calibri" w:eastAsia="Calibri"/>
          <w:sz w:val="16"/>
          <w:szCs w:val="16"/>
          <w:w w:val="103"/>
        </w:rPr>
        <w:t> </w:t>
      </w:r>
      <w:r>
        <w:rPr>
          <w:rFonts w:ascii="Calibri" w:hAnsi="Calibri" w:cs="Calibri" w:eastAsia="Calibri"/>
          <w:sz w:val="16"/>
          <w:szCs w:val="16"/>
          <w:w w:val="103"/>
        </w:rPr>
        <w:t>Z,</w:t>
      </w:r>
      <w:r>
        <w:rPr>
          <w:rFonts w:ascii="Calibri" w:hAnsi="Calibri" w:cs="Calibri" w:eastAsia="Calibri"/>
          <w:sz w:val="16"/>
          <w:szCs w:val="16"/>
          <w:w w:val="103"/>
        </w:rPr>
        <w:t> </w:t>
      </w:r>
      <w:r>
        <w:rPr>
          <w:rFonts w:ascii="Calibri" w:hAnsi="Calibri" w:cs="Calibri" w:eastAsia="Calibri"/>
          <w:sz w:val="16"/>
          <w:szCs w:val="16"/>
          <w:w w:val="103"/>
        </w:rPr>
        <w:t>Ullenbruch</w:t>
      </w:r>
      <w:r>
        <w:rPr>
          <w:rFonts w:ascii="Calibri" w:hAnsi="Calibri" w:cs="Calibri" w:eastAsia="Calibri"/>
          <w:sz w:val="16"/>
          <w:szCs w:val="16"/>
          <w:w w:val="103"/>
        </w:rPr>
        <w:t> </w:t>
      </w:r>
      <w:r>
        <w:rPr>
          <w:rFonts w:ascii="Calibri" w:hAnsi="Calibri" w:cs="Calibri" w:eastAsia="Calibri"/>
          <w:sz w:val="16"/>
          <w:szCs w:val="16"/>
          <w:w w:val="103"/>
        </w:rPr>
        <w:t>M,</w:t>
      </w:r>
      <w:r>
        <w:rPr>
          <w:rFonts w:ascii="Calibri" w:hAnsi="Calibri" w:cs="Calibri" w:eastAsia="Calibri"/>
          <w:sz w:val="16"/>
          <w:szCs w:val="16"/>
          <w:w w:val="103"/>
        </w:rPr>
        <w:t> </w:t>
      </w:r>
      <w:r>
        <w:rPr>
          <w:rFonts w:ascii="Calibri" w:hAnsi="Calibri" w:cs="Calibri" w:eastAsia="Calibri"/>
          <w:sz w:val="16"/>
          <w:szCs w:val="16"/>
          <w:w w:val="103"/>
        </w:rPr>
        <w:t>Lukacs</w:t>
      </w:r>
      <w:r>
        <w:rPr>
          <w:rFonts w:ascii="Calibri" w:hAnsi="Calibri" w:cs="Calibri" w:eastAsia="Calibri"/>
          <w:sz w:val="16"/>
          <w:szCs w:val="16"/>
          <w:w w:val="103"/>
        </w:rPr>
        <w:t> </w:t>
      </w:r>
      <w:r>
        <w:rPr>
          <w:rFonts w:ascii="Calibri" w:hAnsi="Calibri" w:cs="Calibri" w:eastAsia="Calibri"/>
          <w:sz w:val="16"/>
          <w:szCs w:val="16"/>
          <w:w w:val="103"/>
        </w:rPr>
        <w:t>NW,</w:t>
      </w:r>
      <w:r>
        <w:rPr>
          <w:rFonts w:ascii="Calibri" w:hAnsi="Calibri" w:cs="Calibri" w:eastAsia="Calibri"/>
          <w:sz w:val="16"/>
          <w:szCs w:val="16"/>
          <w:w w:val="103"/>
        </w:rPr>
        <w:t> </w:t>
      </w:r>
      <w:r>
        <w:rPr>
          <w:rFonts w:ascii="Calibri" w:hAnsi="Calibri" w:cs="Calibri" w:eastAsia="Calibri"/>
          <w:sz w:val="16"/>
          <w:szCs w:val="16"/>
          <w:w w:val="103"/>
        </w:rPr>
        <w:t>and</w:t>
      </w:r>
      <w:r>
        <w:rPr>
          <w:rFonts w:ascii="Calibri" w:hAnsi="Calibri" w:cs="Calibri" w:eastAsia="Calibri"/>
          <w:sz w:val="16"/>
          <w:szCs w:val="16"/>
          <w:w w:val="103"/>
        </w:rPr>
        <w:t> </w:t>
      </w:r>
      <w:r>
        <w:rPr>
          <w:rFonts w:ascii="Calibri" w:hAnsi="Calibri" w:cs="Calibri" w:eastAsia="Calibri"/>
          <w:sz w:val="16"/>
          <w:szCs w:val="16"/>
          <w:w w:val="103"/>
        </w:rPr>
        <w:t>Phan</w:t>
      </w:r>
      <w:r>
        <w:rPr>
          <w:rFonts w:ascii="Calibri" w:hAnsi="Calibri" w:cs="Calibri" w:eastAsia="Calibri"/>
          <w:sz w:val="16"/>
          <w:szCs w:val="16"/>
          <w:w w:val="103"/>
        </w:rPr>
        <w:t> </w:t>
      </w:r>
      <w:r>
        <w:rPr>
          <w:rFonts w:ascii="Calibri" w:hAnsi="Calibri" w:cs="Calibri" w:eastAsia="Calibri"/>
          <w:sz w:val="16"/>
          <w:szCs w:val="16"/>
          <w:w w:val="103"/>
        </w:rPr>
        <w:t>SH.</w:t>
      </w:r>
      <w:r>
        <w:rPr>
          <w:rFonts w:ascii="Calibri" w:hAnsi="Calibri" w:cs="Calibri" w:eastAsia="Calibri"/>
          <w:sz w:val="16"/>
          <w:szCs w:val="16"/>
          <w:w w:val="103"/>
        </w:rPr>
        <w:t> </w:t>
      </w:r>
      <w:r>
        <w:rPr>
          <w:rFonts w:ascii="Calibri" w:hAnsi="Calibri" w:cs="Calibri" w:eastAsia="Calibri"/>
          <w:sz w:val="16"/>
          <w:szCs w:val="16"/>
          <w:w w:val="103"/>
        </w:rPr>
        <w:t>2013.</w:t>
      </w:r>
      <w:r>
        <w:rPr>
          <w:rFonts w:ascii="Calibri" w:hAnsi="Calibri" w:cs="Calibri" w:eastAsia="Calibri"/>
          <w:sz w:val="16"/>
          <w:szCs w:val="16"/>
          <w:w w:val="103"/>
        </w:rPr>
        <w:t>  </w:t>
      </w:r>
      <w:r>
        <w:rPr>
          <w:rFonts w:ascii="Calibri" w:hAnsi="Calibri" w:cs="Calibri" w:eastAsia="Calibri"/>
          <w:sz w:val="16"/>
          <w:szCs w:val="16"/>
          <w:w w:val="103"/>
        </w:rPr>
        <w:t>Essen</w:t>
      </w:r>
      <w:r>
        <w:rPr>
          <w:rFonts w:ascii="Calibri" w:hAnsi="Calibri" w:cs="Calibri" w:eastAsia="Calibri"/>
          <w:sz w:val="16"/>
          <w:szCs w:val="16"/>
          <w:w w:val="89"/>
        </w:rPr>
        <w:t>U</w:t>
      </w:r>
      <w:r>
        <w:rPr>
          <w:rFonts w:ascii="Calibri" w:hAnsi="Calibri" w:cs="Calibri" w:eastAsia="Calibri"/>
          <w:sz w:val="16"/>
          <w:szCs w:val="16"/>
          <w:w w:val="103"/>
        </w:rPr>
        <w:t>al</w:t>
      </w:r>
      <w:r>
        <w:rPr>
          <w:rFonts w:ascii="Calibri" w:hAnsi="Calibri" w:cs="Calibri" w:eastAsia="Calibri"/>
          <w:sz w:val="16"/>
          <w:szCs w:val="16"/>
          <w:w w:val="103"/>
        </w:rPr>
        <w:t> </w:t>
      </w:r>
      <w:r>
        <w:rPr>
          <w:rFonts w:ascii="Calibri" w:hAnsi="Calibri" w:cs="Calibri" w:eastAsia="Calibri"/>
          <w:sz w:val="16"/>
          <w:szCs w:val="16"/>
          <w:w w:val="103"/>
        </w:rPr>
        <w:t>role</w:t>
      </w:r>
      <w:r>
        <w:rPr>
          <w:rFonts w:ascii="Calibri" w:hAnsi="Calibri" w:cs="Calibri" w:eastAsia="Calibri"/>
          <w:sz w:val="16"/>
          <w:szCs w:val="16"/>
          <w:w w:val="103"/>
        </w:rPr>
        <w:t> </w:t>
      </w:r>
      <w:r>
        <w:rPr>
          <w:rFonts w:ascii="Calibri" w:hAnsi="Calibri" w:cs="Calibri" w:eastAsia="Calibri"/>
          <w:sz w:val="16"/>
          <w:szCs w:val="16"/>
          <w:w w:val="103"/>
        </w:rPr>
        <w:t>of</w:t>
      </w:r>
      <w:r>
        <w:rPr>
          <w:rFonts w:ascii="Calibri" w:hAnsi="Calibri" w:cs="Calibri" w:eastAsia="Calibri"/>
          <w:sz w:val="16"/>
          <w:szCs w:val="16"/>
          <w:w w:val="103"/>
        </w:rPr>
        <w:t> </w:t>
      </w:r>
      <w:r>
        <w:rPr>
          <w:rFonts w:ascii="Calibri" w:hAnsi="Calibri" w:cs="Calibri" w:eastAsia="Calibri"/>
          <w:sz w:val="16"/>
          <w:szCs w:val="16"/>
          <w:w w:val="103"/>
        </w:rPr>
        <w:t>Stem</w:t>
      </w:r>
      <w:r>
        <w:rPr>
          <w:rFonts w:ascii="Calibri" w:hAnsi="Calibri" w:cs="Calibri" w:eastAsia="Calibri"/>
          <w:sz w:val="16"/>
          <w:szCs w:val="16"/>
          <w:w w:val="103"/>
        </w:rPr>
        <w:t> </w:t>
      </w:r>
      <w:r>
        <w:rPr>
          <w:rFonts w:ascii="Calibri" w:hAnsi="Calibri" w:cs="Calibri" w:eastAsia="Calibri"/>
          <w:sz w:val="16"/>
          <w:szCs w:val="16"/>
          <w:w w:val="103"/>
        </w:rPr>
        <w:t>Cell</w:t>
      </w:r>
      <w:r>
        <w:rPr>
          <w:rFonts w:ascii="Calibri" w:hAnsi="Calibri" w:cs="Calibri" w:eastAsia="Calibri"/>
          <w:sz w:val="16"/>
          <w:szCs w:val="16"/>
          <w:w w:val="103"/>
        </w:rPr>
        <w:t> </w:t>
      </w:r>
      <w:r>
        <w:rPr>
          <w:rFonts w:ascii="Calibri" w:hAnsi="Calibri" w:cs="Calibri" w:eastAsia="Calibri"/>
          <w:sz w:val="16"/>
          <w:szCs w:val="16"/>
          <w:w w:val="103"/>
        </w:rPr>
        <w:t>Factor/c</w:t>
      </w:r>
      <w:r>
        <w:rPr>
          <w:rFonts w:ascii="Calibri" w:hAnsi="Calibri" w:cs="Calibri" w:eastAsia="Calibri"/>
          <w:sz w:val="16"/>
          <w:szCs w:val="16"/>
          <w:w w:val="34"/>
        </w:rPr>
        <w:t>-­‐</w:t>
      </w:r>
      <w:r>
        <w:rPr>
          <w:rFonts w:ascii="Calibri" w:hAnsi="Calibri" w:cs="Calibri" w:eastAsia="Calibri"/>
          <w:sz w:val="16"/>
          <w:szCs w:val="16"/>
          <w:w w:val="103"/>
        </w:rPr>
        <w:t>kit</w:t>
      </w:r>
      <w:r>
        <w:rPr>
          <w:rFonts w:ascii="Calibri" w:hAnsi="Calibri" w:cs="Calibri" w:eastAsia="Calibri"/>
          <w:sz w:val="16"/>
          <w:szCs w:val="16"/>
          <w:w w:val="103"/>
        </w:rPr>
        <w:t> </w:t>
      </w:r>
      <w:r>
        <w:rPr>
          <w:rFonts w:ascii="Calibri" w:hAnsi="Calibri" w:cs="Calibri" w:eastAsia="Calibri"/>
          <w:sz w:val="16"/>
          <w:szCs w:val="16"/>
          <w:w w:val="103"/>
        </w:rPr>
        <w:t>signaling</w:t>
      </w:r>
      <w:r>
        <w:rPr>
          <w:rFonts w:ascii="Calibri" w:hAnsi="Calibri" w:cs="Calibri" w:eastAsia="Calibri"/>
          <w:sz w:val="16"/>
          <w:szCs w:val="16"/>
          <w:w w:val="103"/>
        </w:rPr>
        <w:t> </w:t>
      </w:r>
      <w:r>
        <w:rPr>
          <w:rFonts w:ascii="Calibri" w:hAnsi="Calibri" w:cs="Calibri" w:eastAsia="Calibri"/>
          <w:sz w:val="16"/>
          <w:szCs w:val="16"/>
          <w:w w:val="103"/>
        </w:rPr>
        <w:t>pathway</w:t>
      </w:r>
      <w:r>
        <w:rPr>
          <w:rFonts w:ascii="Calibri" w:hAnsi="Calibri" w:cs="Calibri" w:eastAsia="Calibri"/>
          <w:sz w:val="16"/>
          <w:szCs w:val="16"/>
          <w:w w:val="103"/>
        </w:rPr>
        <w:t> </w:t>
      </w:r>
      <w:r>
        <w:rPr>
          <w:rFonts w:ascii="Calibri" w:hAnsi="Calibri" w:cs="Calibri" w:eastAsia="Calibri"/>
          <w:sz w:val="16"/>
          <w:szCs w:val="16"/>
          <w:w w:val="103"/>
        </w:rPr>
        <w:t>in</w:t>
      </w:r>
      <w:r>
        <w:rPr>
          <w:rFonts w:ascii="Calibri" w:hAnsi="Calibri" w:cs="Calibri" w:eastAsia="Calibri"/>
          <w:sz w:val="16"/>
          <w:szCs w:val="16"/>
          <w:w w:val="103"/>
        </w:rPr>
        <w:t> </w:t>
      </w:r>
      <w:r>
        <w:rPr>
          <w:rFonts w:ascii="Calibri" w:hAnsi="Calibri" w:cs="Calibri" w:eastAsia="Calibri"/>
          <w:sz w:val="16"/>
          <w:szCs w:val="16"/>
          <w:w w:val="103"/>
        </w:rPr>
        <w:t>Bleomycin</w:t>
      </w:r>
      <w:r>
        <w:rPr>
          <w:rFonts w:ascii="Calibri" w:hAnsi="Calibri" w:cs="Calibri" w:eastAsia="Calibri"/>
          <w:sz w:val="16"/>
          <w:szCs w:val="16"/>
          <w:w w:val="85"/>
        </w:rPr>
        <w:t>-­‐induce</w:t>
      </w:r>
      <w:r>
        <w:rPr>
          <w:rFonts w:ascii="Calibri" w:hAnsi="Calibri" w:cs="Calibri" w:eastAsia="Calibri"/>
          <w:sz w:val="16"/>
          <w:szCs w:val="16"/>
          <w:w w:val="103"/>
        </w:rPr>
        <w:t>d</w:t>
      </w:r>
      <w:r>
        <w:rPr>
          <w:rFonts w:ascii="Calibri" w:hAnsi="Calibri" w:cs="Calibri" w:eastAsia="Calibri"/>
          <w:sz w:val="16"/>
          <w:szCs w:val="16"/>
          <w:w w:val="103"/>
        </w:rPr>
        <w:t> </w:t>
      </w:r>
      <w:r>
        <w:rPr>
          <w:rFonts w:ascii="Calibri" w:hAnsi="Calibri" w:cs="Calibri" w:eastAsia="Calibri"/>
          <w:sz w:val="16"/>
          <w:szCs w:val="16"/>
          <w:w w:val="100"/>
        </w:rPr>
      </w:r>
    </w:p>
    <w:p>
      <w:pPr>
        <w:spacing w:before="0" w:after="0" w:line="192" w:lineRule="exact"/>
        <w:ind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w w:val="103"/>
        </w:rPr>
        <w:t>pulmonary</w:t>
      </w:r>
      <w:r>
        <w:rPr>
          <w:rFonts w:ascii="Calibri" w:hAnsi="Calibri" w:cs="Calibri" w:eastAsia="Calibri"/>
          <w:sz w:val="16"/>
          <w:szCs w:val="16"/>
          <w:w w:val="103"/>
        </w:rPr>
        <w:t> </w:t>
      </w:r>
      <w:r>
        <w:rPr>
          <w:rFonts w:ascii="Calibri" w:hAnsi="Calibri" w:cs="Calibri" w:eastAsia="Calibri"/>
          <w:sz w:val="16"/>
          <w:szCs w:val="16"/>
          <w:w w:val="103"/>
        </w:rPr>
        <w:t>ﬁbrosis.</w:t>
      </w:r>
      <w:r>
        <w:rPr>
          <w:rFonts w:ascii="Calibri" w:hAnsi="Calibri" w:cs="Calibri" w:eastAsia="Calibri"/>
          <w:sz w:val="16"/>
          <w:szCs w:val="16"/>
          <w:w w:val="103"/>
        </w:rPr>
        <w:t>  </w:t>
      </w:r>
      <w:r>
        <w:rPr>
          <w:rFonts w:ascii="Calibri" w:hAnsi="Calibri" w:cs="Calibri" w:eastAsia="Calibri"/>
          <w:sz w:val="16"/>
          <w:szCs w:val="16"/>
          <w:w w:val="103"/>
        </w:rPr>
        <w:t>J.</w:t>
      </w:r>
      <w:r>
        <w:rPr>
          <w:rFonts w:ascii="Calibri" w:hAnsi="Calibri" w:cs="Calibri" w:eastAsia="Calibri"/>
          <w:sz w:val="16"/>
          <w:szCs w:val="16"/>
          <w:w w:val="103"/>
        </w:rPr>
        <w:t> </w:t>
      </w:r>
      <w:r>
        <w:rPr>
          <w:rFonts w:ascii="Calibri" w:hAnsi="Calibri" w:cs="Calibri" w:eastAsia="Calibri"/>
          <w:sz w:val="16"/>
          <w:szCs w:val="16"/>
          <w:w w:val="103"/>
        </w:rPr>
        <w:t>Pathol.</w:t>
      </w:r>
      <w:r>
        <w:rPr>
          <w:rFonts w:ascii="Calibri" w:hAnsi="Calibri" w:cs="Calibri" w:eastAsia="Calibri"/>
          <w:sz w:val="16"/>
          <w:szCs w:val="16"/>
          <w:w w:val="103"/>
        </w:rPr>
        <w:t> </w:t>
      </w:r>
      <w:r>
        <w:rPr>
          <w:rFonts w:ascii="Calibri" w:hAnsi="Calibri" w:cs="Calibri" w:eastAsia="Calibri"/>
          <w:sz w:val="16"/>
          <w:szCs w:val="16"/>
          <w:w w:val="103"/>
        </w:rPr>
        <w:t>230:205</w:t>
      </w:r>
      <w:r>
        <w:rPr>
          <w:rFonts w:ascii="Calibri" w:hAnsi="Calibri" w:cs="Calibri" w:eastAsia="Calibri"/>
          <w:sz w:val="16"/>
          <w:szCs w:val="16"/>
          <w:w w:val="58"/>
        </w:rPr>
        <w:t>-­‐1</w:t>
      </w:r>
      <w:r>
        <w:rPr>
          <w:rFonts w:ascii="Calibri" w:hAnsi="Calibri" w:cs="Calibri" w:eastAsia="Calibri"/>
          <w:sz w:val="16"/>
          <w:szCs w:val="16"/>
          <w:w w:val="103"/>
        </w:rPr>
        <w:t>4.</w:t>
      </w:r>
      <w:r>
        <w:rPr>
          <w:rFonts w:ascii="Calibri" w:hAnsi="Calibri" w:cs="Calibri" w:eastAsia="Calibri"/>
          <w:sz w:val="16"/>
          <w:szCs w:val="16"/>
          <w:w w:val="103"/>
        </w:rPr>
        <w:t>  </w:t>
      </w:r>
      <w:r>
        <w:rPr>
          <w:rFonts w:ascii="Calibri" w:hAnsi="Calibri" w:cs="Calibri" w:eastAsia="Calibri"/>
          <w:sz w:val="16"/>
          <w:szCs w:val="16"/>
          <w:w w:val="100"/>
        </w:rPr>
      </w:r>
    </w:p>
    <w:p>
      <w:pPr>
        <w:spacing w:before="6" w:after="0" w:line="240" w:lineRule="auto"/>
        <w:ind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w w:val="103"/>
        </w:rPr>
        <w:t> </w:t>
      </w:r>
      <w:r>
        <w:rPr>
          <w:rFonts w:ascii="Calibri" w:hAnsi="Calibri" w:cs="Calibri" w:eastAsia="Calibri"/>
          <w:sz w:val="16"/>
          <w:szCs w:val="16"/>
          <w:w w:val="100"/>
        </w:rPr>
      </w:r>
    </w:p>
    <w:p>
      <w:pPr>
        <w:spacing w:before="0" w:after="0" w:line="192" w:lineRule="exact"/>
        <w:ind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w w:val="103"/>
        </w:rPr>
        <w:t>3.</w:t>
      </w:r>
      <w:r>
        <w:rPr>
          <w:rFonts w:ascii="Calibri" w:hAnsi="Calibri" w:cs="Calibri" w:eastAsia="Calibri"/>
          <w:sz w:val="16"/>
          <w:szCs w:val="16"/>
          <w:w w:val="103"/>
        </w:rPr>
        <w:t> </w:t>
      </w:r>
      <w:r>
        <w:rPr>
          <w:rFonts w:ascii="Calibri" w:hAnsi="Calibri" w:cs="Calibri" w:eastAsia="Calibri"/>
          <w:sz w:val="16"/>
          <w:szCs w:val="16"/>
          <w:w w:val="103"/>
        </w:rPr>
        <w:t>LA</w:t>
      </w:r>
      <w:r>
        <w:rPr>
          <w:rFonts w:ascii="Calibri" w:hAnsi="Calibri" w:cs="Calibri" w:eastAsia="Calibri"/>
          <w:sz w:val="16"/>
          <w:szCs w:val="16"/>
          <w:w w:val="103"/>
        </w:rPr>
        <w:t> </w:t>
      </w:r>
      <w:r>
        <w:rPr>
          <w:rFonts w:ascii="Calibri" w:hAnsi="Calibri" w:cs="Calibri" w:eastAsia="Calibri"/>
          <w:sz w:val="16"/>
          <w:szCs w:val="16"/>
          <w:w w:val="103"/>
        </w:rPr>
        <w:t>Murray,</w:t>
      </w:r>
      <w:r>
        <w:rPr>
          <w:rFonts w:ascii="Calibri" w:hAnsi="Calibri" w:cs="Calibri" w:eastAsia="Calibri"/>
          <w:sz w:val="16"/>
          <w:szCs w:val="16"/>
          <w:w w:val="103"/>
        </w:rPr>
        <w:t> </w:t>
      </w:r>
      <w:r>
        <w:rPr>
          <w:rFonts w:ascii="Calibri" w:hAnsi="Calibri" w:cs="Calibri" w:eastAsia="Calibri"/>
          <w:sz w:val="16"/>
          <w:szCs w:val="16"/>
          <w:w w:val="103"/>
        </w:rPr>
        <w:t>H.</w:t>
      </w:r>
      <w:r>
        <w:rPr>
          <w:rFonts w:ascii="Calibri" w:hAnsi="Calibri" w:cs="Calibri" w:eastAsia="Calibri"/>
          <w:sz w:val="16"/>
          <w:szCs w:val="16"/>
          <w:w w:val="103"/>
        </w:rPr>
        <w:t> </w:t>
      </w:r>
      <w:r>
        <w:rPr>
          <w:rFonts w:ascii="Calibri" w:hAnsi="Calibri" w:cs="Calibri" w:eastAsia="Calibri"/>
          <w:sz w:val="16"/>
          <w:szCs w:val="16"/>
          <w:w w:val="103"/>
        </w:rPr>
        <w:t>Zhang,</w:t>
      </w:r>
      <w:r>
        <w:rPr>
          <w:rFonts w:ascii="Calibri" w:hAnsi="Calibri" w:cs="Calibri" w:eastAsia="Calibri"/>
          <w:sz w:val="16"/>
          <w:szCs w:val="16"/>
          <w:w w:val="103"/>
        </w:rPr>
        <w:t> </w:t>
      </w:r>
      <w:r>
        <w:rPr>
          <w:rFonts w:ascii="Calibri" w:hAnsi="Calibri" w:cs="Calibri" w:eastAsia="Calibri"/>
          <w:sz w:val="16"/>
          <w:szCs w:val="16"/>
          <w:w w:val="103"/>
        </w:rPr>
        <w:t>SR</w:t>
      </w:r>
      <w:r>
        <w:rPr>
          <w:rFonts w:ascii="Calibri" w:hAnsi="Calibri" w:cs="Calibri" w:eastAsia="Calibri"/>
          <w:sz w:val="16"/>
          <w:szCs w:val="16"/>
          <w:w w:val="103"/>
        </w:rPr>
        <w:t> </w:t>
      </w:r>
      <w:r>
        <w:rPr>
          <w:rFonts w:ascii="Calibri" w:hAnsi="Calibri" w:cs="Calibri" w:eastAsia="Calibri"/>
          <w:sz w:val="16"/>
          <w:szCs w:val="16"/>
          <w:w w:val="103"/>
        </w:rPr>
        <w:t>Oak,</w:t>
      </w:r>
      <w:r>
        <w:rPr>
          <w:rFonts w:ascii="Calibri" w:hAnsi="Calibri" w:cs="Calibri" w:eastAsia="Calibri"/>
          <w:sz w:val="16"/>
          <w:szCs w:val="16"/>
          <w:w w:val="103"/>
        </w:rPr>
        <w:t> </w:t>
      </w:r>
      <w:r>
        <w:rPr>
          <w:rFonts w:ascii="Calibri" w:hAnsi="Calibri" w:cs="Calibri" w:eastAsia="Calibri"/>
          <w:sz w:val="16"/>
          <w:szCs w:val="16"/>
          <w:w w:val="103"/>
        </w:rPr>
        <w:t>AL</w:t>
      </w:r>
      <w:r>
        <w:rPr>
          <w:rFonts w:ascii="Calibri" w:hAnsi="Calibri" w:cs="Calibri" w:eastAsia="Calibri"/>
          <w:sz w:val="16"/>
          <w:szCs w:val="16"/>
          <w:w w:val="103"/>
        </w:rPr>
        <w:t> </w:t>
      </w:r>
      <w:r>
        <w:rPr>
          <w:rFonts w:ascii="Calibri" w:hAnsi="Calibri" w:cs="Calibri" w:eastAsia="Calibri"/>
          <w:sz w:val="16"/>
          <w:szCs w:val="16"/>
          <w:w w:val="103"/>
        </w:rPr>
        <w:t>Coelho,</w:t>
      </w:r>
      <w:r>
        <w:rPr>
          <w:rFonts w:ascii="Calibri" w:hAnsi="Calibri" w:cs="Calibri" w:eastAsia="Calibri"/>
          <w:sz w:val="16"/>
          <w:szCs w:val="16"/>
          <w:w w:val="103"/>
        </w:rPr>
        <w:t> </w:t>
      </w:r>
      <w:r>
        <w:rPr>
          <w:rFonts w:ascii="Calibri" w:hAnsi="Calibri" w:cs="Calibri" w:eastAsia="Calibri"/>
          <w:sz w:val="16"/>
          <w:szCs w:val="16"/>
          <w:w w:val="103"/>
        </w:rPr>
        <w:t>A</w:t>
      </w:r>
      <w:r>
        <w:rPr>
          <w:rFonts w:ascii="Calibri" w:hAnsi="Calibri" w:cs="Calibri" w:eastAsia="Calibri"/>
          <w:sz w:val="16"/>
          <w:szCs w:val="16"/>
          <w:w w:val="103"/>
        </w:rPr>
        <w:t> </w:t>
      </w:r>
      <w:r>
        <w:rPr>
          <w:rFonts w:ascii="Calibri" w:hAnsi="Calibri" w:cs="Calibri" w:eastAsia="Calibri"/>
          <w:sz w:val="16"/>
          <w:szCs w:val="16"/>
          <w:w w:val="103"/>
        </w:rPr>
        <w:t>Herath,</w:t>
      </w:r>
      <w:r>
        <w:rPr>
          <w:rFonts w:ascii="Calibri" w:hAnsi="Calibri" w:cs="Calibri" w:eastAsia="Calibri"/>
          <w:sz w:val="16"/>
          <w:szCs w:val="16"/>
          <w:w w:val="103"/>
        </w:rPr>
        <w:t> </w:t>
      </w:r>
      <w:r>
        <w:rPr>
          <w:rFonts w:ascii="Calibri" w:hAnsi="Calibri" w:cs="Calibri" w:eastAsia="Calibri"/>
          <w:sz w:val="16"/>
          <w:szCs w:val="16"/>
          <w:w w:val="103"/>
        </w:rPr>
        <w:t>KR</w:t>
      </w:r>
      <w:r>
        <w:rPr>
          <w:rFonts w:ascii="Calibri" w:hAnsi="Calibri" w:cs="Calibri" w:eastAsia="Calibri"/>
          <w:sz w:val="16"/>
          <w:szCs w:val="16"/>
          <w:w w:val="103"/>
        </w:rPr>
        <w:t> </w:t>
      </w:r>
      <w:r>
        <w:rPr>
          <w:rFonts w:ascii="Calibri" w:hAnsi="Calibri" w:cs="Calibri" w:eastAsia="Calibri"/>
          <w:sz w:val="16"/>
          <w:szCs w:val="16"/>
          <w:w w:val="103"/>
        </w:rPr>
        <w:t>Flaherty,</w:t>
      </w:r>
      <w:r>
        <w:rPr>
          <w:rFonts w:ascii="Calibri" w:hAnsi="Calibri" w:cs="Calibri" w:eastAsia="Calibri"/>
          <w:sz w:val="16"/>
          <w:szCs w:val="16"/>
          <w:w w:val="103"/>
        </w:rPr>
        <w:t> </w:t>
      </w:r>
      <w:r>
        <w:rPr>
          <w:rFonts w:ascii="Calibri" w:hAnsi="Calibri" w:cs="Calibri" w:eastAsia="Calibri"/>
          <w:sz w:val="16"/>
          <w:szCs w:val="16"/>
          <w:w w:val="103"/>
        </w:rPr>
        <w:t>J</w:t>
      </w:r>
      <w:r>
        <w:rPr>
          <w:rFonts w:ascii="Calibri" w:hAnsi="Calibri" w:cs="Calibri" w:eastAsia="Calibri"/>
          <w:sz w:val="16"/>
          <w:szCs w:val="16"/>
          <w:w w:val="103"/>
        </w:rPr>
        <w:t> </w:t>
      </w:r>
      <w:r>
        <w:rPr>
          <w:rFonts w:ascii="Calibri" w:hAnsi="Calibri" w:cs="Calibri" w:eastAsia="Calibri"/>
          <w:sz w:val="16"/>
          <w:szCs w:val="16"/>
          <w:w w:val="103"/>
        </w:rPr>
        <w:t>Lee,</w:t>
      </w:r>
      <w:r>
        <w:rPr>
          <w:rFonts w:ascii="Calibri" w:hAnsi="Calibri" w:cs="Calibri" w:eastAsia="Calibri"/>
          <w:sz w:val="16"/>
          <w:szCs w:val="16"/>
          <w:w w:val="103"/>
        </w:rPr>
        <w:t> </w:t>
      </w:r>
      <w:r>
        <w:rPr>
          <w:rFonts w:ascii="Calibri" w:hAnsi="Calibri" w:cs="Calibri" w:eastAsia="Calibri"/>
          <w:sz w:val="16"/>
          <w:szCs w:val="16"/>
          <w:w w:val="103"/>
        </w:rPr>
        <w:t>M</w:t>
      </w:r>
      <w:r>
        <w:rPr>
          <w:rFonts w:ascii="Calibri" w:hAnsi="Calibri" w:cs="Calibri" w:eastAsia="Calibri"/>
          <w:sz w:val="16"/>
          <w:szCs w:val="16"/>
          <w:w w:val="103"/>
        </w:rPr>
        <w:t> </w:t>
      </w:r>
      <w:r>
        <w:rPr>
          <w:rFonts w:ascii="Calibri" w:hAnsi="Calibri" w:cs="Calibri" w:eastAsia="Calibri"/>
          <w:sz w:val="16"/>
          <w:szCs w:val="16"/>
          <w:w w:val="103"/>
        </w:rPr>
        <w:t>Bell,</w:t>
      </w:r>
      <w:r>
        <w:rPr>
          <w:rFonts w:ascii="Calibri" w:hAnsi="Calibri" w:cs="Calibri" w:eastAsia="Calibri"/>
          <w:sz w:val="16"/>
          <w:szCs w:val="16"/>
          <w:w w:val="103"/>
        </w:rPr>
        <w:t> </w:t>
      </w:r>
      <w:r>
        <w:rPr>
          <w:rFonts w:ascii="Calibri" w:hAnsi="Calibri" w:cs="Calibri" w:eastAsia="Calibri"/>
          <w:sz w:val="16"/>
          <w:szCs w:val="16"/>
          <w:w w:val="103"/>
        </w:rPr>
        <w:t>DA</w:t>
      </w:r>
      <w:r>
        <w:rPr>
          <w:rFonts w:ascii="Calibri" w:hAnsi="Calibri" w:cs="Calibri" w:eastAsia="Calibri"/>
          <w:sz w:val="16"/>
          <w:szCs w:val="16"/>
          <w:w w:val="103"/>
        </w:rPr>
        <w:t> </w:t>
      </w:r>
      <w:r>
        <w:rPr>
          <w:rFonts w:ascii="Calibri" w:hAnsi="Calibri" w:cs="Calibri" w:eastAsia="Calibri"/>
          <w:sz w:val="16"/>
          <w:szCs w:val="16"/>
          <w:w w:val="103"/>
        </w:rPr>
        <w:t>Knight,</w:t>
      </w:r>
      <w:r>
        <w:rPr>
          <w:rFonts w:ascii="Calibri" w:hAnsi="Calibri" w:cs="Calibri" w:eastAsia="Calibri"/>
          <w:sz w:val="16"/>
          <w:szCs w:val="16"/>
          <w:w w:val="103"/>
        </w:rPr>
        <w:t> </w:t>
      </w:r>
      <w:r>
        <w:rPr>
          <w:rFonts w:ascii="Calibri" w:hAnsi="Calibri" w:cs="Calibri" w:eastAsia="Calibri"/>
          <w:sz w:val="16"/>
          <w:szCs w:val="16"/>
          <w:w w:val="103"/>
        </w:rPr>
        <w:t>FJ</w:t>
      </w:r>
      <w:r>
        <w:rPr>
          <w:rFonts w:ascii="Calibri" w:hAnsi="Calibri" w:cs="Calibri" w:eastAsia="Calibri"/>
          <w:sz w:val="16"/>
          <w:szCs w:val="16"/>
          <w:w w:val="103"/>
        </w:rPr>
        <w:t> </w:t>
      </w:r>
      <w:r>
        <w:rPr>
          <w:rFonts w:ascii="Calibri" w:hAnsi="Calibri" w:cs="Calibri" w:eastAsia="Calibri"/>
          <w:sz w:val="16"/>
          <w:szCs w:val="16"/>
          <w:w w:val="103"/>
        </w:rPr>
        <w:t>Mar</w:t>
      </w:r>
      <w:r>
        <w:rPr>
          <w:rFonts w:ascii="Calibri" w:hAnsi="Calibri" w:cs="Calibri" w:eastAsia="Calibri"/>
          <w:sz w:val="16"/>
          <w:szCs w:val="16"/>
          <w:w w:val="89"/>
        </w:rPr>
        <w:t>U</w:t>
      </w:r>
      <w:r>
        <w:rPr>
          <w:rFonts w:ascii="Calibri" w:hAnsi="Calibri" w:cs="Calibri" w:eastAsia="Calibri"/>
          <w:sz w:val="16"/>
          <w:szCs w:val="16"/>
          <w:w w:val="103"/>
        </w:rPr>
        <w:t>nez,</w:t>
      </w:r>
      <w:r>
        <w:rPr>
          <w:rFonts w:ascii="Calibri" w:hAnsi="Calibri" w:cs="Calibri" w:eastAsia="Calibri"/>
          <w:sz w:val="16"/>
          <w:szCs w:val="16"/>
          <w:w w:val="103"/>
        </w:rPr>
        <w:t> </w:t>
      </w:r>
      <w:r>
        <w:rPr>
          <w:rFonts w:ascii="Calibri" w:hAnsi="Calibri" w:cs="Calibri" w:eastAsia="Calibri"/>
          <w:sz w:val="16"/>
          <w:szCs w:val="16"/>
          <w:w w:val="103"/>
        </w:rPr>
        <w:t>MA</w:t>
      </w:r>
      <w:r>
        <w:rPr>
          <w:rFonts w:ascii="Calibri" w:hAnsi="Calibri" w:cs="Calibri" w:eastAsia="Calibri"/>
          <w:sz w:val="16"/>
          <w:szCs w:val="16"/>
          <w:w w:val="103"/>
        </w:rPr>
        <w:t> </w:t>
      </w:r>
      <w:r>
        <w:rPr>
          <w:rFonts w:ascii="Calibri" w:hAnsi="Calibri" w:cs="Calibri" w:eastAsia="Calibri"/>
          <w:sz w:val="16"/>
          <w:szCs w:val="16"/>
          <w:w w:val="103"/>
        </w:rPr>
        <w:t>Sleeman,</w:t>
      </w:r>
      <w:r>
        <w:rPr>
          <w:rFonts w:ascii="Calibri" w:hAnsi="Calibri" w:cs="Calibri" w:eastAsia="Calibri"/>
          <w:sz w:val="16"/>
          <w:szCs w:val="16"/>
          <w:w w:val="103"/>
        </w:rPr>
        <w:t> </w:t>
      </w:r>
      <w:r>
        <w:rPr>
          <w:rFonts w:ascii="Calibri" w:hAnsi="Calibri" w:cs="Calibri" w:eastAsia="Calibri"/>
          <w:sz w:val="16"/>
          <w:szCs w:val="16"/>
          <w:w w:val="103"/>
        </w:rPr>
        <w:t>EL</w:t>
      </w:r>
      <w:r>
        <w:rPr>
          <w:rFonts w:ascii="Calibri" w:hAnsi="Calibri" w:cs="Calibri" w:eastAsia="Calibri"/>
          <w:sz w:val="16"/>
          <w:szCs w:val="16"/>
          <w:w w:val="103"/>
        </w:rPr>
        <w:t> </w:t>
      </w:r>
      <w:r>
        <w:rPr>
          <w:rFonts w:ascii="Calibri" w:hAnsi="Calibri" w:cs="Calibri" w:eastAsia="Calibri"/>
          <w:sz w:val="16"/>
          <w:szCs w:val="16"/>
          <w:w w:val="103"/>
        </w:rPr>
        <w:t>Herzog,</w:t>
      </w:r>
      <w:r>
        <w:rPr>
          <w:rFonts w:ascii="Calibri" w:hAnsi="Calibri" w:cs="Calibri" w:eastAsia="Calibri"/>
          <w:sz w:val="16"/>
          <w:szCs w:val="16"/>
          <w:w w:val="103"/>
        </w:rPr>
        <w:t> </w:t>
      </w:r>
      <w:r>
        <w:rPr>
          <w:rFonts w:ascii="Calibri" w:hAnsi="Calibri" w:cs="Calibri" w:eastAsia="Calibri"/>
          <w:sz w:val="16"/>
          <w:szCs w:val="16"/>
          <w:w w:val="103"/>
        </w:rPr>
        <w:t>and</w:t>
      </w:r>
      <w:r>
        <w:rPr>
          <w:rFonts w:ascii="Calibri" w:hAnsi="Calibri" w:cs="Calibri" w:eastAsia="Calibri"/>
          <w:sz w:val="16"/>
          <w:szCs w:val="16"/>
          <w:w w:val="103"/>
        </w:rPr>
        <w:t> </w:t>
      </w:r>
      <w:r>
        <w:rPr>
          <w:rFonts w:ascii="Calibri" w:hAnsi="Calibri" w:cs="Calibri" w:eastAsia="Calibri"/>
          <w:sz w:val="16"/>
          <w:szCs w:val="16"/>
          <w:w w:val="103"/>
        </w:rPr>
        <w:t>CM</w:t>
      </w:r>
      <w:r>
        <w:rPr>
          <w:rFonts w:ascii="Calibri" w:hAnsi="Calibri" w:cs="Calibri" w:eastAsia="Calibri"/>
          <w:sz w:val="16"/>
          <w:szCs w:val="16"/>
          <w:w w:val="103"/>
        </w:rPr>
        <w:t> </w:t>
      </w:r>
      <w:r>
        <w:rPr>
          <w:rFonts w:ascii="Calibri" w:hAnsi="Calibri" w:cs="Calibri" w:eastAsia="Calibri"/>
          <w:sz w:val="16"/>
          <w:szCs w:val="16"/>
          <w:w w:val="103"/>
        </w:rPr>
        <w:t>Hogaboam.</w:t>
      </w:r>
      <w:r>
        <w:rPr>
          <w:rFonts w:ascii="Calibri" w:hAnsi="Calibri" w:cs="Calibri" w:eastAsia="Calibri"/>
          <w:sz w:val="16"/>
          <w:szCs w:val="16"/>
          <w:w w:val="103"/>
        </w:rPr>
        <w:t> </w:t>
      </w:r>
      <w:r>
        <w:rPr>
          <w:rFonts w:ascii="Calibri" w:hAnsi="Calibri" w:cs="Calibri" w:eastAsia="Calibri"/>
          <w:sz w:val="16"/>
          <w:szCs w:val="16"/>
          <w:w w:val="103"/>
        </w:rPr>
        <w:t>2014.</w:t>
      </w:r>
      <w:r>
        <w:rPr>
          <w:rFonts w:ascii="Calibri" w:hAnsi="Calibri" w:cs="Calibri" w:eastAsia="Calibri"/>
          <w:sz w:val="16"/>
          <w:szCs w:val="16"/>
          <w:w w:val="103"/>
        </w:rPr>
        <w:t> </w:t>
      </w:r>
      <w:r>
        <w:rPr>
          <w:rFonts w:ascii="Calibri" w:hAnsi="Calibri" w:cs="Calibri" w:eastAsia="Calibri"/>
          <w:sz w:val="16"/>
          <w:szCs w:val="16"/>
          <w:w w:val="103"/>
        </w:rPr>
        <w:t>Targe</w:t>
      </w:r>
      <w:r>
        <w:rPr>
          <w:rFonts w:ascii="Calibri" w:hAnsi="Calibri" w:cs="Calibri" w:eastAsia="Calibri"/>
          <w:sz w:val="16"/>
          <w:szCs w:val="16"/>
          <w:w w:val="89"/>
        </w:rPr>
        <w:t>U</w:t>
      </w:r>
      <w:r>
        <w:rPr>
          <w:rFonts w:ascii="Calibri" w:hAnsi="Calibri" w:cs="Calibri" w:eastAsia="Calibri"/>
          <w:sz w:val="16"/>
          <w:szCs w:val="16"/>
          <w:w w:val="103"/>
        </w:rPr>
        <w:t>ng</w:t>
      </w:r>
      <w:r>
        <w:rPr>
          <w:rFonts w:ascii="Calibri" w:hAnsi="Calibri" w:cs="Calibri" w:eastAsia="Calibri"/>
          <w:sz w:val="16"/>
          <w:szCs w:val="16"/>
          <w:w w:val="103"/>
        </w:rPr>
        <w:t> </w:t>
      </w:r>
      <w:r>
        <w:rPr>
          <w:rFonts w:ascii="Calibri" w:hAnsi="Calibri" w:cs="Calibri" w:eastAsia="Calibri"/>
          <w:sz w:val="16"/>
          <w:szCs w:val="16"/>
          <w:w w:val="100"/>
        </w:rPr>
      </w:r>
    </w:p>
    <w:p>
      <w:pPr>
        <w:jc w:val="left"/>
        <w:spacing w:after="0"/>
        <w:sectPr>
          <w:type w:val="continuous"/>
          <w:pgSz w:w="31660" w:h="23760" w:orient="landscape"/>
          <w:pgMar w:top="300" w:bottom="0" w:left="40" w:right="160"/>
          <w:cols w:num="3" w:equalWidth="0">
            <w:col w:w="10807" w:space="4902"/>
            <w:col w:w="3025" w:space="745"/>
            <w:col w:w="11981"/>
          </w:cols>
        </w:sectPr>
      </w:pPr>
      <w:rPr/>
    </w:p>
    <w:p>
      <w:pPr>
        <w:spacing w:before="26" w:after="0" w:line="254" w:lineRule="auto"/>
        <w:ind w:left="9937" w:right="-51"/>
        <w:jc w:val="both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0pt;margin-top:0pt;width:1583pt;height:1187.25pt;mso-position-horizontal-relative:page;mso-position-vertical-relative:page;z-index:-927" coordorigin="0,0" coordsize="31660,23745">
            <v:shape style="position:absolute;left:311;top:1021;width:3353;height:2170" type="#_x0000_t75">
              <v:imagedata r:id="rId5" o:title=""/>
            </v:shape>
            <v:group style="position:absolute;left:311;top:4311;width:9154;height:668" coordorigin="311,4311" coordsize="9154,668">
              <v:shape style="position:absolute;left:311;top:4311;width:9154;height:668" coordorigin="311,4311" coordsize="9154,668" path="m311,4311l9466,4311,9466,4978,311,4978,311,4311e" filled="t" fillcolor="#ECC304" stroked="f">
                <v:path arrowok="t"/>
                <v:fill/>
              </v:shape>
            </v:group>
            <v:group style="position:absolute;left:311;top:4311;width:31349;height:19434" coordorigin="311,4311" coordsize="31349,19434">
              <v:shape style="position:absolute;left:311;top:4311;width:31349;height:19434" coordorigin="311,4311" coordsize="31349,19434" path="m311,4311l31660,4311e" filled="f" stroked="t" strokeweight="28.256821pt" strokecolor="#000000">
                <v:path arrowok="t"/>
              </v:shape>
              <v:shape style="position:absolute;left:311;top:4311;width:31349;height:19434" coordorigin="311,4311" coordsize="31349,19434" path="m311,23745l311,4311e" filled="f" stroked="t" strokeweight="28.256821pt" strokecolor="#000000">
                <v:path arrowok="t"/>
              </v:shape>
              <v:shape style="position:absolute;left:441;top:4335;width:2000;height:654" type="#_x0000_t75">
                <v:imagedata r:id="rId6" o:title=""/>
              </v:shape>
            </v:group>
            <v:group style="position:absolute;left:773;top:4538;width:191;height:278" coordorigin="773,4538" coordsize="191,278">
              <v:shape style="position:absolute;left:773;top:4538;width:191;height:278" coordorigin="773,4538" coordsize="191,278" path="m859,4538l785,4538,781,4540,775,4545,773,4550,773,4805,775,4809,781,4815,785,4816,875,4816,935,4801,964,4773,829,4773,829,4694,964,4694,963,4693,919,4666,925,4664,930,4661,940,4653,941,4653,829,4653,829,4581,952,4581,947,4569,881,4539,859,4538e" filled="t" fillcolor="#000000" stroked="f">
                <v:path arrowok="t"/>
                <v:fill/>
              </v:shape>
            </v:group>
            <v:group style="position:absolute;left:872;top:4694;width:102;height:79" coordorigin="872,4694" coordsize="102,79">
              <v:shape style="position:absolute;left:872;top:4694;width:102;height:79" coordorigin="872,4694" coordsize="102,79" path="m964,4694l872,4694,881,4695,893,4699,916,4728,916,4741,877,4773,964,4773,967,4768,973,4752,974,4743,974,4723,973,4715,967,4700,964,4694e" filled="t" fillcolor="#000000" stroked="f">
                <v:path arrowok="t"/>
                <v:fill/>
              </v:shape>
            </v:group>
            <v:group style="position:absolute;left:866;top:4581;width:92;height:72" coordorigin="866,4581" coordsize="92,72">
              <v:shape style="position:absolute;left:866;top:4581;width:92;height:72" coordorigin="866,4581" coordsize="92,72" path="m952,4581l866,4581,873,4581,883,4584,901,4610,901,4621,868,4653,941,4653,957,4616,957,4597,955,4586,952,4581e" filled="t" fillcolor="#000000" stroked="f">
                <v:path arrowok="t"/>
                <v:fill/>
              </v:shape>
            </v:group>
            <v:group style="position:absolute;left:1668;top:4537;width:238;height:281" coordorigin="1668,4537" coordsize="238,281">
              <v:shape style="position:absolute;left:1668;top:4537;width:238;height:281" coordorigin="1668,4537" coordsize="238,281" path="m1802,4537l1786,4537,1780,4537,1671,4795,1668,4810,1668,4812,1671,4815,1674,4816,1681,4817,1686,4818,1699,4818,1723,4807,1741,4753,1906,4753,1890,4709,1754,4709,1793,4591,1849,4591,1834,4549,1834,4546,1809,4537,1802,4537e" filled="t" fillcolor="#000000" stroked="f">
                <v:path arrowok="t"/>
                <v:fill/>
              </v:shape>
            </v:group>
            <v:group style="position:absolute;left:1846;top:4753;width:78;height:65" coordorigin="1846,4753" coordsize="78,65">
              <v:shape style="position:absolute;left:1846;top:4753;width:78;height:65" coordorigin="1846,4753" coordsize="78,65" path="m1906,4753l1846,4753,1864,4809,1864,4811,1890,4818,1904,4818,1924,4810,1923,4804,1922,4800,1920,4795,1906,4753e" filled="t" fillcolor="#000000" stroked="f">
                <v:path arrowok="t"/>
                <v:fill/>
              </v:shape>
            </v:group>
            <v:group style="position:absolute;left:1793;top:4591;width:98;height:118" coordorigin="1793,4591" coordsize="98,118">
              <v:shape style="position:absolute;left:1793;top:4591;width:98;height:118" coordorigin="1793,4591" coordsize="98,118" path="m1849,4591l1793,4591,1832,4709,1890,4709,1849,4591e" filled="t" fillcolor="#000000" stroked="f">
                <v:path arrowok="t"/>
                <v:fill/>
              </v:shape>
            </v:group>
            <v:group style="position:absolute;left:482;top:4537;width:238;height:281" coordorigin="482,4537" coordsize="238,281">
              <v:shape style="position:absolute;left:482;top:4537;width:238;height:281" coordorigin="482,4537" coordsize="238,281" path="m616,4537l600,4537,594,4537,485,4795,482,4810,482,4812,485,4815,488,4816,495,4817,500,4818,513,4818,537,4807,555,4753,719,4753,704,4709,568,4709,606,4591,663,4591,648,4549,647,4546,623,4537,616,4537e" filled="t" fillcolor="#000000" stroked="f">
                <v:path arrowok="t"/>
                <v:fill/>
              </v:shape>
            </v:group>
            <v:group style="position:absolute;left:660;top:4753;width:78;height:65" coordorigin="660,4753" coordsize="78,65">
              <v:shape style="position:absolute;left:660;top:4753;width:78;height:65" coordorigin="660,4753" coordsize="78,65" path="m719,4753l660,4753,678,4809,678,4811,704,4818,718,4818,738,4810,737,4804,736,4800,734,4795,719,4753e" filled="t" fillcolor="#000000" stroked="f">
                <v:path arrowok="t"/>
                <v:fill/>
              </v:shape>
            </v:group>
            <v:group style="position:absolute;left:607;top:4591;width:98;height:118" coordorigin="607,4591" coordsize="98,118">
              <v:shape style="position:absolute;left:607;top:4591;width:98;height:118" coordorigin="607,4591" coordsize="98,118" path="m663,4591l607,4591,646,4709,704,4709,663,4591e" filled="t" fillcolor="#000000" stroked="f">
                <v:path arrowok="t"/>
                <v:fill/>
              </v:shape>
            </v:group>
            <v:group style="position:absolute;left:1445;top:4538;width:185;height:279" coordorigin="1445,4538" coordsize="185,279">
              <v:shape style="position:absolute;left:1445;top:4538;width:185;height:279" coordorigin="1445,4538" coordsize="185,279" path="m1541,4538l1457,4538,1453,4540,1447,4545,1445,4550,1445,4810,1468,4818,1479,4818,1501,4702,1603,4702,1583,4687,1592,4684,1599,4680,1613,4672,1618,4666,1623,4660,1501,4660,1501,4581,1630,4581,1629,4577,1576,4541,1547,4538,1541,4538e" filled="t" fillcolor="#000000" stroked="f">
                <v:path arrowok="t"/>
                <v:fill/>
              </v:shape>
            </v:group>
            <v:group style="position:absolute;left:1525;top:4702;width:126;height:115" coordorigin="1525,4702" coordsize="126,115">
              <v:shape style="position:absolute;left:1525;top:4702;width:126;height:115" coordorigin="1525,4702" coordsize="126,115" path="m1603,4702l1525,4702,1530,4703,1540,4707,1591,4808,1591,4810,1592,4811,1614,4818,1627,4818,1651,4811,1651,4808,1623,4736,1620,4730,1617,4724,1611,4713,1608,4709,1603,4702e" filled="t" fillcolor="#000000" stroked="f">
                <v:path arrowok="t"/>
                <v:fill/>
              </v:shape>
            </v:group>
            <v:group style="position:absolute;left:1533;top:4581;width:104;height:79" coordorigin="1533,4581" coordsize="104,79">
              <v:shape style="position:absolute;left:1533;top:4581;width:104;height:79" coordorigin="1533,4581" coordsize="104,79" path="m1630,4581l1533,4581,1538,4582,1546,4582,1578,4611,1578,4626,1538,4660,1623,4660,1627,4654,1631,4647,1636,4632,1637,4624,1637,4603,1635,4594,1630,4581e" filled="t" fillcolor="#000000" stroked="f">
                <v:path arrowok="t"/>
                <v:fill/>
              </v:shape>
            </v:group>
            <v:group style="position:absolute;left:2242;top:4584;width:57;height:233" coordorigin="2242,4584" coordsize="57,233">
              <v:shape style="position:absolute;left:2242;top:4584;width:57;height:233" coordorigin="2242,4584" coordsize="57,233" path="m2299,4584l2242,4584,2242,4810,2265,4818,2276,4818,2299,4810,2299,4584e" filled="t" fillcolor="#000000" stroked="f">
                <v:path arrowok="t"/>
                <v:fill/>
              </v:shape>
            </v:group>
            <v:group style="position:absolute;left:2164;top:4538;width:212;height:46" coordorigin="2164,4538" coordsize="212,46">
              <v:shape style="position:absolute;left:2164;top:4538;width:212;height:46" coordorigin="2164,4538" coordsize="212,46" path="m2369,4538l2171,4538,2170,4539,2164,4557,2164,4566,2171,4584,2370,4584,2377,4566,2377,4557,2369,4538e" filled="t" fillcolor="#000000" stroked="f">
                <v:path arrowok="t"/>
                <v:fill/>
              </v:shape>
            </v:group>
            <v:group style="position:absolute;left:1278;top:4584;width:57;height:233" coordorigin="1278,4584" coordsize="57,233">
              <v:shape style="position:absolute;left:1278;top:4584;width:57;height:233" coordorigin="1278,4584" coordsize="57,233" path="m1334,4584l1278,4584,1278,4810,1300,4818,1311,4818,1334,4810,1334,4584e" filled="t" fillcolor="#000000" stroked="f">
                <v:path arrowok="t"/>
                <v:fill/>
              </v:shape>
            </v:group>
            <v:group style="position:absolute;left:1200;top:4538;width:212;height:46" coordorigin="1200,4538" coordsize="212,46">
              <v:shape style="position:absolute;left:1200;top:4538;width:212;height:46" coordorigin="1200,4538" coordsize="212,46" path="m1405,4538l1207,4538,1205,4539,1200,4557,1200,4566,1207,4584,1405,4584,1412,4566,1412,4557,1405,4538e" filled="t" fillcolor="#000000" stroked="f">
                <v:path arrowok="t"/>
                <v:fill/>
              </v:shape>
            </v:group>
            <v:group style="position:absolute;left:1946;top:4534;width:205;height:287" coordorigin="1946,4534" coordsize="205,287">
              <v:shape style="position:absolute;left:1946;top:4534;width:205;height:287" coordorigin="1946,4534" coordsize="205,287" path="m2082,4534l2075,4534,2072,4534,2013,4548,1962,4603,1947,4663,1946,4687,1947,4707,1974,4777,2029,4815,2070,4821,2079,4821,2140,4803,2151,4778,2151,4773,2068,4773,2058,4771,2011,4718,2007,4677,2008,4657,2032,4599,2066,4581,2150,4581,2150,4578,2104,4537,2090,4535,2082,4534e" filled="t" fillcolor="#000000" stroked="f">
                <v:path arrowok="t"/>
                <v:fill/>
              </v:shape>
            </v:group>
            <v:group style="position:absolute;left:2089;top:4750;width:63;height:22" coordorigin="2089,4750" coordsize="63,22">
              <v:shape style="position:absolute;left:2089;top:4750;width:63;height:22" coordorigin="2089,4750" coordsize="63,22" path="m2145,4750l2142,4750,2140,4751,2133,4756,2129,4759,2118,4764,2112,4767,2097,4772,2089,4773,2151,4773,2147,4751,2145,4750e" filled="t" fillcolor="#000000" stroked="f">
                <v:path arrowok="t"/>
                <v:fill/>
              </v:shape>
            </v:group>
            <v:group style="position:absolute;left:2087;top:4581;width:63;height:24" coordorigin="2087,4581" coordsize="63,24">
              <v:shape style="position:absolute;left:2087;top:4581;width:63;height:24" coordorigin="2087,4581" coordsize="63,24" path="m2150,4581l2087,4581,2096,4583,2110,4588,2116,4590,2127,4597,2131,4599,2138,4604,2140,4606,2144,4606,2145,4605,2150,4588,2150,4581e" filled="t" fillcolor="#000000" stroked="f">
                <v:path arrowok="t"/>
                <v:fill/>
              </v:shape>
            </v:group>
            <v:group style="position:absolute;left:1003;top:4752;width:171;height:69" coordorigin="1003,4752" coordsize="171,69">
              <v:shape style="position:absolute;left:1003;top:4752;width:171;height:69" coordorigin="1003,4752" coordsize="171,69" path="m1013,4752l1010,4752,1008,4753,1003,4783,1003,4788,1063,4820,1072,4821,1082,4821,1145,4806,1174,4775,1071,4775,1062,4774,1016,4754,1013,4752e" filled="t" fillcolor="#000000" stroked="f">
                <v:path arrowok="t"/>
                <v:fill/>
              </v:shape>
            </v:group>
            <v:group style="position:absolute;left:1008;top:4533;width:177;height:242" coordorigin="1008,4533" coordsize="177,242">
              <v:shape style="position:absolute;left:1008;top:4533;width:177;height:242" coordorigin="1008,4533" coordsize="177,242" path="m1107,4533l1088,4533,1076,4535,1020,4568,1008,4600,1008,4625,1052,4685,1096,4705,1102,4708,1113,4715,1117,4719,1124,4728,1126,4734,1126,4746,1089,4775,1174,4775,1182,4760,1184,4747,1184,4722,1139,4662,1096,4642,1089,4639,1078,4632,1073,4628,1067,4619,1065,4613,1065,4603,1095,4577,1168,4577,1168,4567,1114,4534,1107,4533e" filled="t" fillcolor="#000000" stroked="f">
                <v:path arrowok="t"/>
                <v:fill/>
              </v:shape>
            </v:group>
            <v:group style="position:absolute;left:1109;top:4577;width:59;height:19" coordorigin="1109,4577" coordsize="59,19">
              <v:shape style="position:absolute;left:1109;top:4577;width:59;height:19" coordorigin="1109,4577" coordsize="59,19" path="m1168,4577l1109,4577,1117,4578,1130,4582,1136,4584,1146,4589,1150,4591,1157,4595,1159,4596,1162,4596,1164,4596,1168,4581,1168,4577e" filled="t" fillcolor="#000000" stroked="f">
                <v:path arrowok="t"/>
                <v:fill/>
              </v:shape>
            </v:group>
            <v:group style="position:absolute;left:829;top:4694;width:87;height:79" coordorigin="829,4694" coordsize="87,79">
              <v:shape style="position:absolute;left:829;top:4694;width:87;height:79" coordorigin="829,4694" coordsize="87,79" path="m829,4694l829,4773,869,4773,877,4773,884,4772,889,4771,894,4769,899,4767,903,4763,907,4760,910,4756,912,4751,914,4747,916,4741,916,4735,916,4728,915,4723,912,4718,910,4712,872,4694,862,4694,829,4694xe" filled="f" stroked="t" strokeweight=".458044pt" strokecolor="#005BA8">
                <v:path arrowok="t"/>
              </v:shape>
            </v:group>
            <v:group style="position:absolute;left:1754;top:4591;width:78;height:118" coordorigin="1754,4591" coordsize="78,118">
              <v:shape style="position:absolute;left:1754;top:4591;width:78;height:118" coordorigin="1754,4591" coordsize="78,118" path="m1793,4591l1754,4709,1832,4709,1793,4591,1793,4591xe" filled="f" stroked="t" strokeweight=".458044pt" strokecolor="#005BA8">
                <v:path arrowok="t"/>
              </v:shape>
            </v:group>
            <v:group style="position:absolute;left:568;top:4591;width:78;height:118" coordorigin="568,4591" coordsize="78,118">
              <v:shape style="position:absolute;left:568;top:4591;width:78;height:118" coordorigin="568,4591" coordsize="78,118" path="m606,4591l568,4709,646,4709,607,4591,606,4591xe" filled="f" stroked="t" strokeweight=".458044pt" strokecolor="#005BA8">
                <v:path arrowok="t"/>
              </v:shape>
            </v:group>
            <v:group style="position:absolute;left:1501;top:4581;width:77;height:79" coordorigin="1501,4581" coordsize="77,79">
              <v:shape style="position:absolute;left:1501;top:4581;width:77;height:79" coordorigin="1501,4581" coordsize="77,79" path="m1501,4581l1501,4660,1530,4660,1538,4660,1545,4659,1551,4657,1557,4655,1575,4637,1577,4632,1578,4626,1578,4620,1578,4611,1542,4582,1538,4582,1533,4581,1527,4581,1501,4581xe" filled="f" stroked="t" strokeweight=".458044pt" strokecolor="#005BA8">
                <v:path arrowok="t"/>
              </v:shape>
            </v:group>
            <v:group style="position:absolute;left:829;top:4581;width:73;height:72" coordorigin="829,4581" coordsize="73,72">
              <v:shape style="position:absolute;left:829;top:4581;width:73;height:72" coordorigin="829,4581" coordsize="73,72" path="m829,4581l829,4653,860,4653,868,4653,899,4630,900,4626,901,4621,901,4616,901,4610,891,4590,887,4587,883,4584,878,4583,873,4581,866,4581,857,4581,829,4581xe" filled="f" stroked="t" strokeweight=".458044pt" strokecolor="#005BA8">
                <v:path arrowok="t"/>
              </v:shape>
            </v:group>
            <v:group style="position:absolute;left:2164;top:4538;width:212;height:279" coordorigin="2164,4538" coordsize="212,279">
              <v:shape style="position:absolute;left:2164;top:4538;width:212;height:279" coordorigin="2164,4538" coordsize="212,279" path="m2173,4538l2368,4538,2369,4538,2371,4539,2376,4551,2376,4554,2377,4557,2377,4562,2377,4566,2372,4583,2371,4584,2370,4584,2368,4584,2299,4584,2299,4809,2299,4810,2298,4811,2297,4812,2296,4814,2295,4814,2293,4815,2291,4816,2288,4816,2284,4817,2280,4817,2276,4818,2270,4818,2265,4818,2260,4817,2257,4817,2253,4816,2250,4816,2248,4815,2246,4814,2244,4814,2243,4812,2242,4811,2242,4810,2242,4809,2242,4584,2173,4584,2171,4584,2170,4584,2164,4566,2164,4562,2164,4557,2164,4554,2165,4551,2165,4548,2166,4545,2166,4543,2167,4542,2168,4540,2169,4540,2170,4539,2171,4538,2173,4538xe" filled="f" stroked="t" strokeweight=".458044pt" strokecolor="#005BA8">
                <v:path arrowok="t"/>
              </v:shape>
            </v:group>
            <v:group style="position:absolute;left:1445;top:4538;width:206;height:279" coordorigin="1445,4538" coordsize="206,279">
              <v:shape style="position:absolute;left:1445;top:4538;width:206;height:279" coordorigin="1445,4538" coordsize="206,279" path="m1462,4538l1534,4538,1541,4538,1547,4538,1552,4539,1557,4539,1561,4539,1618,4563,1624,4569,1629,4577,1632,4585,1635,4594,1637,4603,1637,4614,1637,4624,1636,4632,1633,4640,1631,4647,1583,4687,1587,4689,1605,4704,1608,4709,1611,4713,1614,4718,1617,4724,1620,4730,1623,4736,1646,4791,1648,4797,1650,4801,1650,4803,1651,4806,1651,4808,1651,4809,1651,4811,1646,4816,1644,4816,1641,4817,1637,4817,1633,4817,1627,4818,1620,4818,1614,4818,1593,4812,1592,4811,1591,4810,1591,4808,1566,4746,1547,4713,1544,4710,1540,4707,1535,4705,1530,4703,1525,4702,1519,4702,1501,4702,1501,4809,1501,4810,1501,4811,1500,4812,1499,4814,1498,4814,1495,4815,1493,4816,1490,4816,1487,4817,1483,4817,1479,4818,1473,4818,1468,4818,1463,4817,1460,4817,1456,4816,1453,4816,1451,4815,1449,4814,1447,4814,1446,4812,1446,4811,1445,4810,1445,4809,1445,4556,1445,4550,1447,4545,1450,4543,1453,4540,1457,4538,1462,4538xe" filled="f" stroked="t" strokeweight=".458044pt" strokecolor="#005BA8">
                <v:path arrowok="t"/>
              </v:shape>
            </v:group>
            <v:group style="position:absolute;left:1200;top:4538;width:212;height:279" coordorigin="1200,4538" coordsize="212,279">
              <v:shape style="position:absolute;left:1200;top:4538;width:212;height:279" coordorigin="1200,4538" coordsize="212,279" path="m1208,4538l1404,4538,1405,4538,1406,4539,1407,4540,1408,4540,1409,4542,1410,4543,1411,4545,1411,4548,1412,4551,1412,4554,1412,4557,1412,4562,1412,4566,1405,4584,1404,4584,1334,4584,1334,4809,1334,4810,1334,4811,1333,4812,1332,4814,1330,4814,1328,4815,1326,4816,1323,4816,1320,4817,1316,4817,1311,4818,1306,4818,1300,4818,1296,4817,1292,4817,1289,4816,1286,4816,1284,4815,1281,4814,1280,4814,1279,4812,1278,4811,1278,4810,1278,4809,1278,4584,1208,4584,1207,4584,1205,4584,1200,4566,1200,4562,1200,4557,1200,4554,1200,4551,1201,4548,1207,4538,1208,4538xe" filled="f" stroked="t" strokeweight=".458044pt" strokecolor="#005BA8">
                <v:path arrowok="t"/>
              </v:shape>
            </v:group>
            <v:group style="position:absolute;left:773;top:4538;width:201;height:278" coordorigin="773,4538" coordsize="201,278">
              <v:shape style="position:absolute;left:773;top:4538;width:201;height:278" coordorigin="773,4538" coordsize="201,278" path="m790,4538l859,4538,881,4539,900,4542,914,4545,924,4550,932,4556,940,4561,947,4569,951,4578,955,4586,957,4597,957,4609,957,4616,947,4644,944,4649,940,4653,935,4657,930,4661,925,4664,919,4666,927,4667,934,4670,941,4674,947,4677,974,4723,974,4733,974,4743,973,4752,970,4760,967,4768,920,4808,912,4811,903,4813,894,4814,885,4816,875,4816,864,4816,790,4816,785,4816,781,4815,778,4812,775,4809,773,4805,773,4798,773,4556,773,4550,775,4545,778,4543,781,4540,785,4538,790,4538xe" filled="f" stroked="t" strokeweight=".458044pt" strokecolor="#005BA8">
                <v:path arrowok="t"/>
              </v:shape>
            </v:group>
            <v:group style="position:absolute;left:1668;top:4537;width:256;height:281" coordorigin="1668,4537" coordsize="256,281">
              <v:shape style="position:absolute;left:1668;top:4537;width:256;height:281" coordorigin="1668,4537" coordsize="256,281" path="m1793,4537l1802,4537,1809,4537,1831,4542,1832,4544,1834,4546,1834,4549,1920,4795,1922,4800,1923,4804,1923,4807,1924,4810,1923,4813,1922,4814,1920,4816,1917,4817,1913,4817,1909,4817,1904,4818,1897,4818,1890,4818,1884,4817,1880,4817,1876,4817,1873,4817,1870,4816,1868,4815,1864,4809,1846,4753,1741,4753,1723,4807,1723,4809,1722,4811,1721,4812,1720,4814,1719,4815,1717,4816,1714,4816,1711,4817,1708,4817,1704,4817,1699,4818,1693,4818,1686,4818,1681,4817,1677,4817,1674,4816,1671,4815,1670,4814,1668,4812,1668,4810,1668,4807,1669,4804,1757,4548,1760,4542,1761,4541,1763,4540,1765,4539,1768,4538,1771,4538,1776,4537,1780,4537,1786,4537,1793,4537xe" filled="f" stroked="t" strokeweight=".458044pt" strokecolor="#005BA8">
                <v:path arrowok="t"/>
              </v:shape>
            </v:group>
            <v:group style="position:absolute;left:482;top:4537;width:256;height:281" coordorigin="482,4537" coordsize="256,281">
              <v:shape style="position:absolute;left:482;top:4537;width:256;height:281" coordorigin="482,4537" coordsize="256,281" path="m607,4537l616,4537,623,4537,628,4537,633,4538,636,4538,639,4539,642,4540,644,4541,645,4542,646,4544,647,4546,648,4549,734,4795,736,4800,737,4804,737,4807,738,4810,737,4813,736,4814,734,4816,731,4817,727,4817,723,4817,718,4818,711,4818,704,4818,698,4817,694,4817,690,4817,687,4817,684,4816,682,4815,681,4814,680,4813,679,4812,678,4811,678,4809,660,4753,555,4753,537,4807,537,4809,536,4811,535,4812,534,4814,533,4815,530,4816,528,4816,525,4817,522,4817,518,4817,513,4818,507,4818,500,4818,495,4817,491,4817,488,4816,485,4815,484,4814,482,4812,482,4810,482,4807,482,4804,571,4548,574,4542,575,4541,577,4540,579,4539,582,4538,585,4538,590,4537,594,4537,600,4537,607,4537xe" filled="f" stroked="t" strokeweight=".458044pt" strokecolor="#005BA8">
                <v:path arrowok="t"/>
              </v:shape>
            </v:group>
            <v:group style="position:absolute;left:1946;top:4534;width:205;height:287" coordorigin="1946,4534" coordsize="205,287">
              <v:shape style="position:absolute;left:1946;top:4534;width:205;height:287" coordorigin="1946,4534" coordsize="205,287" path="m2075,4534l2082,4534,2090,4535,2097,4536,2104,4537,2111,4539,2117,4541,2123,4543,2128,4545,2133,4548,2138,4551,2142,4553,2143,4555,2145,4557,2150,4578,2150,4582,2150,4586,2150,4590,2150,4593,2150,4596,2149,4598,2148,4600,2148,4602,2147,4603,2146,4604,2145,4605,2144,4606,2143,4606,2140,4606,2138,4604,2134,4602,2131,4599,2127,4597,2122,4594,2116,4590,2110,4588,2103,4585,2096,4583,2087,4581,2077,4581,2066,4581,2056,4584,2048,4588,2039,4593,2032,4599,2008,4657,2007,4678,2008,4699,2011,4718,2015,4732,2020,4742,2026,4750,2033,4757,2040,4763,2049,4767,2058,4771,2068,4773,2079,4773,2089,4773,2136,4754,2140,4751,2142,4750,2144,4750,2145,4750,2151,4762,2151,4765,2151,4769,2151,4774,2151,4778,2151,4781,2151,4783,2151,4786,2145,4799,2143,4801,2119,4812,2113,4815,2105,4817,2097,4818,2089,4820,2079,4821,2070,4821,2006,4806,1963,4761,1946,4687,1947,4663,1962,4603,2013,4548,2072,4534,2075,4534xe" filled="f" stroked="t" strokeweight=".458044pt" strokecolor="#005BA8">
                <v:path arrowok="t"/>
              </v:shape>
            </v:group>
            <v:group style="position:absolute;left:1003;top:4533;width:182;height:288" coordorigin="1003,4533" coordsize="182,288">
              <v:shape style="position:absolute;left:1003;top:4533;width:182;height:288" coordorigin="1003,4533" coordsize="182,288" path="m1101,4533l1107,4533,1114,4534,1121,4535,1127,4536,1154,4545,1159,4547,1162,4549,1163,4550,1164,4552,1168,4570,1168,4573,1168,4578,1167,4591,1166,4593,1166,4594,1165,4595,1164,4596,1162,4596,1161,4596,1159,4596,1157,4595,1153,4593,1150,4591,1146,4589,1141,4587,1136,4584,1130,4582,1123,4580,1117,4578,1109,4577,1102,4577,1095,4577,1067,4596,1066,4599,1065,4603,1065,4607,1065,4613,1067,4619,1070,4623,1073,4628,1103,4645,1110,4648,1147,4667,1154,4671,1160,4676,1166,4682,1171,4688,1176,4696,1179,4704,1183,4712,1184,4722,1184,4733,1184,4747,1145,4806,1082,4821,1072,4821,1063,4820,1017,4806,1013,4803,1003,4783,1003,4776,1003,4772,1003,4768,1003,4765,1004,4762,1004,4759,1005,4758,1005,4756,1006,4754,1007,4754,1008,4753,1010,4752,1011,4752,1013,4752,1016,4754,1020,4756,1023,4758,1028,4761,1071,4775,1082,4775,1089,4775,1123,4755,1125,4750,1126,4746,1126,4740,1126,4734,1124,4728,1121,4724,1117,4719,1113,4715,1107,4712,1102,4708,1096,4705,1089,4702,1082,4699,1074,4696,1067,4692,1059,4689,1052,4685,1013,4643,1009,4635,1008,4625,1008,4614,1008,4600,1035,4553,1043,4547,1053,4542,1065,4538,1076,4535,1088,4533,1101,4533xe" filled="f" stroked="t" strokeweight=".458044pt" strokecolor="#005BA8">
                <v:path arrowok="t"/>
              </v:shape>
              <v:shape style="position:absolute;left:279;top:4008;width:31162;height:120" type="#_x0000_t75">
                <v:imagedata r:id="rId7" o:title=""/>
              </v:shape>
            </v:group>
            <v:group style="position:absolute;left:311;top:1794;width:31349;height:4521" coordorigin="311,1794" coordsize="31349,4521">
              <v:shape style="position:absolute;left:311;top:1794;width:31349;height:4521" coordorigin="311,1794" coordsize="31349,4521" path="m311,1794l31660,1794,31660,6315,311,6315,311,1794e" filled="t" fillcolor="#275D90" stroked="f">
                <v:path arrowok="t"/>
                <v:fill/>
              </v:shape>
            </v:group>
            <v:group style="position:absolute;left:191;top:10982;width:9154;height:668" coordorigin="191,10982" coordsize="9154,668">
              <v:shape style="position:absolute;left:191;top:10982;width:9154;height:668" coordorigin="191,10982" coordsize="9154,668" path="m191,10982l9345,10982,9345,11649,191,11649,191,10982e" filled="t" fillcolor="#ECC304" stroked="f">
                <v:path arrowok="t"/>
                <v:fill/>
              </v:shape>
            </v:group>
            <v:group style="position:absolute;left:191;top:10982;width:31469;height:12763" coordorigin="191,10982" coordsize="31469,12763">
              <v:shape style="position:absolute;left:191;top:10982;width:31469;height:12763" coordorigin="191,10982" coordsize="31469,12763" path="m191,10982l31660,10982e" filled="f" stroked="t" strokeweight="28.256821pt" strokecolor="#000000">
                <v:path arrowok="t"/>
              </v:shape>
              <v:shape style="position:absolute;left:191;top:10982;width:31469;height:12763" coordorigin="191,10982" coordsize="31469,12763" path="m191,23745l191,10982e" filled="f" stroked="t" strokeweight="28.256821pt" strokecolor="#000000">
                <v:path arrowok="t"/>
              </v:shape>
              <v:shape style="position:absolute;left:318;top:11006;width:2755;height:657" type="#_x0000_t75">
                <v:imagedata r:id="rId8" o:title=""/>
              </v:shape>
            </v:group>
            <v:group style="position:absolute;left:386;top:11209;width:191;height:278" coordorigin="386,11209" coordsize="191,278">
              <v:shape style="position:absolute;left:386;top:11209;width:191;height:278" coordorigin="386,11209" coordsize="191,278" path="m472,11209l398,11209,394,11211,387,11216,386,11221,386,11476,387,11480,394,11486,398,11487,487,11487,548,11472,577,11444,441,11444,441,11365,576,11365,576,11364,531,11337,538,11335,543,11332,553,11324,553,11324,441,11324,441,11252,565,11252,559,11240,494,11210,472,11209e" filled="t" fillcolor="#000000" stroked="f">
                <v:path arrowok="t"/>
                <v:fill/>
              </v:shape>
            </v:group>
            <v:group style="position:absolute;left:485;top:11365;width:102;height:79" coordorigin="485,11365" coordsize="102,79">
              <v:shape style="position:absolute;left:485;top:11365;width:102;height:79" coordorigin="485,11365" coordsize="102,79" path="m576,11365l485,11365,493,11366,506,11370,528,11399,528,11412,490,11444,577,11444,580,11439,585,11423,587,11414,587,11394,585,11386,580,11371,576,11365e" filled="t" fillcolor="#000000" stroked="f">
                <v:path arrowok="t"/>
                <v:fill/>
              </v:shape>
            </v:group>
            <v:group style="position:absolute;left:478;top:11252;width:92;height:72" coordorigin="478,11252" coordsize="92,72">
              <v:shape style="position:absolute;left:478;top:11252;width:92;height:72" coordorigin="478,11252" coordsize="92,72" path="m565,11252l478,11252,485,11252,496,11255,514,11281,514,11292,481,11324,553,11324,570,11287,570,11268,568,11257,565,11252e" filled="t" fillcolor="#000000" stroked="f">
                <v:path arrowok="t"/>
                <v:fill/>
              </v:shape>
            </v:group>
            <v:group style="position:absolute;left:607;top:11208;width:238;height:281" coordorigin="607,11208" coordsize="238,281">
              <v:shape style="position:absolute;left:607;top:11208;width:238;height:281" coordorigin="607,11208" coordsize="238,281" path="m741,11208l726,11208,720,11208,611,11466,607,11481,608,11483,611,11486,613,11487,621,11488,626,11489,638,11489,663,11478,680,11424,845,11424,830,11380,693,11380,732,11262,789,11262,774,11220,773,11217,748,11208,741,11208e" filled="t" fillcolor="#000000" stroked="f">
                <v:path arrowok="t"/>
                <v:fill/>
              </v:shape>
            </v:group>
            <v:group style="position:absolute;left:785;top:11424;width:78;height:65" coordorigin="785,11424" coordsize="78,65">
              <v:shape style="position:absolute;left:785;top:11424;width:78;height:65" coordorigin="785,11424" coordsize="78,65" path="m845,11424l785,11424,803,11480,804,11482,829,11489,843,11489,863,11481,863,11475,862,11471,860,11466,845,11424e" filled="t" fillcolor="#000000" stroked="f">
                <v:path arrowok="t"/>
                <v:fill/>
              </v:shape>
            </v:group>
            <v:group style="position:absolute;left:732;top:11262;width:98;height:118" coordorigin="732,11262" coordsize="98,118">
              <v:shape style="position:absolute;left:732;top:11262;width:98;height:118" coordorigin="732,11262" coordsize="98,118" path="m789,11262l732,11262,771,11380,830,11380,789,11262e" filled="t" fillcolor="#000000" stroked="f">
                <v:path arrowok="t"/>
                <v:fill/>
              </v:shape>
            </v:group>
            <v:group style="position:absolute;left:2774;top:11209;width:203;height:278" coordorigin="2774,11209" coordsize="203,278">
              <v:shape style="position:absolute;left:2774;top:11209;width:203;height:278" coordorigin="2774,11209" coordsize="203,278" path="m2862,11209l2786,11209,2782,11211,2775,11216,2774,11221,2774,11476,2775,11480,2782,11486,2786,11487,2791,11487,2868,11487,2942,11470,2976,11442,2830,11442,2830,11254,2976,11254,2976,11253,2922,11217,2884,11210,2862,11209e" filled="t" fillcolor="#000000" stroked="f">
                <v:path arrowok="t"/>
                <v:fill/>
              </v:shape>
            </v:group>
            <v:group style="position:absolute;left:2830;top:11254;width:175;height:189" coordorigin="2830,11254" coordsize="175,189">
              <v:shape style="position:absolute;left:2830;top:11254;width:175;height:189" coordorigin="2830,11254" coordsize="175,189" path="m2976,11254l2830,11254,2862,11254,2883,11256,2938,11298,2946,11333,2946,11349,2932,11410,2875,11442,2976,11442,3001,11386,3005,11343,3003,11322,3000,11303,2995,11284,2987,11269,2976,11254e" filled="t" fillcolor="#000000" stroked="f">
                <v:path arrowok="t"/>
                <v:fill/>
              </v:shape>
            </v:group>
            <v:group style="position:absolute;left:1652;top:11209;width:185;height:279" coordorigin="1652,11209" coordsize="185,279">
              <v:shape style="position:absolute;left:1652;top:11209;width:185;height:279" coordorigin="1652,11209" coordsize="185,279" path="m1748,11209l1664,11209,1660,11211,1654,11216,1652,11221,1652,11481,1675,11489,1686,11489,1708,11373,1810,11373,1790,11358,1798,11355,1806,11351,1820,11343,1825,11337,1830,11331,1708,11331,1708,11252,1837,11252,1836,11248,1783,11212,1754,11209,1748,11209e" filled="t" fillcolor="#000000" stroked="f">
                <v:path arrowok="t"/>
                <v:fill/>
              </v:shape>
            </v:group>
            <v:group style="position:absolute;left:1732;top:11373;width:126;height:115" coordorigin="1732,11373" coordsize="126,115">
              <v:shape style="position:absolute;left:1732;top:11373;width:126;height:115" coordorigin="1732,11373" coordsize="126,115" path="m1810,11373l1732,11373,1737,11374,1747,11378,1798,11479,1798,11481,1799,11482,1821,11489,1834,11489,1858,11482,1858,11479,1829,11407,1827,11401,1824,11395,1818,11384,1815,11380,1810,11373e" filled="t" fillcolor="#000000" stroked="f">
                <v:path arrowok="t"/>
                <v:fill/>
              </v:shape>
            </v:group>
            <v:group style="position:absolute;left:1740;top:11252;width:104;height:79" coordorigin="1740,11252" coordsize="104,79">
              <v:shape style="position:absolute;left:1740;top:11252;width:104;height:79" coordorigin="1740,11252" coordsize="104,79" path="m1837,11252l1740,11252,1745,11253,1753,11253,1785,11282,1785,11297,1745,11331,1830,11331,1834,11325,1838,11319,1843,11303,1844,11295,1844,11274,1842,11265,1837,11252e" filled="t" fillcolor="#000000" stroked="f">
                <v:path arrowok="t"/>
                <v:fill/>
              </v:shape>
            </v:group>
            <v:group style="position:absolute;left:1887;top:11205;width:239;height:287" coordorigin="1887,11205" coordsize="239,287">
              <v:shape style="position:absolute;left:1887;top:11205;width:239;height:287" coordorigin="1887,11205" coordsize="239,287" path="m2021,11205l1957,11217,1911,11257,1889,11313,1887,11357,1888,11378,1912,11448,1965,11486,2027,11492,2045,11489,2103,11465,2121,11445,2003,11445,1992,11443,1949,11387,1946,11347,1946,11333,1967,11271,2005,11251,2126,11251,2115,11237,2103,11227,2086,11218,2062,11209,2042,11206,2021,11205e" filled="t" fillcolor="#000000" stroked="f">
                <v:path arrowok="t"/>
                <v:fill/>
              </v:shape>
            </v:group>
            <v:group style="position:absolute;left:2031;top:11251;width:118;height:195" coordorigin="2031,11251" coordsize="118,195">
              <v:shape style="position:absolute;left:2031;top:11251;width:118;height:195" coordorigin="2031,11251" coordsize="118,195" path="m2126,11251l2032,11251,2044,11253,2062,11262,2089,11320,2090,11361,2089,11374,2061,11433,2031,11445,2121,11445,2147,11377,2149,11331,2147,11312,2143,11293,2137,11271,2128,11253,2126,11251e" filled="t" fillcolor="#000000" stroked="f">
                <v:path arrowok="t"/>
                <v:fill/>
              </v:shape>
            </v:group>
            <v:group style="position:absolute;left:2484;top:11209;width:108;height:279" coordorigin="2484,11209" coordsize="108,279">
              <v:shape style="position:absolute;left:2484;top:11209;width:108;height:279" coordorigin="2484,11209" coordsize="108,279" path="m2540,11209l2499,11209,2494,11211,2486,11218,2484,11223,2484,11481,2504,11489,2514,11489,2535,11322,2533,11271,2592,11271,2575,11238,2572,11233,2569,11228,2545,11210,2540,11209e" filled="t" fillcolor="#000000" stroked="f">
                <v:path arrowok="t"/>
                <v:fill/>
              </v:shape>
            </v:group>
            <v:group style="position:absolute;left:2534;top:11271;width:179;height:216" coordorigin="2534,11271" coordsize="179,216">
              <v:shape style="position:absolute;left:2534;top:11271;width:179;height:216" coordorigin="2534,11271" coordsize="179,216" path="m2592,11271l2534,11271,2537,11280,2626,11452,2630,11460,2663,11488,2695,11488,2713,11471,2713,11411,2663,11411,2661,11405,2635,11352,2629,11340,2592,11271e" filled="t" fillcolor="#000000" stroked="f">
                <v:path arrowok="t"/>
                <v:fill/>
              </v:shape>
            </v:group>
            <v:group style="position:absolute;left:2662;top:11208;width:51;height:202" coordorigin="2662,11208" coordsize="51,202">
              <v:shape style="position:absolute;left:2662;top:11208;width:51;height:202" coordorigin="2662,11208" coordsize="51,202" path="m2693,11208l2683,11208,2679,11209,2662,11216,2662,11364,2662,11370,2663,11390,2663,11401,2663,11411,2713,11411,2713,11216,2713,11215,2693,11208e" filled="t" fillcolor="#000000" stroked="f">
                <v:path arrowok="t"/>
                <v:fill/>
              </v:shape>
            </v:group>
            <v:group style="position:absolute;left:2197;top:11208;width:211;height:283" coordorigin="2197,11208" coordsize="211,283">
              <v:shape style="position:absolute;left:2197;top:11208;width:211;height:283" coordorigin="2197,11208" coordsize="211,283" path="m2230,11208l2219,11208,2215,11208,2197,11216,2197,11396,2228,11467,2298,11491,2324,11491,2344,11488,2364,11482,2381,11473,2398,11460,2408,11446,2302,11446,2294,11445,2253,11392,2253,11216,2252,11214,2235,11208,2230,11208e" filled="t" fillcolor="#000000" stroked="f">
                <v:path arrowok="t"/>
                <v:fill/>
              </v:shape>
            </v:group>
            <v:group style="position:absolute;left:2320;top:11208;width:104;height:238" coordorigin="2320,11208" coordsize="104,238">
              <v:shape style="position:absolute;left:2320;top:11208;width:104;height:238" coordorigin="2320,11208" coordsize="104,238" path="m2401,11208l2390,11208,2386,11208,2368,11394,2366,11403,2320,11446,2408,11446,2409,11445,2418,11424,2422,11405,2424,11384,2424,11216,2406,11208,2401,11208e" filled="t" fillcolor="#000000" stroked="f">
                <v:path arrowok="t"/>
                <v:fill/>
              </v:shape>
            </v:group>
            <v:group style="position:absolute;left:1131;top:11208;width:120;height:281" coordorigin="1131,11208" coordsize="120,281">
              <v:shape style="position:absolute;left:1131;top:11208;width:120;height:281" coordorigin="1131,11208" coordsize="120,281" path="m1165,11208l1154,11208,1150,11208,1131,11481,1132,11482,1154,11489,1165,11489,1188,11481,1188,11347,1251,11347,1244,11337,1245,11336,1188,11336,1188,11216,1170,11208,1165,11208e" filled="t" fillcolor="#000000" stroked="f">
                <v:path arrowok="t"/>
                <v:fill/>
              </v:shape>
            </v:group>
            <v:group style="position:absolute;left:1188;top:11347;width:146;height:141" coordorigin="1188,11347" coordsize="146,141">
              <v:shape style="position:absolute;left:1188;top:11347;width:146;height:141" coordorigin="1188,11347" coordsize="146,141" path="m1251,11347l1188,11347,1272,11479,1273,11481,1295,11489,1311,11489,1334,11478,1334,11476,1333,11472,1331,11468,1328,11463,1251,11347e" filled="t" fillcolor="#000000" stroked="f">
                <v:path arrowok="t"/>
                <v:fill/>
              </v:shape>
            </v:group>
            <v:group style="position:absolute;left:1188;top:11208;width:142;height:128" coordorigin="1188,11208" coordsize="142,128">
              <v:shape style="position:absolute;left:1188;top:11208;width:142;height:128" coordorigin="1188,11208" coordsize="142,128" path="m1307,11208l1295,11208,1291,11208,1269,11217,1188,11336,1245,11336,1321,11237,1324,11231,1327,11227,1329,11222,1330,11220,1330,11216,1311,11208,1307,11208e" filled="t" fillcolor="#000000" stroked="f">
                <v:path arrowok="t"/>
                <v:fill/>
              </v:shape>
            </v:group>
            <v:group style="position:absolute;left:886;top:11205;width:205;height:287" coordorigin="886,11205" coordsize="205,287">
              <v:shape style="position:absolute;left:886;top:11205;width:205;height:287" coordorigin="886,11205" coordsize="205,287" path="m1022,11205l1014,11205,1011,11205,953,11219,901,11274,886,11334,886,11358,887,11378,913,11448,969,11486,1009,11492,1019,11492,1080,11474,1091,11449,1091,11444,1007,11444,997,11442,951,11389,947,11349,948,11328,971,11270,1006,11252,1090,11252,1090,11249,1044,11208,1029,11206,1022,11205e" filled="t" fillcolor="#000000" stroked="f">
                <v:path arrowok="t"/>
                <v:fill/>
              </v:shape>
            </v:group>
            <v:group style="position:absolute;left:1028;top:11421;width:63;height:22" coordorigin="1028,11421" coordsize="63,22">
              <v:shape style="position:absolute;left:1028;top:11421;width:63;height:22" coordorigin="1028,11421" coordsize="63,22" path="m1085,11421l1082,11421,1079,11422,1072,11427,1068,11430,1058,11435,1051,11438,1037,11443,1028,11444,1091,11444,1086,11422,1085,11421e" filled="t" fillcolor="#000000" stroked="f">
                <v:path arrowok="t"/>
                <v:fill/>
              </v:shape>
            </v:group>
            <v:group style="position:absolute;left:1027;top:11252;width:63;height:24" coordorigin="1027,11252" coordsize="63,24">
              <v:shape style="position:absolute;left:1027;top:11252;width:63;height:24" coordorigin="1027,11252" coordsize="63,24" path="m1090,11252l1027,11252,1035,11254,1050,11259,1056,11261,1066,11268,1071,11270,1077,11275,1080,11277,1083,11277,1084,11276,1090,11259,1090,11252e" filled="t" fillcolor="#000000" stroked="f">
                <v:path arrowok="t"/>
                <v:fill/>
              </v:shape>
            </v:group>
            <v:group style="position:absolute;left:1357;top:11205;width:237;height:288" coordorigin="1357,11205" coordsize="237,288">
              <v:shape style="position:absolute;left:1357;top:11205;width:237;height:288" coordorigin="1357,11205" coordsize="237,288" path="m1514,11205l1502,11205,1493,11205,1434,11218,1385,11257,1361,11313,1357,11355,1359,11375,1388,11445,1440,11483,1499,11492,1507,11492,1573,11481,1594,11462,1594,11445,1489,11445,1478,11443,1426,11402,1415,11348,1417,11327,1447,11269,1490,11251,1595,11251,1595,11245,1545,11209,1525,11205,1514,11205e" filled="t" fillcolor="#000000" stroked="f">
                <v:path arrowok="t"/>
                <v:fill/>
              </v:shape>
            </v:group>
            <v:group style="position:absolute;left:1477;top:11329;width:117;height:116" coordorigin="1477,11329" coordsize="117,116">
              <v:shape style="position:absolute;left:1477;top:11329;width:117;height:116" coordorigin="1477,11329" coordsize="117,116" path="m1582,11329l1484,11329,1483,11329,1477,11346,1477,11358,1478,11364,1481,11370,1483,11372,1538,11372,1538,11436,1533,11439,1527,11441,1515,11444,1509,11445,1594,11445,1594,11344,1594,11342,1584,11329,1582,11329e" filled="t" fillcolor="#000000" stroked="f">
                <v:path arrowok="t"/>
                <v:fill/>
              </v:shape>
            </v:group>
            <v:group style="position:absolute;left:1516;top:11251;width:78;height:25" coordorigin="1516,11251" coordsize="78,25">
              <v:shape style="position:absolute;left:1516;top:11251;width:78;height:25" coordorigin="1516,11251" coordsize="78,25" path="m1595,11251l1516,11251,1528,11252,1547,11257,1555,11260,1568,11266,1574,11269,1582,11274,1585,11275,1588,11275,1590,11275,1595,11257,1595,11251e" filled="t" fillcolor="#000000" stroked="f">
                <v:path arrowok="t"/>
                <v:fill/>
              </v:shape>
            </v:group>
            <v:group style="position:absolute;left:441;top:11365;width:87;height:79" coordorigin="441,11365" coordsize="87,79">
              <v:shape style="position:absolute;left:441;top:11365;width:87;height:79" coordorigin="441,11365" coordsize="87,79" path="m441,11365l441,11444,482,11444,490,11444,496,11443,502,11442,507,11440,525,11422,527,11418,528,11412,528,11406,528,11399,527,11394,525,11389,523,11383,500,11368,493,11366,485,11365,475,11365,441,11365xe" filled="f" stroked="t" strokeweight=".458044pt" strokecolor="#005BA8">
                <v:path arrowok="t"/>
              </v:shape>
            </v:group>
            <v:group style="position:absolute;left:693;top:11262;width:78;height:118" coordorigin="693,11262" coordsize="78,118">
              <v:shape style="position:absolute;left:693;top:11262;width:78;height:118" coordorigin="693,11262" coordsize="78,118" path="m732,11262l693,11380,771,11380,732,11262,732,11262xe" filled="f" stroked="t" strokeweight=".458044pt" strokecolor="#005BA8">
                <v:path arrowok="t"/>
              </v:shape>
            </v:group>
            <v:group style="position:absolute;left:2830;top:11254;width:116;height:189" coordorigin="2830,11254" coordsize="116,189">
              <v:shape style="position:absolute;left:2830;top:11254;width:116;height:189" coordorigin="2830,11254" coordsize="116,189" path="m2830,11254l2830,11442,2859,11442,2875,11442,2888,11440,2898,11436,2909,11432,2918,11426,2925,11418,2932,11410,2946,11349,2946,11333,2945,11321,2942,11309,2938,11298,2933,11288,2927,11280,2920,11272,2911,11265,2901,11261,2883,11256,2862,11254,2830,11254xe" filled="f" stroked="t" strokeweight=".458044pt" strokecolor="#005BA8">
                <v:path arrowok="t"/>
              </v:shape>
            </v:group>
            <v:group style="position:absolute;left:1708;top:11252;width:77;height:79" coordorigin="1708,11252" coordsize="77,79">
              <v:shape style="position:absolute;left:1708;top:11252;width:77;height:79" coordorigin="1708,11252" coordsize="77,79" path="m1708,11252l1708,11331,1737,11331,1745,11331,1782,11308,1784,11303,1785,11297,1785,11291,1785,11282,1783,11274,1779,11268,1775,11262,1749,11253,1745,11253,1740,11252,1734,11252,1708,11252xe" filled="f" stroked="t" strokeweight=".458044pt" strokecolor="#005BA8">
                <v:path arrowok="t"/>
              </v:shape>
            </v:group>
            <v:group style="position:absolute;left:441;top:11252;width:73;height:72" coordorigin="441,11252" coordsize="73,72">
              <v:shape style="position:absolute;left:441;top:11252;width:73;height:72" coordorigin="441,11252" coordsize="73,72" path="m441,11252l441,11324,473,11324,481,11324,504,11313,507,11309,510,11306,511,11301,513,11297,514,11292,514,11287,514,11281,513,11276,511,11272,509,11267,478,11252,470,11252,441,11252xe" filled="f" stroked="t" strokeweight=".458044pt" strokecolor="#005BA8">
                <v:path arrowok="t"/>
              </v:shape>
            </v:group>
            <v:group style="position:absolute;left:1946;top:11251;width:144;height:195" coordorigin="1946,11251" coordsize="144,195">
              <v:shape style="position:absolute;left:1946;top:11251;width:144;height:195" coordorigin="1946,11251" coordsize="144,195" path="m2019,11251l2005,11251,1993,11253,1984,11259,1975,11264,1967,11271,1961,11279,1956,11288,1952,11298,1949,11310,1947,11322,1946,11334,1946,11347,1955,11410,2003,11445,2017,11445,2031,11445,2043,11443,2052,11438,2061,11433,2069,11426,2074,11417,2080,11408,2084,11397,2087,11386,2089,11374,2090,11361,2090,11348,2090,11333,2089,11320,2087,11308,2084,11296,2032,11251,2019,11251xe" filled="f" stroked="t" strokeweight=".458044pt" strokecolor="#005BA8">
                <v:path arrowok="t"/>
              </v:shape>
            </v:group>
            <v:group style="position:absolute;left:2774;top:11209;width:231;height:278" coordorigin="2774,11209" coordsize="231,278">
              <v:shape style="position:absolute;left:2774;top:11209;width:231;height:278" coordorigin="2774,11209" coordsize="231,278" path="m2791,11209l2862,11209,2884,11210,2942,11225,2987,11269,3005,11343,3004,11366,2987,11425,2942,11470,2868,11487,2791,11487,2786,11487,2782,11486,2779,11483,2775,11480,2774,11476,2774,11469,2774,11227,2774,11221,2775,11216,2779,11214,2782,11211,2786,11209,2791,11209xe" filled="f" stroked="t" strokeweight=".458044pt" strokecolor="#005BA8">
                <v:path arrowok="t"/>
              </v:shape>
            </v:group>
            <v:group style="position:absolute;left:1652;top:11209;width:206;height:279" coordorigin="1652,11209" coordsize="206,279">
              <v:shape style="position:absolute;left:1652;top:11209;width:206;height:279" coordorigin="1652,11209" coordsize="206,279" path="m1669,11209l1741,11209,1748,11209,1754,11209,1759,11210,1764,11210,1768,11210,1772,11211,1783,11212,1793,11215,1802,11219,1811,11223,1818,11228,1825,11234,1831,11240,1836,11248,1839,11256,1842,11265,1844,11274,1844,11285,1844,11295,1843,11303,1840,11311,1838,11319,1834,11325,1830,11331,1825,11337,1820,11343,1813,11347,1806,11351,1798,11355,1790,11358,1794,11360,1812,11375,1815,11380,1829,11407,1853,11462,1855,11468,1857,11472,1857,11474,1858,11477,1858,11479,1858,11480,1858,11482,1844,11488,1840,11488,1834,11489,1827,11489,1821,11489,1816,11488,1813,11488,1809,11488,1798,11479,1773,11417,1770,11410,1767,11404,1764,11398,1761,11393,1742,11376,1737,11374,1732,11373,1726,11373,1708,11373,1708,11480,1708,11481,1708,11482,1707,11483,1706,11485,1705,11485,1702,11486,1700,11487,1697,11487,1694,11488,1690,11488,1686,11489,1680,11489,1675,11489,1652,11481,1652,11480,1652,11227,1652,11221,1654,11216,1657,11214,1660,11211,1664,11209,1669,11209xe" filled="f" stroked="t" strokeweight=".458044pt" strokecolor="#005BA8">
                <v:path arrowok="t"/>
              </v:shape>
            </v:group>
            <v:group style="position:absolute;left:386;top:11209;width:201;height:278" coordorigin="386,11209" coordsize="201,278">
              <v:shape style="position:absolute;left:386;top:11209;width:201;height:278" coordorigin="386,11209" coordsize="201,278" path="m402,11209l472,11209,494,11210,553,11232,570,11268,570,11280,570,11287,569,11293,567,11299,566,11305,563,11310,560,11315,557,11320,553,11324,548,11328,543,11332,538,11335,531,11337,539,11338,547,11341,553,11345,560,11348,566,11353,571,11358,576,11364,580,11371,582,11378,585,11386,587,11394,587,11404,587,11414,585,11423,583,11431,580,11439,532,11479,507,11485,498,11487,487,11487,476,11487,402,11487,398,11487,394,11486,391,11483,387,11480,386,11476,386,11469,386,11227,386,11221,387,11216,391,11214,394,11211,398,11209,402,11209xe" filled="f" stroked="t" strokeweight=".458044pt" strokecolor="#005BA8">
                <v:path arrowok="t"/>
              </v:shape>
            </v:group>
            <v:group style="position:absolute;left:2484;top:11208;width:229;height:280" coordorigin="2484,11208" coordsize="229,280">
              <v:shape style="position:absolute;left:2484;top:11208;width:229;height:280" coordorigin="2484,11208" coordsize="229,280" path="m2688,11208l2693,11208,2697,11209,2701,11209,2704,11209,2707,11210,2708,11211,2710,11212,2711,11213,2712,11214,2713,11215,2713,11216,2713,11218,2713,11467,2713,11471,2713,11474,2711,11476,2710,11479,2700,11487,2697,11487,2695,11488,2692,11488,2668,11488,2663,11488,2658,11487,2655,11486,2651,11485,2626,11452,2557,11322,2534,11271,2533,11271,2535,11323,2535,11334,2535,11479,2535,11481,2535,11482,2534,11483,2533,11484,2522,11488,2519,11488,2514,11489,2509,11489,2504,11489,2500,11488,2497,11488,2494,11487,2485,11483,2484,11482,2484,11481,2484,11479,2484,11230,2484,11223,2486,11218,2490,11214,2494,11211,2499,11209,2505,11209,2535,11209,2540,11209,2545,11210,2549,11211,2552,11212,2556,11213,2559,11215,2562,11218,2575,11238,2629,11340,2632,11346,2635,11352,2638,11358,2641,11364,2644,11370,2663,11411,2663,11411,2662,11358,2662,11348,2662,11218,2662,11216,2663,11215,2663,11214,2664,11213,2666,11212,2668,11211,2670,11210,2672,11209,2676,11209,2679,11209,2683,11208,2688,11208xe" filled="f" stroked="t" strokeweight=".458044pt" strokecolor="#005BA8">
                <v:path arrowok="t"/>
              </v:shape>
            </v:group>
            <v:group style="position:absolute;left:2197;top:11208;width:227;height:283" coordorigin="2197,11208" coordsize="227,283">
              <v:shape style="position:absolute;left:2197;top:11208;width:227;height:283" coordorigin="2197,11208" coordsize="227,283" path="m2225,11208l2230,11208,2235,11208,2238,11209,2242,11209,2245,11210,2247,11210,2249,11211,2251,11212,2252,11213,2252,11214,2253,11216,2253,11217,2253,11381,2253,11392,2254,11402,2257,11410,2260,11418,2264,11425,2269,11430,2274,11435,2280,11439,2287,11442,2294,11445,2302,11446,2311,11446,2320,11446,2366,11403,2368,11394,2368,11384,2368,11217,2368,11216,2368,11214,2369,11213,2370,11212,2390,11208,2396,11208,2401,11208,2422,11213,2423,11214,2424,11216,2424,11217,2424,11384,2409,11445,2344,11488,2324,11491,2298,11491,2228,11467,2197,11396,2197,11217,2197,11216,2219,11208,2225,11208xe" filled="f" stroked="t" strokeweight=".458044pt" strokecolor="#005BA8">
                <v:path arrowok="t"/>
              </v:shape>
            </v:group>
            <v:group style="position:absolute;left:1131;top:11208;width:203;height:281" coordorigin="1131,11208" coordsize="203,281">
              <v:shape style="position:absolute;left:1131;top:11208;width:203;height:281" coordorigin="1131,11208" coordsize="203,281" path="m1160,11208l1165,11208,1170,11208,1188,11216,1188,11217,1188,11336,1269,11217,1270,11216,1271,11214,1273,11213,1274,11212,1276,11211,1278,11210,1281,11209,1284,11209,1287,11208,1291,11208,1295,11208,1301,11208,1307,11208,1311,11208,1315,11209,1319,11209,1322,11210,1324,11210,1326,11211,1328,11212,1328,11213,1329,11215,1330,11216,1330,11217,1330,11220,1244,11337,1328,11463,1334,11478,1334,11479,1334,11480,1319,11488,1315,11488,1311,11489,1305,11489,1295,11489,1289,11488,1285,11487,1281,11487,1278,11486,1276,11484,1274,11483,1273,11481,1272,11479,1188,11347,1188,11479,1188,11481,1187,11482,1165,11489,1160,11489,1154,11489,1131,11481,1131,11479,1131,11217,1131,11216,1132,11214,1154,11208,1160,11208xe" filled="f" stroked="t" strokeweight=".458044pt" strokecolor="#005BA8">
                <v:path arrowok="t"/>
              </v:shape>
            </v:group>
            <v:group style="position:absolute;left:607;top:11208;width:256;height:281" coordorigin="607,11208" coordsize="256,281">
              <v:shape style="position:absolute;left:607;top:11208;width:256;height:281" coordorigin="607,11208" coordsize="256,281" path="m733,11208l741,11208,748,11208,753,11208,758,11209,771,11213,772,11215,773,11217,774,11220,860,11466,862,11471,863,11475,863,11478,863,11481,853,11488,849,11488,843,11489,836,11489,829,11489,803,11480,785,11424,680,11424,663,11478,662,11480,662,11482,661,11483,660,11485,658,11486,638,11489,632,11489,626,11489,621,11488,617,11488,613,11487,611,11486,609,11485,608,11483,607,11481,608,11478,696,11219,715,11208,720,11208,726,11208,733,11208xe" filled="f" stroked="t" strokeweight=".458044pt" strokecolor="#005BA8">
                <v:path arrowok="t"/>
              </v:shape>
            </v:group>
            <v:group style="position:absolute;left:886;top:11205;width:205;height:287" coordorigin="886,11205" coordsize="205,287">
              <v:shape style="position:absolute;left:886;top:11205;width:205;height:287" coordorigin="886,11205" coordsize="205,287" path="m1014,11205l1022,11205,1029,11206,1037,11207,1044,11208,1073,11219,1078,11222,1081,11224,1083,11226,1085,11228,1086,11230,1087,11231,1088,11232,1088,11234,1089,11236,1089,11238,1089,11240,1090,11243,1090,11246,1090,11249,1090,11253,1090,11257,1090,11261,1090,11264,1089,11267,1089,11269,1088,11271,1087,11273,1086,11274,1085,11275,1084,11276,1083,11277,1082,11277,1080,11277,1077,11275,1074,11273,1071,11270,1066,11268,1061,11265,1056,11261,1050,11259,1043,11256,1035,11254,1027,11252,1017,11252,1006,11252,965,11278,959,11287,954,11297,951,11309,948,11328,947,11349,948,11370,972,11428,989,11438,997,11442,1007,11444,1018,11444,1028,11444,1063,11432,1068,11430,1072,11427,1076,11425,1079,11422,1082,11421,1084,11421,1085,11421,1086,11422,1087,11422,1088,11423,1089,11424,1089,11426,1090,11427,1090,11430,1090,11433,1091,11436,1091,11440,1091,11445,1091,11449,1091,11452,1091,11454,1090,11457,1090,11459,1090,11461,1089,11463,1084,11470,1083,11472,1059,11483,1052,11486,1045,11488,1036,11489,1028,11491,1019,11492,1009,11492,946,11477,902,11432,886,11358,886,11334,901,11274,953,11219,1011,11205,1014,11205xe" filled="f" stroked="t" strokeweight=".458044pt" strokecolor="#005BA8">
                <v:path arrowok="t"/>
              </v:shape>
            </v:group>
            <v:group style="position:absolute;left:1887;top:11205;width:263;height:287" coordorigin="1887,11205" coordsize="263,287">
              <v:shape style="position:absolute;left:1887;top:11205;width:263;height:287" coordorigin="1887,11205" coordsize="263,287" path="m2021,11205l2086,11218,2137,11271,2149,11331,2149,11357,2136,11419,2086,11476,2027,11492,2001,11491,1928,11466,1895,11416,1887,11357,1887,11333,1901,11274,1943,11225,2016,11205,2021,11205xe" filled="f" stroked="t" strokeweight=".458044pt" strokecolor="#005BA8">
                <v:path arrowok="t"/>
              </v:shape>
            </v:group>
            <v:group style="position:absolute;left:1357;top:11205;width:237;height:288" coordorigin="1357,11205" coordsize="237,288">
              <v:shape style="position:absolute;left:1357;top:11205;width:237;height:288" coordorigin="1357,11205" coordsize="237,288" path="m1502,11205l1514,11205,1525,11205,1535,11207,1545,11209,1579,11221,1584,11223,1587,11226,1589,11228,1591,11230,1593,11233,1594,11236,1594,11240,1595,11245,1595,11253,1595,11257,1595,11260,1594,11263,1594,11266,1590,11274,1590,11275,1588,11275,1587,11275,1585,11275,1582,11274,1578,11271,1574,11269,1568,11266,1562,11263,1555,11260,1547,11257,1537,11255,1528,11252,1516,11251,1504,11251,1490,11251,1432,11286,1415,11348,1417,11369,1447,11428,1489,11445,1502,11445,1509,11445,1515,11444,1521,11443,1527,11441,1533,11439,1538,11436,1538,11372,1486,11372,1483,11372,1481,11370,1480,11367,1478,11364,1477,11358,1477,11350,1477,11346,1482,11330,1483,11329,1484,11329,1486,11329,1579,11329,1582,11329,1584,11329,1586,11330,1587,11331,1589,11332,1590,11334,1592,11335,1593,11337,1593,11339,1594,11342,1594,11344,1594,11347,1594,11458,1594,11462,1594,11466,1592,11469,1591,11472,1588,11475,1583,11477,1578,11479,1573,11481,1566,11483,1559,11485,1507,11492,1499,11492,1440,11483,1388,11445,1359,11375,1357,11355,1358,11333,1375,11274,1419,11226,1493,11205,1502,11205xe" filled="f" stroked="t" strokeweight=".458044pt" strokecolor="#005BA8">
                <v:path arrowok="t"/>
              </v:shape>
            </v:group>
            <v:group style="position:absolute;left:161;top:18004;width:9154;height:666" coordorigin="161,18004" coordsize="9154,666">
              <v:shape style="position:absolute;left:161;top:18004;width:9154;height:666" coordorigin="161,18004" coordsize="9154,666" path="m161,18004l9315,18004,9315,18670,161,18670,161,18004e" filled="t" fillcolor="#ECC304" stroked="f">
                <v:path arrowok="t"/>
                <v:fill/>
              </v:shape>
            </v:group>
            <v:group style="position:absolute;left:161;top:18004;width:31499;height:5741" coordorigin="161,18004" coordsize="31499,5741">
              <v:shape style="position:absolute;left:161;top:18004;width:31499;height:5741" coordorigin="161,18004" coordsize="31499,5741" path="m161,18004l31660,18004e" filled="f" stroked="t" strokeweight="28.256821pt" strokecolor="#000000">
                <v:path arrowok="t"/>
              </v:shape>
              <v:shape style="position:absolute;left:161;top:18004;width:31499;height:5741" coordorigin="161,18004" coordsize="31499,5741" path="m161,23745l161,18004e" filled="f" stroked="t" strokeweight="28.256821pt" strokecolor="#000000">
                <v:path arrowok="t"/>
              </v:shape>
              <v:shape style="position:absolute;left:288;top:18028;width:1967;height:657" type="#_x0000_t75">
                <v:imagedata r:id="rId9" o:title=""/>
              </v:shape>
            </v:group>
            <v:group style="position:absolute;left:1747;top:18231;width:203;height:278" coordorigin="1747,18231" coordsize="203,278">
              <v:shape style="position:absolute;left:1747;top:18231;width:203;height:278" coordorigin="1747,18231" coordsize="203,278" path="m1835,18231l1759,18231,1755,18233,1749,18238,1747,18243,1747,18498,1749,18502,1755,18508,1759,18509,1764,18509,1841,18509,1915,18492,1950,18465,1804,18465,1804,18276,1950,18276,1949,18275,1895,18239,1858,18232,1835,18231e" filled="t" fillcolor="#000000" stroked="f">
                <v:path arrowok="t"/>
                <v:fill/>
              </v:shape>
            </v:group>
            <v:group style="position:absolute;left:1804;top:18276;width:175;height:189" coordorigin="1804,18276" coordsize="175,189">
              <v:shape style="position:absolute;left:1804;top:18276;width:175;height:189" coordorigin="1804,18276" coordsize="175,189" path="m1950,18276l1804,18276,1835,18276,1857,18278,1912,18320,1920,18355,1920,18371,1906,18432,1848,18465,1950,18465,1975,18408,1978,18365,1977,18345,1974,18325,1968,18306,1961,18291,1950,18276e" filled="t" fillcolor="#000000" stroked="f">
                <v:path arrowok="t"/>
                <v:fill/>
              </v:shape>
            </v:group>
            <v:group style="position:absolute;left:1437;top:18227;width:239;height:287" coordorigin="1437,18227" coordsize="239,287">
              <v:shape style="position:absolute;left:1437;top:18227;width:239;height:287" coordorigin="1437,18227" coordsize="239,287" path="m1571,18227l1508,18239,1461,18279,1440,18335,1437,18379,1438,18400,1462,18470,1515,18508,1577,18514,1595,18512,1653,18487,1671,18468,1554,18468,1542,18465,1499,18409,1496,18369,1496,18355,1517,18293,1555,18273,1676,18273,1666,18259,1654,18249,1637,18240,1612,18231,1592,18228,1571,18227e" filled="t" fillcolor="#000000" stroked="f">
                <v:path arrowok="t"/>
                <v:fill/>
              </v:shape>
            </v:group>
            <v:group style="position:absolute;left:1581;top:18273;width:118;height:195" coordorigin="1581,18273" coordsize="118,195">
              <v:shape style="position:absolute;left:1581;top:18273;width:118;height:195" coordorigin="1581,18273" coordsize="118,195" path="m1676,18273l1583,18273,1594,18275,1612,18284,1639,18342,1640,18383,1639,18396,1611,18455,1581,18468,1671,18468,1697,18400,1699,18353,1697,18334,1694,18315,1687,18293,1678,18275,1676,18273e" filled="t" fillcolor="#000000" stroked="f">
                <v:path arrowok="t"/>
                <v:fill/>
              </v:shape>
            </v:group>
            <v:group style="position:absolute;left:1005;top:18278;width:57;height:233" coordorigin="1005,18278" coordsize="57,233">
              <v:shape style="position:absolute;left:1005;top:18278;width:57;height:233" coordorigin="1005,18278" coordsize="57,233" path="m1062,18278l1005,18278,1005,18503,1028,18511,1039,18511,1062,18503,1062,18278e" filled="t" fillcolor="#000000" stroked="f">
                <v:path arrowok="t"/>
                <v:fill/>
              </v:shape>
            </v:group>
            <v:group style="position:absolute;left:927;top:18231;width:212;height:46" coordorigin="927,18231" coordsize="212,46">
              <v:shape style="position:absolute;left:927;top:18231;width:212;height:46" coordorigin="927,18231" coordsize="212,46" path="m1132,18231l934,18231,933,18232,927,18250,927,18259,934,18278,1132,18278,1139,18259,1139,18250,1132,18231e" filled="t" fillcolor="#000000" stroked="f">
                <v:path arrowok="t"/>
                <v:fill/>
              </v:shape>
            </v:group>
            <v:group style="position:absolute;left:740;top:18231;width:164;height:278" coordorigin="740,18231" coordsize="164,278">
              <v:shape style="position:absolute;left:740;top:18231;width:164;height:278" coordorigin="740,18231" coordsize="164,278" path="m897,18231l752,18231,748,18233,742,18238,740,18243,740,18498,742,18502,748,18508,752,18509,898,18509,905,18491,905,18483,797,18465,797,18387,881,18387,883,18386,889,18369,889,18361,881,18344,797,18344,797,18276,897,18276,898,18275,904,18258,904,18250,898,18232,897,18231e" filled="t" fillcolor="#000000" stroked="f">
                <v:path arrowok="t"/>
                <v:fill/>
              </v:shape>
            </v:group>
            <v:group style="position:absolute;left:356;top:18231;width:106;height:279" coordorigin="356,18231" coordsize="106,279">
              <v:shape style="position:absolute;left:356;top:18231;width:106;height:279" coordorigin="356,18231" coordsize="106,279" path="m421,18231l371,18231,366,18233,358,18241,356,18247,356,18503,378,18511,388,18511,410,18275,462,18275,458,18263,456,18257,454,18252,427,18232,421,18231e" filled="t" fillcolor="#000000" stroked="f">
                <v:path arrowok="t"/>
                <v:fill/>
              </v:shape>
            </v:group>
            <v:group style="position:absolute;left:410;top:18275;width:161;height:235" coordorigin="410,18275" coordsize="161,235">
              <v:shape style="position:absolute;left:410;top:18275;width:161;height:235" coordorigin="410,18275" coordsize="161,235" path="m462,18275l410,18275,488,18501,488,18503,511,18511,521,18511,545,18501,571,18429,518,18429,462,18275e" filled="t" fillcolor="#000000" stroked="f">
                <v:path arrowok="t"/>
                <v:fill/>
              </v:shape>
            </v:group>
            <v:group style="position:absolute;left:626;top:18275;width:54;height:235" coordorigin="626,18275" coordsize="54,235">
              <v:shape style="position:absolute;left:626;top:18275;width:54;height:235" coordorigin="626,18275" coordsize="54,235" path="m680,18275l626,18275,626,18503,648,18511,658,18511,680,18275e" filled="t" fillcolor="#000000" stroked="f">
                <v:path arrowok="t"/>
                <v:fill/>
              </v:shape>
            </v:group>
            <v:group style="position:absolute;left:519;top:18231;width:161;height:198" coordorigin="519,18231" coordsize="161,198">
              <v:shape style="position:absolute;left:519;top:18231;width:161;height:198" coordorigin="519,18231" coordsize="161,198" path="m661,18231l614,18231,609,18232,581,18264,519,18429,571,18429,626,18275,680,18275,680,18250,679,18247,664,18232,661,18231e" filled="t" fillcolor="#000000" stroked="f">
                <v:path arrowok="t"/>
                <v:fill/>
              </v:shape>
            </v:group>
            <v:group style="position:absolute;left:1173;top:18230;width:217;height:281" coordorigin="1173,18230" coordsize="217,281">
              <v:shape style="position:absolute;left:1173;top:18230;width:217;height:281" coordorigin="1173,18230" coordsize="217,281" path="m1206,18230l1195,18230,1191,18230,1173,18238,1173,18503,1195,18511,1206,18511,1229,18503,1229,18389,1389,18389,1389,18341,1229,18341,1229,18238,1211,18230,1206,18230e" filled="t" fillcolor="#000000" stroked="f">
                <v:path arrowok="t"/>
                <v:fill/>
              </v:shape>
            </v:group>
            <v:group style="position:absolute;left:1333;top:18389;width:56;height:121" coordorigin="1333,18389" coordsize="56,121">
              <v:shape style="position:absolute;left:1333;top:18389;width:56;height:121" coordorigin="1333,18389" coordsize="56,121" path="m1389,18389l1333,18389,1333,18503,1356,18511,1367,18511,1389,18503,1389,18389e" filled="t" fillcolor="#000000" stroked="f">
                <v:path arrowok="t"/>
                <v:fill/>
              </v:shape>
            </v:group>
            <v:group style="position:absolute;left:1333;top:18230;width:56;height:111" coordorigin="1333,18230" coordsize="56,111">
              <v:shape style="position:absolute;left:1333;top:18230;width:56;height:111" coordorigin="1333,18230" coordsize="56,111" path="m1367,18230l1356,18230,1351,18230,1333,18341,1389,18341,1389,18238,1389,18236,1367,18230e" filled="t" fillcolor="#000000" stroked="f">
                <v:path arrowok="t"/>
                <v:fill/>
              </v:shape>
            </v:group>
            <v:group style="position:absolute;left:2008;top:18446;width:171;height:69" coordorigin="2008,18446" coordsize="171,69">
              <v:shape style="position:absolute;left:2008;top:18446;width:171;height:69" coordorigin="2008,18446" coordsize="171,69" path="m2018,18446l2015,18446,2013,18446,2008,18476,2008,18481,2068,18513,2077,18514,2087,18514,2150,18499,2179,18468,2076,18468,2067,18467,2021,18447,2018,18446e" filled="t" fillcolor="#000000" stroked="f">
                <v:path arrowok="t"/>
                <v:fill/>
              </v:shape>
            </v:group>
            <v:group style="position:absolute;left:2013;top:18227;width:177;height:242" coordorigin="2013,18227" coordsize="177,242">
              <v:shape style="position:absolute;left:2013;top:18227;width:177;height:242" coordorigin="2013,18227" coordsize="177,242" path="m2112,18227l2093,18227,2081,18228,2025,18261,2013,18293,2013,18318,2057,18378,2101,18398,2107,18402,2118,18409,2122,18413,2129,18422,2131,18427,2131,18439,2094,18468,2179,18468,2187,18453,2189,18441,2189,18415,2144,18355,2100,18335,2094,18332,2083,18325,2078,18321,2071,18312,2070,18307,2070,18296,2100,18271,2173,18271,2173,18260,2119,18227,2112,18227e" filled="t" fillcolor="#000000" stroked="f">
                <v:path arrowok="t"/>
                <v:fill/>
              </v:shape>
            </v:group>
            <v:group style="position:absolute;left:2114;top:18271;width:59;height:19" coordorigin="2114,18271" coordsize="59,19">
              <v:shape style="position:absolute;left:2114;top:18271;width:59;height:19" coordorigin="2114,18271" coordsize="59,19" path="m2173,18271l2114,18271,2122,18272,2135,18275,2141,18278,2151,18282,2155,18284,2162,18288,2164,18289,2167,18289,2169,18289,2173,18274,2173,18271e" filled="t" fillcolor="#000000" stroked="f">
                <v:path arrowok="t"/>
                <v:fill/>
              </v:shape>
            </v:group>
            <v:group style="position:absolute;left:1804;top:18276;width:116;height:189" coordorigin="1804,18276" coordsize="116,189">
              <v:shape style="position:absolute;left:1804;top:18276;width:116;height:189" coordorigin="1804,18276" coordsize="116,189" path="m1804,18276l1804,18465,1833,18465,1848,18465,1861,18463,1872,18459,1883,18455,1918,18392,1920,18355,1918,18343,1915,18332,1912,18320,1907,18311,1900,18302,1893,18294,1885,18287,1874,18283,1857,18278,1835,18276,1804,18276xe" filled="f" stroked="t" strokeweight=".458044pt" strokecolor="#005BA8">
                <v:path arrowok="t"/>
              </v:shape>
            </v:group>
            <v:group style="position:absolute;left:1496;top:18273;width:144;height:195" coordorigin="1496,18273" coordsize="144,195">
              <v:shape style="position:absolute;left:1496;top:18273;width:144;height:195" coordorigin="1496,18273" coordsize="144,195" path="m1569,18273l1555,18273,1544,18275,1534,18281,1525,18286,1517,18293,1512,18302,1506,18310,1502,18321,1500,18332,1497,18344,1496,18356,1496,18369,1506,18433,1511,18441,1517,18450,1524,18456,1533,18461,1542,18465,1554,18468,1567,18468,1581,18468,1625,18439,1630,18430,1634,18420,1637,18408,1639,18396,1640,18383,1640,18370,1640,18355,1639,18342,1637,18330,1635,18318,1603,18280,1594,18275,1583,18273,1569,18273xe" filled="f" stroked="t" strokeweight=".458044pt" strokecolor="#005BA8">
                <v:path arrowok="t"/>
              </v:shape>
            </v:group>
            <v:group style="position:absolute;left:1747;top:18231;width:231;height:278" coordorigin="1747,18231" coordsize="231,278">
              <v:shape style="position:absolute;left:1747;top:18231;width:231;height:278" coordorigin="1747,18231" coordsize="231,278" path="m1764,18231l1835,18231,1858,18232,1916,18248,1961,18291,1978,18365,1977,18388,1961,18447,1915,18492,1841,18509,1764,18509,1759,18509,1755,18508,1752,18505,1749,18502,1747,18498,1747,18492,1747,18249,1747,18243,1749,18238,1752,18236,1755,18233,1759,18231,1764,18231xe" filled="f" stroked="t" strokeweight=".458044pt" strokecolor="#005BA8">
                <v:path arrowok="t"/>
              </v:shape>
            </v:group>
            <v:group style="position:absolute;left:927;top:18231;width:212;height:279" coordorigin="927,18231" coordsize="212,279">
              <v:shape style="position:absolute;left:927;top:18231;width:212;height:279" coordorigin="927,18231" coordsize="212,279" path="m935,18231l1131,18231,1132,18231,1134,18232,1139,18250,1139,18255,1139,18259,1135,18276,1134,18277,1132,18278,1131,18278,1062,18278,1062,18502,1062,18503,1061,18504,1060,18506,1059,18507,1058,18508,1039,18511,1033,18511,1028,18511,1023,18510,1020,18510,1016,18510,1013,18509,1011,18508,1009,18508,1007,18507,1006,18506,1005,18504,1005,18503,1005,18502,1005,18278,935,18278,934,18278,933,18277,932,18276,931,18275,930,18274,929,18272,929,18271,928,18268,928,18265,927,18262,927,18259,927,18255,927,18250,929,18236,930,18235,931,18233,932,18233,933,18232,934,18231,935,18231xe" filled="f" stroked="t" strokeweight=".458044pt" strokecolor="#005BA8">
                <v:path arrowok="t"/>
              </v:shape>
            </v:group>
            <v:group style="position:absolute;left:740;top:18231;width:164;height:278" coordorigin="740,18231" coordsize="164,278">
              <v:shape style="position:absolute;left:740;top:18231;width:164;height:278" coordorigin="740,18231" coordsize="164,278" path="m757,18231l896,18231,897,18231,898,18232,899,18233,900,18233,901,18235,904,18250,904,18254,904,18258,904,18261,903,18264,903,18267,897,18276,896,18276,797,18276,797,18344,880,18344,881,18344,889,18361,889,18365,889,18369,884,18386,883,18386,881,18387,880,18387,797,18387,797,18465,896,18465,898,18465,904,18477,905,18479,905,18483,905,18487,905,18491,905,18495,904,18498,904,18500,900,18508,899,18509,898,18509,896,18509,757,18509,752,18509,748,18508,745,18505,742,18502,740,18498,740,18492,740,18249,740,18243,742,18238,745,18236,748,18233,752,18231,757,18231xe" filled="f" stroked="t" strokeweight=".458044pt" strokecolor="#005BA8">
                <v:path arrowok="t"/>
              </v:shape>
            </v:group>
            <v:group style="position:absolute;left:356;top:18231;width:324;height:279" coordorigin="356,18231" coordsize="324,279">
              <v:shape style="position:absolute;left:356;top:18231;width:324;height:279" coordorigin="356,18231" coordsize="324,279" path="m377,18231l414,18231,421,18231,427,18232,458,18263,518,18429,519,18429,581,18264,583,18258,585,18253,587,18249,589,18244,592,18241,595,18239,598,18236,601,18234,605,18233,609,18232,614,18231,619,18231,657,18231,661,18231,664,18232,667,18233,670,18234,672,18235,674,18237,676,18239,677,18242,678,18244,679,18247,680,18250,680,18254,680,18502,680,18503,679,18504,678,18506,678,18507,676,18508,674,18508,672,18509,669,18510,666,18510,662,18510,658,18511,653,18511,648,18511,643,18510,640,18510,636,18510,626,18503,626,18502,626,18275,626,18275,545,18501,545,18503,544,18505,529,18510,525,18511,521,18511,516,18511,511,18511,488,18501,410,18275,410,18275,410,18502,410,18503,388,18511,383,18511,378,18511,373,18510,370,18510,366,18510,364,18509,361,18508,359,18508,358,18507,357,18506,356,18504,356,18503,356,18502,356,18254,356,18247,358,18241,362,18237,366,18233,371,18231,377,18231xe" filled="f" stroked="t" strokeweight=".458044pt" strokecolor="#005BA8">
                <v:path arrowok="t"/>
              </v:shape>
            </v:group>
            <v:group style="position:absolute;left:1173;top:18230;width:217;height:281" coordorigin="1173,18230" coordsize="217,281">
              <v:shape style="position:absolute;left:1173;top:18230;width:217;height:281" coordorigin="1173,18230" coordsize="217,281" path="m1201,18230l1206,18230,1211,18230,1228,18235,1228,18236,1229,18238,1229,18239,1229,18341,1333,18341,1333,18239,1333,18238,1333,18236,1334,18235,1335,18234,1337,18233,1339,18232,1341,18232,1344,18231,1347,18231,1351,18230,1356,18230,1361,18230,1367,18230,1388,18235,1389,18236,1389,18238,1389,18239,1389,18502,1389,18503,1389,18504,1388,18506,1387,18507,1367,18511,1361,18511,1356,18511,1351,18510,1347,18510,1344,18510,1341,18509,1339,18508,1337,18508,1335,18507,1334,18506,1333,18504,1333,18503,1333,18502,1333,18389,1229,18389,1229,18502,1229,18503,1228,18504,1228,18506,1227,18507,1214,18510,1211,18510,1206,18511,1201,18511,1195,18511,1179,18508,1176,18508,1175,18507,1174,18506,1173,18504,1173,18503,1173,18502,1173,18239,1173,18238,1173,18236,1195,18230,1201,18230xe" filled="f" stroked="t" strokeweight=".458044pt" strokecolor="#005BA8">
                <v:path arrowok="t"/>
              </v:shape>
            </v:group>
            <v:group style="position:absolute;left:2008;top:18227;width:182;height:288" coordorigin="2008,18227" coordsize="182,288">
              <v:shape style="position:absolute;left:2008;top:18227;width:182;height:288" coordorigin="2008,18227" coordsize="182,288" path="m2106,18227l2112,18227,2119,18227,2125,18228,2132,18229,2138,18230,2144,18232,2150,18234,2155,18236,2159,18238,2164,18240,2171,18247,2171,18248,2172,18249,2172,18251,2173,18253,2173,18255,2173,18257,2173,18260,2173,18263,2173,18267,2173,18271,2167,18289,2166,18289,2164,18289,2162,18288,2158,18286,2155,18284,2151,18282,2146,18280,2141,18278,2135,18275,2128,18273,2122,18272,2114,18271,2107,18271,2100,18271,2079,18279,2076,18282,2074,18285,2072,18289,2071,18292,2070,18296,2070,18300,2070,18307,2071,18312,2075,18316,2078,18321,2083,18325,2088,18328,2094,18332,2100,18335,2108,18338,2115,18341,2122,18345,2130,18348,2137,18352,2144,18355,2152,18360,2159,18364,2189,18415,2189,18426,2189,18441,2187,18453,2181,18464,2176,18475,2168,18485,2159,18492,2150,18499,2087,18514,2077,18514,2068,18513,2060,18512,2051,18510,2022,18499,2018,18496,2015,18494,2013,18492,2011,18491,2010,18488,2009,18484,2008,18481,2008,18476,2008,18469,2008,18465,2008,18461,2008,18458,2008,18455,2015,18446,2016,18446,2018,18446,2021,18447,2024,18449,2028,18452,2033,18454,2076,18468,2087,18468,2094,18468,2128,18448,2130,18444,2131,18439,2131,18433,2131,18427,2093,18395,2086,18392,2050,18374,2043,18369,2018,18336,2014,18328,2013,18318,2013,18307,2013,18293,2040,18246,2048,18240,2058,18235,2070,18232,2081,18228,2093,18227,2106,18227xe" filled="f" stroked="t" strokeweight=".458044pt" strokecolor="#005BA8">
                <v:path arrowok="t"/>
              </v:shape>
            </v:group>
            <v:group style="position:absolute;left:1437;top:18227;width:263;height:287" coordorigin="1437,18227" coordsize="263,287">
              <v:shape style="position:absolute;left:1437;top:18227;width:263;height:287" coordorigin="1437,18227" coordsize="263,287" path="m1571,18227l1637,18240,1687,18293,1699,18353,1699,18379,1686,18441,1637,18498,1577,18514,1552,18513,1478,18488,1445,18438,1437,18379,1438,18355,1452,18296,1493,18247,1566,18227,1571,18227xe" filled="f" stroked="t" strokeweight=".458044pt" strokecolor="#005BA8">
                <v:path arrowok="t"/>
              </v:shape>
            </v:group>
            <v:group style="position:absolute;left:9733;top:4311;width:21676;height:668" coordorigin="9733,4311" coordsize="21676,668">
              <v:shape style="position:absolute;left:9733;top:4311;width:21676;height:668" coordorigin="9733,4311" coordsize="21676,668" path="m9733,4311l31408,4311,31408,4978,9733,4978,9733,4311e" filled="t" fillcolor="#ECC304" stroked="f">
                <v:path arrowok="t"/>
                <v:fill/>
              </v:shape>
            </v:group>
            <v:group style="position:absolute;left:9733;top:4311;width:21927;height:19434" coordorigin="9733,4311" coordsize="21927,19434">
              <v:shape style="position:absolute;left:9733;top:4311;width:21927;height:19434" coordorigin="9733,4311" coordsize="21927,19434" path="m9733,4311l31660,4311e" filled="f" stroked="t" strokeweight="28.256821pt" strokecolor="#000000">
                <v:path arrowok="t"/>
              </v:shape>
              <v:shape style="position:absolute;left:9733;top:4311;width:21927;height:19434" coordorigin="9733,4311" coordsize="21927,19434" path="m9733,23745l9733,4311e" filled="f" stroked="t" strokeweight="28.256821pt" strokecolor="#000000">
                <v:path arrowok="t"/>
              </v:shape>
              <v:shape style="position:absolute;left:9861;top:4335;width:1664;height:654" type="#_x0000_t75">
                <v:imagedata r:id="rId10" o:title=""/>
              </v:shape>
            </v:group>
            <v:group style="position:absolute;left:9928;top:4538;width:185;height:279" coordorigin="9928,4538" coordsize="185,279">
              <v:shape style="position:absolute;left:9928;top:4538;width:185;height:279" coordorigin="9928,4538" coordsize="185,279" path="m10024,4538l9940,4538,9936,4540,9930,4545,9928,4550,9928,4810,9951,4818,9962,4818,9984,4702,10086,4702,10066,4687,10074,4684,10082,4680,10095,4672,10101,4666,10106,4660,9984,4660,9984,4581,10113,4581,10111,4577,10059,4541,10030,4538,10024,4538e" filled="t" fillcolor="#000000" stroked="f">
                <v:path arrowok="t"/>
                <v:fill/>
              </v:shape>
            </v:group>
            <v:group style="position:absolute;left:10008;top:4702;width:126;height:115" coordorigin="10008,4702" coordsize="126,115">
              <v:shape style="position:absolute;left:10008;top:4702;width:126;height:115" coordorigin="10008,4702" coordsize="126,115" path="m10086,4702l10008,4702,10013,4703,10022,4707,10074,4808,10074,4810,10075,4811,10097,4818,10110,4818,10134,4811,10134,4808,10105,4736,10103,4730,10100,4724,10094,4713,10091,4709,10086,4702e" filled="t" fillcolor="#000000" stroked="f">
                <v:path arrowok="t"/>
                <v:fill/>
              </v:shape>
            </v:group>
            <v:group style="position:absolute;left:10016;top:4581;width:104;height:79" coordorigin="10016,4581" coordsize="104,79">
              <v:shape style="position:absolute;left:10016;top:4581;width:104;height:79" coordorigin="10016,4581" coordsize="104,79" path="m10113,4581l10016,4581,10021,4582,10028,4582,10061,4611,10061,4626,10021,4660,10106,4660,10110,4654,10114,4647,10119,4632,10120,4624,10120,4603,10118,4594,10113,4581e" filled="t" fillcolor="#000000" stroked="f">
                <v:path arrowok="t"/>
                <v:fill/>
              </v:shape>
            </v:group>
            <v:group style="position:absolute;left:11121;top:4584;width:57;height:233" coordorigin="11121,4584" coordsize="57,233">
              <v:shape style="position:absolute;left:11121;top:4584;width:57;height:233" coordorigin="11121,4584" coordsize="57,233" path="m11178,4584l11121,4584,11121,4810,11144,4818,11155,4818,11178,4810,11178,4584e" filled="t" fillcolor="#000000" stroked="f">
                <v:path arrowok="t"/>
                <v:fill/>
              </v:shape>
            </v:group>
            <v:group style="position:absolute;left:11043;top:4538;width:212;height:46" coordorigin="11043,4538" coordsize="212,46">
              <v:shape style="position:absolute;left:11043;top:4538;width:212;height:46" coordorigin="11043,4538" coordsize="212,46" path="m11248,4538l11050,4538,11049,4539,11043,4557,11043,4566,11050,4584,11248,4584,11256,4566,11256,4557,11248,4538e" filled="t" fillcolor="#000000" stroked="f">
                <v:path arrowok="t"/>
                <v:fill/>
              </v:shape>
            </v:group>
            <v:group style="position:absolute;left:10176;top:4538;width:164;height:278" coordorigin="10176,4538" coordsize="164,278">
              <v:shape style="position:absolute;left:10176;top:4538;width:164;height:278" coordorigin="10176,4538" coordsize="164,278" path="m10332,4538l10188,4538,10184,4540,10177,4545,10176,4550,10176,4805,10177,4809,10184,4815,10188,4816,10333,4816,10340,4798,10340,4790,10232,4772,10232,4694,10317,4694,10318,4693,10324,4676,10324,4668,10317,4650,10232,4650,10232,4583,10332,4583,10333,4582,10339,4565,10339,4556,10333,4539,10332,4538e" filled="t" fillcolor="#000000" stroked="f">
                <v:path arrowok="t"/>
                <v:fill/>
              </v:shape>
            </v:group>
            <v:group style="position:absolute;left:10885;top:4537;width:153;height:279" coordorigin="10885,4537" coordsize="153,279">
              <v:shape style="position:absolute;left:10885;top:4537;width:153;height:279" coordorigin="10885,4537" coordsize="153,279" path="m10919,4537l10908,4537,10903,4537,10885,4545,10885,4805,10887,4809,10893,4815,10897,4816,11030,4816,11038,4797,11038,4788,10942,4770,10942,4545,10923,4537,10919,4537e" filled="t" fillcolor="#000000" stroked="f">
                <v:path arrowok="t"/>
                <v:fill/>
              </v:shape>
            </v:group>
            <v:group style="position:absolute;left:10597;top:4537;width:211;height:283" coordorigin="10597,4537" coordsize="211,283">
              <v:shape style="position:absolute;left:10597;top:4537;width:211;height:283" coordorigin="10597,4537" coordsize="211,283" path="m10631,4537l10620,4537,10616,4537,10597,4545,10598,4725,10629,4796,10698,4820,10725,4820,10744,4817,10765,4811,10782,4802,10799,4788,10808,4775,10703,4775,10695,4774,10654,4721,10654,4545,10653,4543,10636,4537,10631,4537e" filled="t" fillcolor="#000000" stroked="f">
                <v:path arrowok="t"/>
                <v:fill/>
              </v:shape>
            </v:group>
            <v:group style="position:absolute;left:10720;top:4537;width:104;height:238" coordorigin="10720,4537" coordsize="104,238">
              <v:shape style="position:absolute;left:10720;top:4537;width:104;height:238" coordorigin="10720,4537" coordsize="104,238" path="m10802,4537l10791,4537,10787,4537,10768,4723,10767,4732,10720,4775,10808,4775,10809,4774,10819,4753,10823,4734,10824,4713,10824,4545,10807,4537,10802,4537e" filled="t" fillcolor="#000000" stroked="f">
                <v:path arrowok="t"/>
                <v:fill/>
              </v:shape>
            </v:group>
            <v:group style="position:absolute;left:11272;top:4752;width:171;height:69" coordorigin="11272,4752" coordsize="171,69">
              <v:shape style="position:absolute;left:11272;top:4752;width:171;height:69" coordorigin="11272,4752" coordsize="171,69" path="m11282,4752l11279,4752,11277,4753,11272,4783,11272,4788,11332,4820,11341,4821,11351,4821,11414,4806,11443,4775,11340,4775,11331,4774,11285,4754,11282,4752e" filled="t" fillcolor="#000000" stroked="f">
                <v:path arrowok="t"/>
                <v:fill/>
              </v:shape>
            </v:group>
            <v:group style="position:absolute;left:11277;top:4533;width:177;height:242" coordorigin="11277,4533" coordsize="177,242">
              <v:shape style="position:absolute;left:11277;top:4533;width:177;height:242" coordorigin="11277,4533" coordsize="177,242" path="m11376,4533l11357,4533,11345,4535,11289,4568,11277,4600,11277,4625,11321,4685,11365,4705,11371,4708,11382,4715,11386,4719,11393,4728,11395,4734,11395,4746,11358,4775,11443,4775,11451,4760,11453,4747,11453,4722,11408,4662,11365,4642,11358,4639,11347,4632,11342,4628,11336,4619,11334,4613,11334,4603,11364,4577,11437,4577,11437,4567,11383,4534,11376,4533e" filled="t" fillcolor="#000000" stroked="f">
                <v:path arrowok="t"/>
                <v:fill/>
              </v:shape>
            </v:group>
            <v:group style="position:absolute;left:11378;top:4577;width:59;height:19" coordorigin="11378,4577" coordsize="59,19">
              <v:shape style="position:absolute;left:11378;top:4577;width:59;height:19" coordorigin="11378,4577" coordsize="59,19" path="m11437,4577l11378,4577,11386,4578,11399,4582,11405,4584,11415,4589,11419,4591,11426,4595,11428,4596,11431,4596,11433,4596,11437,4581,11437,4577e" filled="t" fillcolor="#000000" stroked="f">
                <v:path arrowok="t"/>
                <v:fill/>
              </v:shape>
            </v:group>
            <v:group style="position:absolute;left:10373;top:4752;width:171;height:69" coordorigin="10373,4752" coordsize="171,69">
              <v:shape style="position:absolute;left:10373;top:4752;width:171;height:69" coordorigin="10373,4752" coordsize="171,69" path="m10383,4752l10380,4752,10379,4753,10373,4783,10374,4788,10433,4820,10442,4821,10452,4821,10515,4806,10545,4775,10442,4775,10433,4774,10386,4754,10383,4752e" filled="t" fillcolor="#000000" stroked="f">
                <v:path arrowok="t"/>
                <v:fill/>
              </v:shape>
            </v:group>
            <v:group style="position:absolute;left:10378;top:4533;width:177;height:242" coordorigin="10378,4533" coordsize="177,242">
              <v:shape style="position:absolute;left:10378;top:4533;width:177;height:242" coordorigin="10378,4533" coordsize="177,242" path="m10478,4533l10459,4533,10446,4535,10390,4568,10378,4600,10378,4625,10423,4685,10466,4705,10472,4708,10483,4715,10488,4719,10495,4728,10496,4734,10496,4746,10459,4775,10545,4775,10552,4760,10555,4747,10555,4722,10510,4662,10466,4642,10460,4639,10448,4632,10444,4628,10437,4619,10435,4613,10435,4603,10466,4577,10539,4577,10539,4567,10484,4534,10478,4533e" filled="t" fillcolor="#000000" stroked="f">
                <v:path arrowok="t"/>
                <v:fill/>
              </v:shape>
            </v:group>
            <v:group style="position:absolute;left:10480;top:4577;width:59;height:19" coordorigin="10480,4577" coordsize="59,19">
              <v:shape style="position:absolute;left:10480;top:4577;width:59;height:19" coordorigin="10480,4577" coordsize="59,19" path="m10539,4577l10480,4577,10487,4578,10500,4582,10506,4584,10516,4589,10520,4591,10527,4595,10530,4596,10533,4596,10534,4596,10539,4581,10539,4577e" filled="t" fillcolor="#000000" stroked="f">
                <v:path arrowok="t"/>
                <v:fill/>
              </v:shape>
            </v:group>
            <v:group style="position:absolute;left:9984;top:4581;width:77;height:79" coordorigin="9984,4581" coordsize="77,79">
              <v:shape style="position:absolute;left:9984;top:4581;width:77;height:79" coordorigin="9984,4581" coordsize="77,79" path="m9984,4581l9984,4660,10013,4660,10021,4660,10028,4659,10034,4657,10040,4655,10061,4626,10061,4620,10061,4611,10059,4603,10055,4597,10051,4591,10025,4582,10021,4582,10016,4581,10010,4581,9984,4581xe" filled="f" stroked="t" strokeweight=".458044pt" strokecolor="#005BA8">
                <v:path arrowok="t"/>
              </v:shape>
            </v:group>
            <v:group style="position:absolute;left:11043;top:4538;width:212;height:279" coordorigin="11043,4538" coordsize="212,279">
              <v:shape style="position:absolute;left:11043;top:4538;width:212;height:279" coordorigin="11043,4538" coordsize="212,279" path="m11052,4538l11247,4538,11248,4538,11250,4539,11251,4540,11252,4540,11253,4542,11253,4543,11254,4545,11255,4548,11255,4551,11255,4554,11256,4557,11256,4562,11256,4566,11255,4569,11255,4572,11255,4575,11251,4583,11250,4584,11248,4584,11247,4584,11178,4584,11178,4809,11178,4810,11177,4811,11176,4812,11175,4814,11174,4814,11172,4815,11170,4816,11167,4816,11163,4817,11159,4817,11155,4818,11149,4818,11144,4818,11139,4817,11136,4817,11132,4816,11129,4816,11127,4815,11125,4814,11123,4814,11122,4812,11121,4811,11121,4810,11121,4809,11121,4584,11052,4584,11050,4584,11049,4584,11048,4583,11047,4582,11046,4581,11043,4566,11043,4562,11043,4557,11050,4538,11052,4538xe" filled="f" stroked="t" strokeweight=".458044pt" strokecolor="#005BA8">
                <v:path arrowok="t"/>
              </v:shape>
            </v:group>
            <v:group style="position:absolute;left:10176;top:4538;width:164;height:278" coordorigin="10176,4538" coordsize="164,278">
              <v:shape style="position:absolute;left:10176;top:4538;width:164;height:278" coordorigin="10176,4538" coordsize="164,278" path="m10192,4538l10331,4538,10332,4538,10333,4539,10334,4539,10335,4540,10336,4541,10337,4543,10338,4545,10338,4547,10339,4550,10339,4553,10339,4556,10339,4561,10339,4565,10332,4583,10331,4583,10232,4583,10232,4650,10315,4650,10317,4650,10318,4651,10319,4652,10320,4652,10323,4662,10324,4665,10324,4668,10324,4672,10324,4676,10324,4680,10323,4682,10323,4685,10322,4687,10322,4689,10321,4691,10320,4692,10319,4692,10318,4693,10317,4694,10315,4694,10232,4694,10232,4772,10332,4772,10333,4772,10339,4784,10340,4786,10340,4790,10340,4794,10340,4798,10340,4802,10339,4804,10339,4807,10333,4816,10332,4816,10192,4816,10188,4816,10184,4815,10180,4812,10177,4809,10176,4805,10176,4798,10176,4556,10176,4550,10177,4545,10180,4543,10184,4540,10188,4538,10192,4538xe" filled="f" stroked="t" strokeweight=".458044pt" strokecolor="#005BA8">
                <v:path arrowok="t"/>
              </v:shape>
            </v:group>
            <v:group style="position:absolute;left:9928;top:4538;width:206;height:279" coordorigin="9928,4538" coordsize="206,279">
              <v:shape style="position:absolute;left:9928;top:4538;width:206;height:279" coordorigin="9928,4538" coordsize="206,279" path="m9945,4538l10017,4538,10024,4538,10030,4538,10035,4539,10039,4539,10044,4539,10100,4563,10107,4569,10111,4577,10115,4585,10118,4594,10120,4603,10120,4614,10120,4624,10106,4660,10101,4666,10066,4687,10070,4689,10088,4704,10091,4709,10105,4736,10129,4791,10131,4797,10132,4801,10133,4803,10134,4806,10134,4808,10134,4809,10134,4811,10129,4816,10127,4816,10124,4817,10120,4817,10116,4817,10110,4818,10103,4818,10097,4818,10092,4817,10089,4817,10085,4817,10074,4808,10048,4746,10045,4739,10043,4733,10040,4727,10037,4722,10034,4717,10030,4713,10027,4710,10022,4707,10018,4705,10013,4703,10008,4702,10002,4702,9984,4702,9984,4809,9984,4810,9984,4811,9983,4812,9982,4814,9980,4814,9978,4815,9976,4816,9973,4816,9970,4817,9966,4817,9962,4818,9956,4818,9951,4818,9946,4817,9942,4817,9939,4816,9936,4816,9934,4815,9932,4814,9930,4814,9929,4812,9928,4811,9928,4810,9928,4809,9928,4556,9928,4550,9930,4545,9933,4543,9936,4540,9940,4538,9945,4538xe" filled="f" stroked="t" strokeweight=".458044pt" strokecolor="#005BA8">
                <v:path arrowok="t"/>
              </v:shape>
            </v:group>
            <v:group style="position:absolute;left:10885;top:4537;width:153;height:279" coordorigin="10885,4537" coordsize="153,279">
              <v:shape style="position:absolute;left:10885;top:4537;width:153;height:279" coordorigin="10885,4537" coordsize="153,279" path="m10913,4537l10919,4537,10923,4537,10927,4538,10931,4538,10933,4539,10936,4539,10938,4540,10939,4541,10940,4542,10941,4543,10942,4545,10942,4546,10942,4770,11029,4770,11030,4770,11032,4770,11033,4771,11034,4772,11035,4773,11035,4775,11036,4776,11037,4779,11037,4782,11037,4785,11038,4788,11038,4793,11038,4797,11035,4811,11035,4813,11034,4814,11033,4815,11032,4816,11030,4816,11029,4816,10902,4816,10897,4816,10893,4815,10890,4812,10887,4809,10885,4805,10885,4798,10885,4546,10885,4545,10885,4543,10886,4542,10887,4541,10889,4540,10891,4539,10893,4539,10896,4538,10900,4538,10903,4537,10908,4537,10913,4537xe" filled="f" stroked="t" strokeweight=".458044pt" strokecolor="#005BA8">
                <v:path arrowok="t"/>
              </v:shape>
            </v:group>
            <v:group style="position:absolute;left:10597;top:4537;width:227;height:283" coordorigin="10597,4537" coordsize="227,283">
              <v:shape style="position:absolute;left:10597;top:4537;width:227;height:283" coordorigin="10597,4537" coordsize="227,283" path="m10626,4537l10631,4537,10636,4537,10639,4538,10643,4538,10646,4539,10648,4539,10650,4540,10651,4541,10652,4542,10653,4543,10654,4545,10654,4546,10654,4710,10654,4721,10655,4731,10703,4775,10712,4775,10720,4775,10764,4740,10767,4732,10768,4723,10768,4713,10768,4546,10768,4545,10769,4543,10770,4542,10771,4541,10772,4540,10774,4539,10776,4539,10779,4538,10783,4538,10787,4537,10791,4537,10797,4537,10802,4537,10807,4537,10810,4538,10814,4538,10816,4539,10819,4539,10821,4540,10822,4541,10823,4542,10824,4543,10824,4545,10824,4546,10824,4713,10809,4774,10744,4817,10725,4820,10698,4820,10629,4796,10598,4725,10597,4546,10597,4545,10598,4543,10599,4542,10600,4541,10601,4540,10603,4539,10606,4539,10608,4538,10612,4538,10616,4537,10620,4537,10626,4537xe" filled="f" stroked="t" strokeweight=".458044pt" strokecolor="#005BA8">
                <v:path arrowok="t"/>
              </v:shape>
            </v:group>
            <v:group style="position:absolute;left:11272;top:4533;width:182;height:288" coordorigin="11272,4533" coordsize="182,288">
              <v:shape style="position:absolute;left:11272;top:4533;width:182;height:288" coordorigin="11272,4533" coordsize="182,288" path="m11370,4533l11376,4533,11383,4534,11390,4535,11396,4536,11423,4545,11428,4547,11431,4549,11432,4550,11433,4552,11437,4564,11437,4567,11437,4570,11437,4573,11437,4578,11436,4591,11435,4593,11435,4594,11434,4595,11433,4596,11431,4596,11430,4596,11428,4596,11426,4595,11422,4593,11419,4591,11415,4589,11410,4587,11405,4584,11399,4582,11392,4580,11386,4578,11378,4577,11371,4577,11364,4577,11359,4578,11334,4603,11334,4607,11334,4613,11336,4619,11339,4623,11342,4628,11379,4648,11386,4652,11394,4655,11401,4658,11408,4662,11416,4667,11423,4671,11429,4676,11435,4682,11440,4688,11445,4696,11448,4704,11452,4712,11453,4722,11453,4733,11453,4747,11414,4806,11351,4821,11341,4821,11332,4820,11277,4799,11275,4797,11274,4795,11273,4791,11272,4788,11272,4783,11272,4776,11272,4772,11272,4768,11272,4765,11273,4762,11273,4759,11274,4758,11274,4756,11275,4754,11276,4754,11277,4753,11279,4752,11280,4752,11282,4752,11285,4754,11289,4756,11292,4758,11340,4775,11351,4775,11358,4775,11392,4755,11394,4750,11395,4746,11395,4740,11395,4734,11393,4728,11390,4724,11386,4719,11382,4715,11376,4712,11371,4708,11365,4705,11358,4702,11351,4699,11343,4696,11295,4665,11290,4659,11285,4652,11282,4643,11278,4635,11277,4625,11277,4614,11277,4600,11304,4553,11312,4547,11322,4542,11334,4538,11345,4535,11357,4533,11370,4533xe" filled="f" stroked="t" strokeweight=".458044pt" strokecolor="#005BA8">
                <v:path arrowok="t"/>
              </v:shape>
            </v:group>
            <v:group style="position:absolute;left:10373;top:4533;width:182;height:288" coordorigin="10373,4533" coordsize="182,288">
              <v:shape style="position:absolute;left:10373;top:4533;width:182;height:288" coordorigin="10373,4533" coordsize="182,288" path="m10471,4533l10478,4533,10484,4534,10491,4535,10498,4536,10525,4545,10529,4547,10532,4549,10533,4550,10535,4552,10538,4564,10539,4567,10539,4570,10539,4573,10539,4578,10539,4581,10538,4584,10538,4587,10533,4596,10531,4596,10530,4596,10527,4595,10524,4593,10520,4591,10516,4589,10511,4587,10506,4584,10500,4582,10494,4580,10487,4578,10480,4577,10472,4577,10466,4577,10435,4603,10435,4607,10435,4613,10473,4645,10480,4648,10488,4652,10495,4655,10503,4658,10510,4662,10517,4667,10524,4671,10555,4722,10555,4733,10555,4747,10515,4806,10452,4821,10442,4821,10433,4820,10377,4797,10373,4783,10373,4776,10373,4772,10373,4768,10374,4765,10374,4762,10374,4759,10375,4758,10376,4756,10377,4754,10378,4754,10379,4753,10380,4752,10381,4752,10383,4752,10386,4754,10390,4756,10394,4758,10442,4775,10452,4775,10459,4775,10465,4775,10471,4773,10476,4771,10496,4746,10496,4740,10496,4734,10495,4728,10491,4724,10488,4719,10483,4715,10478,4712,10472,4708,10466,4705,10459,4702,10452,4699,10445,4696,10437,4692,10430,4689,10423,4685,10383,4643,10380,4635,10378,4625,10378,4614,10378,4600,10406,4553,10414,4547,10424,4542,10435,4538,10446,4535,10459,4533,10471,4533xe" filled="f" stroked="t" strokeweight=".458044pt" strokecolor="#005BA8">
                <v:path arrowok="t"/>
              </v:shape>
            </v:group>
            <v:group style="position:absolute;left:19663;top:17285;width:11764;height:666" coordorigin="19663,17285" coordsize="11764,666">
              <v:shape style="position:absolute;left:19663;top:17285;width:11764;height:666" coordorigin="19663,17285" coordsize="11764,666" path="m19663,17285l31426,17285,31426,17951,19663,17951,19663,17285e" filled="t" fillcolor="#ECC304" stroked="f">
                <v:path arrowok="t"/>
                <v:fill/>
              </v:shape>
            </v:group>
            <v:group style="position:absolute;left:19663;top:17285;width:11997;height:6460" coordorigin="19663,17285" coordsize="11997,6460">
              <v:shape style="position:absolute;left:19663;top:17285;width:11997;height:6460" coordorigin="19663,17285" coordsize="11997,6460" path="m19663,17285l31660,17285e" filled="f" stroked="t" strokeweight="28.256821pt" strokecolor="#000000">
                <v:path arrowok="t"/>
              </v:shape>
              <v:shape style="position:absolute;left:19663;top:17285;width:11997;height:6460" coordorigin="19663,17285" coordsize="11997,6460" path="m19663,23745l19663,17285e" filled="f" stroked="t" strokeweight="28.256821pt" strokecolor="#000000">
                <v:path arrowok="t"/>
              </v:shape>
            </v:group>
            <v:group style="position:absolute;left:21948;top:17621;width:175;height:175" coordorigin="21948,17621" coordsize="175,175">
              <v:shape style="position:absolute;left:21948;top:17621;width:175;height:175" coordorigin="21948,17621" coordsize="175,175" path="m22118,17621l22041,17621,22047,17621,22056,17624,22070,17651,22070,17668,22046,17668,22025,17669,21966,17689,21948,17722,21948,17744,21999,17794,22008,17796,22030,17796,22042,17793,22062,17784,22071,17777,22079,17769,22123,17769,22123,17757,22021,17757,22014,17755,22004,17746,22001,17740,22001,17727,22041,17702,22123,17702,22123,17642,22122,17631,22118,17621e" filled="t" fillcolor="#000000" stroked="f">
                <v:path arrowok="t"/>
                <v:fill/>
              </v:shape>
            </v:group>
            <v:group style="position:absolute;left:22079;top:17769;width:45;height:23" coordorigin="22079,17769" coordsize="45,23">
              <v:shape style="position:absolute;left:22079;top:17769;width:45;height:23" coordorigin="22079,17769" coordsize="45,23" path="m22123,17769l22079,17769,22079,17786,22094,17792,22107,17792,22123,17769e" filled="t" fillcolor="#000000" stroked="f">
                <v:path arrowok="t"/>
                <v:fill/>
              </v:shape>
            </v:group>
            <v:group style="position:absolute;left:22037;top:17702;width:86;height:55" coordorigin="22037,17702" coordsize="86,55">
              <v:shape style="position:absolute;left:22037;top:17702;width:86;height:55" coordorigin="22037,17702" coordsize="86,55" path="m22123,17702l22070,17702,22070,17735,22064,17742,22057,17748,22044,17756,22037,17757,22123,17757,22123,17702e" filled="t" fillcolor="#000000" stroked="f">
                <v:path arrowok="t"/>
                <v:fill/>
              </v:shape>
            </v:group>
            <v:group style="position:absolute;left:21959;top:17580;width:160;height:60" coordorigin="21959,17580" coordsize="160,60">
              <v:shape style="position:absolute;left:21959;top:17580;width:160;height:60" coordorigin="21959,17580" coordsize="160,60" path="m22054,17580l22030,17580,22022,17580,21962,17603,21959,17614,21959,17622,21967,17640,21971,17640,21974,17639,21981,17635,21986,17633,21997,17628,22003,17626,22017,17622,22025,17621,22118,17621,22116,17612,22111,17604,22097,17592,22088,17587,22067,17581,22054,17580e" filled="t" fillcolor="#000000" stroked="f">
                <v:path arrowok="t"/>
                <v:fill/>
              </v:shape>
            </v:group>
            <v:group style="position:absolute;left:22402;top:17580;width:193;height:216" coordorigin="22402,17580" coordsize="193,216">
              <v:shape style="position:absolute;left:22402;top:17580;width:193;height:216" coordorigin="22402,17580" coordsize="193,216" path="m22497,17580l22472,17580,22460,17582,22413,17628,22402,17691,22403,17711,22427,17774,22468,17796,22495,17796,22507,17793,22529,17781,22539,17773,22549,17762,22595,17762,22595,17750,22488,17750,22482,17748,22457,17695,22457,17679,22490,17626,22595,17626,22595,17606,22541,17606,22533,17597,22524,17591,22507,17582,22497,17580e" filled="t" fillcolor="#000000" stroked="f">
                <v:path arrowok="t"/>
                <v:fill/>
              </v:shape>
            </v:group>
            <v:group style="position:absolute;left:22549;top:17762;width:46;height:30" coordorigin="22549,17762" coordsize="46,30">
              <v:shape style="position:absolute;left:22549;top:17762;width:46;height:30" coordorigin="22549,17762" coordsize="46,30" path="m22595,17762l22549,17762,22549,17785,22568,17792,22577,17792,22595,17785,22595,17762e" filled="t" fillcolor="#000000" stroked="f">
                <v:path arrowok="t"/>
                <v:fill/>
              </v:shape>
            </v:group>
            <v:group style="position:absolute;left:22499;top:17626;width:95;height:124" coordorigin="22499,17626" coordsize="95,124">
              <v:shape style="position:absolute;left:22499;top:17626;width:95;height:124" coordorigin="22499,17626" coordsize="95,124" path="m22595,17626l22505,17626,22512,17628,22526,17638,22534,17646,22541,17656,22541,17719,22499,17750,22595,17750,22595,17626e" filled="t" fillcolor="#000000" stroked="f">
                <v:path arrowok="t"/>
                <v:fill/>
              </v:shape>
            </v:group>
            <v:group style="position:absolute;left:22541;top:17493;width:54;height:113" coordorigin="22541,17493" coordsize="54,113">
              <v:shape style="position:absolute;left:22541;top:17493;width:54;height:113" coordorigin="22541,17493" coordsize="54,113" path="m22573,17493l22563,17493,22558,17493,22541,17501,22541,17606,22595,17606,22595,17501,22573,17493e" filled="t" fillcolor="#000000" stroked="f">
                <v:path arrowok="t"/>
                <v:fill/>
              </v:shape>
            </v:group>
            <v:group style="position:absolute;left:22177;top:17583;width:179;height:209" coordorigin="22177,17583" coordsize="179,209">
              <v:shape style="position:absolute;left:22177;top:17583;width:179;height:209" coordorigin="22177,17583" coordsize="179,209" path="m22205,17583l22196,17583,22192,17584,22177,17590,22177,17785,22199,17792,22210,17792,22231,17785,22231,17656,22239,17647,22246,17639,22260,17629,22267,17627,22356,17627,22354,17620,22352,17614,22223,17614,22223,17590,22209,17584,22205,17583e" filled="t" fillcolor="#000000" stroked="f">
                <v:path arrowok="t"/>
                <v:fill/>
              </v:shape>
            </v:group>
            <v:group style="position:absolute;left:22279;top:17627;width:81;height:165" coordorigin="22279,17627" coordsize="81,165">
              <v:shape style="position:absolute;left:22279;top:17627;width:81;height:165" coordorigin="22279,17627" coordsize="81,165" path="m22356,17627l22279,17627,22284,17628,22292,17632,22306,17665,22306,17785,22307,17786,22328,17792,22338,17792,22360,17785,22360,17651,22359,17640,22356,17627e" filled="t" fillcolor="#000000" stroked="f">
                <v:path arrowok="t"/>
                <v:fill/>
              </v:shape>
            </v:group>
            <v:group style="position:absolute;left:22223;top:17580;width:128;height:34" coordorigin="22223,17580" coordsize="128,34">
              <v:shape style="position:absolute;left:22223;top:17580;width:128;height:34" coordorigin="22223,17580" coordsize="128,34" path="m22303,17580l22278,17580,22267,17583,22255,17589,22239,17599,22223,17614,22352,17614,22303,17580e" filled="t" fillcolor="#000000" stroked="f">
                <v:path arrowok="t"/>
                <v:fill/>
              </v:shape>
            </v:group>
            <v:group style="position:absolute;left:21096;top:17512;width:238;height:281" coordorigin="21096,17512" coordsize="238,281">
              <v:shape style="position:absolute;left:21096;top:17512;width:238;height:281" coordorigin="21096,17512" coordsize="238,281" path="m21231,17512l21215,17512,21209,17512,21100,17769,21096,17784,21097,17787,21100,17790,21102,17791,21110,17792,21115,17792,21128,17792,21152,17782,21170,17728,21334,17728,21319,17684,21183,17684,21221,17566,21278,17566,21263,17523,21262,17521,21237,17512,21231,17512e" filled="t" fillcolor="#000000" stroked="f">
                <v:path arrowok="t"/>
                <v:fill/>
              </v:shape>
            </v:group>
            <v:group style="position:absolute;left:21274;top:17728;width:78;height:65" coordorigin="21274,17728" coordsize="78,65">
              <v:shape style="position:absolute;left:21274;top:17728;width:78;height:65" coordorigin="21274,17728" coordsize="78,65" path="m21334,17728l21274,17728,21293,17783,21293,17785,21318,17792,21333,17792,21353,17785,21352,17779,21351,17775,21349,17770,21334,17728e" filled="t" fillcolor="#000000" stroked="f">
                <v:path arrowok="t"/>
                <v:fill/>
              </v:shape>
            </v:group>
            <v:group style="position:absolute;left:21221;top:17566;width:98;height:118" coordorigin="21221,17566" coordsize="98,118">
              <v:shape style="position:absolute;left:21221;top:17566;width:98;height:118" coordorigin="21221,17566" coordsize="98,118" path="m21278,17566l21221,17566,21261,17684,21319,17684,21278,17566e" filled="t" fillcolor="#000000" stroked="f">
                <v:path arrowok="t"/>
                <v:fill/>
              </v:shape>
            </v:group>
            <v:group style="position:absolute;left:21388;top:17513;width:185;height:279" coordorigin="21388,17513" coordsize="185,279">
              <v:shape style="position:absolute;left:21388;top:17513;width:185;height:279" coordorigin="21388,17513" coordsize="185,279" path="m21484,17513l21400,17513,21396,17514,21390,17520,21388,17524,21388,17785,21411,17792,21422,17792,21444,17677,21546,17677,21526,17661,21534,17659,21542,17655,21555,17646,21561,17641,21566,17635,21444,17635,21444,17556,21573,17556,21571,17551,21519,17516,21490,17513,21484,17513e" filled="t" fillcolor="#000000" stroked="f">
                <v:path arrowok="t"/>
                <v:fill/>
              </v:shape>
            </v:group>
            <v:group style="position:absolute;left:21468;top:17677;width:126;height:115" coordorigin="21468,17677" coordsize="126,115">
              <v:shape style="position:absolute;left:21468;top:17677;width:126;height:115" coordorigin="21468,17677" coordsize="126,115" path="m21546,17677l21468,17677,21473,17678,21482,17682,21533,17783,21534,17784,21535,17786,21557,17792,21570,17792,21594,17785,21594,17782,21565,17711,21563,17704,21560,17698,21554,17688,21551,17683,21546,17677e" filled="t" fillcolor="#000000" stroked="f">
                <v:path arrowok="t"/>
                <v:fill/>
              </v:shape>
            </v:group>
            <v:group style="position:absolute;left:21476;top:17556;width:104;height:79" coordorigin="21476,17556" coordsize="104,79">
              <v:shape style="position:absolute;left:21476;top:17556;width:104;height:79" coordorigin="21476,17556" coordsize="104,79" path="m21573,17556l21476,17556,21481,17556,21488,17557,21521,17586,21521,17601,21481,17635,21566,17635,21570,17629,21574,17622,21578,17607,21580,17598,21580,17578,21578,17568,21573,17556e" filled="t" fillcolor="#000000" stroked="f">
                <v:path arrowok="t"/>
                <v:fill/>
              </v:shape>
            </v:group>
            <v:group style="position:absolute;left:24589;top:17508;width:239;height:287" coordorigin="24589,17508" coordsize="239,287">
              <v:shape style="position:absolute;left:24589;top:17508;width:239;height:287" coordorigin="24589,17508" coordsize="239,287" path="m24723,17508l24660,17520,24613,17560,24592,17617,24589,17660,24590,17681,24615,17752,24668,17789,24730,17795,24747,17793,24805,17769,24824,17749,24706,17749,24694,17747,24652,17691,24648,17651,24649,17637,24670,17574,24707,17554,24828,17554,24818,17541,24806,17531,24789,17521,24764,17512,24745,17509,24723,17508e" filled="t" fillcolor="#000000" stroked="f">
                <v:path arrowok="t"/>
                <v:fill/>
              </v:shape>
            </v:group>
            <v:group style="position:absolute;left:24734;top:17554;width:118;height:195" coordorigin="24734,17554" coordsize="118,195">
              <v:shape style="position:absolute;left:24734;top:17554;width:118;height:195" coordorigin="24734,17554" coordsize="118,195" path="m24828,17554l24735,17554,24746,17557,24765,17566,24792,17624,24793,17665,24792,17677,24764,17736,24734,17749,24824,17749,24850,17681,24852,17634,24850,17616,24846,17596,24840,17574,24830,17557,24828,17554e" filled="t" fillcolor="#000000" stroked="f">
                <v:path arrowok="t"/>
                <v:fill/>
              </v:shape>
            </v:group>
            <v:group style="position:absolute;left:22971;top:17508;width:239;height:287" coordorigin="22971,17508" coordsize="239,287">
              <v:shape style="position:absolute;left:22971;top:17508;width:239;height:287" coordorigin="22971,17508" coordsize="239,287" path="m23105,17508l23042,17520,22995,17560,22974,17617,22971,17660,22973,17681,22997,17752,23050,17789,23112,17795,23130,17793,23187,17769,23206,17749,23088,17749,23077,17747,23034,17691,23031,17651,23031,17637,23052,17574,23090,17554,23211,17554,23200,17541,23188,17531,23171,17521,23147,17512,23127,17509,23105,17508e" filled="t" fillcolor="#000000" stroked="f">
                <v:path arrowok="t"/>
                <v:fill/>
              </v:shape>
            </v:group>
            <v:group style="position:absolute;left:23116;top:17554;width:118;height:195" coordorigin="23116,17554" coordsize="118,195">
              <v:shape style="position:absolute;left:23116;top:17554;width:118;height:195" coordorigin="23116,17554" coordsize="118,195" path="m23211,17554l23117,17554,23129,17557,23147,17566,23174,17624,23175,17665,23174,17677,23146,17736,23116,17749,23206,17749,23232,17681,23234,17634,23232,17616,23228,17596,23222,17574,23212,17557,23211,17554e" filled="t" fillcolor="#000000" stroked="f">
                <v:path arrowok="t"/>
                <v:fill/>
              </v:shape>
            </v:group>
            <v:group style="position:absolute;left:20737;top:17513;width:107;height:279" coordorigin="20737,17513" coordsize="107,279">
              <v:shape style="position:absolute;left:20737;top:17513;width:107;height:279" coordorigin="20737,17513" coordsize="107,279" path="m20802,17513l20752,17513,20747,17515,20739,17523,20737,17528,20737,17785,20759,17792,20769,17792,20791,17557,20844,17557,20839,17545,20838,17539,20836,17534,20808,17514,20802,17513e" filled="t" fillcolor="#000000" stroked="f">
                <v:path arrowok="t"/>
                <v:fill/>
              </v:shape>
            </v:group>
            <v:group style="position:absolute;left:20791;top:17557;width:161;height:235" coordorigin="20791,17557" coordsize="161,235">
              <v:shape style="position:absolute;left:20791;top:17557;width:161;height:235" coordorigin="20791,17557" coordsize="161,235" path="m20844,17557l20791,17557,20869,17783,20869,17785,20893,17792,20902,17792,20926,17783,20952,17711,20899,17711,20844,17557e" filled="t" fillcolor="#000000" stroked="f">
                <v:path arrowok="t"/>
                <v:fill/>
              </v:shape>
            </v:group>
            <v:group style="position:absolute;left:21007;top:17557;width:54;height:235" coordorigin="21007,17557" coordsize="54,235">
              <v:shape style="position:absolute;left:21007;top:17557;width:54;height:235" coordorigin="21007,17557" coordsize="54,235" path="m21061,17557l21007,17557,21007,17785,21029,17792,21039,17792,21061,17557e" filled="t" fillcolor="#000000" stroked="f">
                <v:path arrowok="t"/>
                <v:fill/>
              </v:shape>
            </v:group>
            <v:group style="position:absolute;left:20900;top:17513;width:161;height:198" coordorigin="20900,17513" coordsize="161,198">
              <v:shape style="position:absolute;left:20900;top:17513;width:161;height:198" coordorigin="20900,17513" coordsize="161,198" path="m21042,17513l20995,17513,20990,17514,20962,17545,20900,17711,20952,17711,21007,17557,21061,17557,21061,17532,21060,17529,21046,17513,21042,17513e" filled="t" fillcolor="#000000" stroked="f">
                <v:path arrowok="t"/>
                <v:fill/>
              </v:shape>
            </v:group>
            <v:group style="position:absolute;left:20353;top:17513;width:107;height:279" coordorigin="20353,17513" coordsize="107,279">
              <v:shape style="position:absolute;left:20353;top:17513;width:107;height:279" coordorigin="20353,17513" coordsize="107,279" path="m20418,17513l20368,17513,20362,17515,20355,17523,20353,17528,20353,17785,20374,17792,20385,17792,20406,17557,20459,17557,20455,17545,20453,17539,20451,17534,20423,17514,20418,17513e" filled="t" fillcolor="#000000" stroked="f">
                <v:path arrowok="t"/>
                <v:fill/>
              </v:shape>
            </v:group>
            <v:group style="position:absolute;left:20407;top:17557;width:161;height:235" coordorigin="20407,17557" coordsize="161,235">
              <v:shape style="position:absolute;left:20407;top:17557;width:161;height:235" coordorigin="20407,17557" coordsize="161,235" path="m20459,17557l20407,17557,20484,17783,20485,17785,20508,17792,20518,17792,20542,17783,20568,17711,20515,17711,20459,17557e" filled="t" fillcolor="#000000" stroked="f">
                <v:path arrowok="t"/>
                <v:fill/>
              </v:shape>
            </v:group>
            <v:group style="position:absolute;left:20623;top:17557;width:54;height:235" coordorigin="20623,17557" coordsize="54,235">
              <v:shape style="position:absolute;left:20623;top:17557;width:54;height:235" coordorigin="20623,17557" coordsize="54,235" path="m20676,17557l20623,17557,20623,17785,20644,17792,20655,17792,20676,17557e" filled="t" fillcolor="#000000" stroked="f">
                <v:path arrowok="t"/>
                <v:fill/>
              </v:shape>
            </v:group>
            <v:group style="position:absolute;left:20516;top:17513;width:161;height:198" coordorigin="20516,17513" coordsize="161,198">
              <v:shape style="position:absolute;left:20516;top:17513;width:161;height:198" coordorigin="20516,17513" coordsize="161,198" path="m20658,17513l20611,17513,20606,17514,20578,17545,20516,17711,20568,17711,20622,17557,20676,17557,20676,17532,20676,17529,20661,17513,20658,17513e" filled="t" fillcolor="#000000" stroked="f">
                <v:path arrowok="t"/>
                <v:fill/>
              </v:shape>
            </v:group>
            <v:group style="position:absolute;left:24900;top:17513;width:108;height:279" coordorigin="24900,17513" coordsize="108,279">
              <v:shape style="position:absolute;left:24900;top:17513;width:108;height:279" coordorigin="24900,17513" coordsize="108,279" path="m24956,17513l24914,17513,24910,17515,24902,17521,24900,17526,24900,17785,24920,17792,24930,17792,24951,17626,24949,17575,25008,17575,24990,17542,24988,17536,24985,17532,24960,17513,24956,17513e" filled="t" fillcolor="#000000" stroked="f">
                <v:path arrowok="t"/>
                <v:fill/>
              </v:shape>
            </v:group>
            <v:group style="position:absolute;left:24949;top:17575;width:179;height:216" coordorigin="24949,17575" coordsize="179,216">
              <v:shape style="position:absolute;left:24949;top:17575;width:179;height:216" coordorigin="24949,17575" coordsize="179,216" path="m25008,17575l24949,17575,24953,17583,25042,17756,25045,17763,25078,17791,25110,17791,25129,17774,25129,17714,25079,17714,25076,17709,25051,17656,25044,17644,25008,17575e" filled="t" fillcolor="#000000" stroked="f">
                <v:path arrowok="t"/>
                <v:fill/>
              </v:shape>
            </v:group>
            <v:group style="position:absolute;left:25078;top:17512;width:51;height:202" coordorigin="25078,17512" coordsize="51,202">
              <v:shape style="position:absolute;left:25078;top:17512;width:51;height:202" coordorigin="25078,17512" coordsize="51,202" path="m25109,17512l25099,17512,25095,17512,25078,17520,25078,17668,25078,17674,25078,17694,25079,17704,25079,17714,25129,17714,25129,17520,25128,17519,25109,17512e" filled="t" fillcolor="#000000" stroked="f">
                <v:path arrowok="t"/>
                <v:fill/>
              </v:shape>
            </v:group>
            <v:group style="position:absolute;left:23282;top:17513;width:108;height:279" coordorigin="23282,17513" coordsize="108,279">
              <v:shape style="position:absolute;left:23282;top:17513;width:108;height:279" coordorigin="23282,17513" coordsize="108,279" path="m23338,17513l23297,17513,23292,17515,23284,17521,23282,17526,23282,17785,23302,17792,23312,17792,23333,17626,23331,17575,23390,17575,23373,17542,23370,17536,23367,17532,23343,17513,23338,17513e" filled="t" fillcolor="#000000" stroked="f">
                <v:path arrowok="t"/>
                <v:fill/>
              </v:shape>
            </v:group>
            <v:group style="position:absolute;left:23332;top:17575;width:179;height:216" coordorigin="23332,17575" coordsize="179,216">
              <v:shape style="position:absolute;left:23332;top:17575;width:179;height:216" coordorigin="23332,17575" coordsize="179,216" path="m23390,17575l23332,17575,23335,17583,23424,17756,23427,17763,23461,17791,23492,17791,23511,17774,23511,17714,23461,17714,23458,17709,23433,17656,23427,17644,23390,17575e" filled="t" fillcolor="#000000" stroked="f">
                <v:path arrowok="t"/>
                <v:fill/>
              </v:shape>
            </v:group>
            <v:group style="position:absolute;left:23460;top:17512;width:51;height:202" coordorigin="23460,17512" coordsize="51,202">
              <v:shape style="position:absolute;left:23460;top:17512;width:51;height:202" coordorigin="23460,17512" coordsize="51,202" path="m23491,17512l23481,17512,23477,17512,23460,17520,23460,17668,23460,17674,23460,17694,23461,17704,23461,17714,23511,17714,23511,17520,23511,17519,23491,17512e" filled="t" fillcolor="#000000" stroked="f">
                <v:path arrowok="t"/>
                <v:fill/>
              </v:shape>
            </v:group>
            <v:group style="position:absolute;left:24485;top:17512;width:57;height:281" coordorigin="24485,17512" coordsize="57,281">
              <v:shape style="position:absolute;left:24485;top:17512;width:57;height:281" coordorigin="24485,17512" coordsize="57,281" path="m24519,17512l24508,17512,24503,17512,24485,17519,24485,17785,24508,17792,24519,17792,24542,17785,24542,17519,24519,17512e" filled="t" fillcolor="#000000" stroked="f">
                <v:path arrowok="t"/>
                <v:fill/>
              </v:shape>
            </v:group>
            <v:group style="position:absolute;left:23990;top:17512;width:211;height:283" coordorigin="23990,17512" coordsize="211,283">
              <v:shape style="position:absolute;left:23990;top:17512;width:211;height:283" coordorigin="23990,17512" coordsize="211,283" path="m24023,17512l24012,17512,24008,17512,23990,17519,23990,17699,24021,17771,24091,17795,24118,17795,24137,17792,24157,17786,24174,17777,24191,17763,24201,17750,24095,17750,24087,17748,24046,17696,24046,17519,24046,17518,24028,17512,24023,17512e" filled="t" fillcolor="#000000" stroked="f">
                <v:path arrowok="t"/>
                <v:fill/>
              </v:shape>
            </v:group>
            <v:group style="position:absolute;left:24113;top:17512;width:104;height:238" coordorigin="24113,17512" coordsize="104,238">
              <v:shape style="position:absolute;left:24113;top:17512;width:104;height:238" coordorigin="24113,17512" coordsize="104,238" path="m24194,17512l24183,17512,24179,17512,24161,17698,24159,17707,24113,17750,24201,17750,24202,17748,24211,17727,24215,17708,24217,17687,24217,17519,24199,17512,24194,17512e" filled="t" fillcolor="#000000" stroked="f">
                <v:path arrowok="t"/>
                <v:fill/>
              </v:shape>
            </v:group>
            <v:group style="position:absolute;left:23804;top:17512;width:153;height:279" coordorigin="23804,17512" coordsize="153,279">
              <v:shape style="position:absolute;left:23804;top:17512;width:153;height:279" coordorigin="23804,17512" coordsize="153,279" path="m23838,17512l23827,17512,23823,17512,23804,17519,23804,17779,23806,17784,23812,17789,23816,17791,23950,17791,23957,17772,23957,17763,23861,17744,23861,17519,23843,17512,23838,17512e" filled="t" fillcolor="#000000" stroked="f">
                <v:path arrowok="t"/>
                <v:fill/>
              </v:shape>
            </v:group>
            <v:group style="position:absolute;left:21609;top:17512;width:165;height:281" coordorigin="21609,17512" coordsize="165,281">
              <v:shape style="position:absolute;left:21609;top:17512;width:165;height:281" coordorigin="21609,17512" coordsize="165,281" path="m21645,17512l21631,17512,21624,17512,21609,17519,21610,17525,21612,17529,21615,17534,21691,17685,21691,17785,21691,17786,21714,17792,21725,17792,21748,17785,21748,17685,21774,17634,21721,17634,21718,17626,21715,17618,21709,17604,21706,17597,21703,17590,21672,17522,21650,17512,21645,17512e" filled="t" fillcolor="#000000" stroked="f">
                <v:path arrowok="t"/>
                <v:fill/>
              </v:shape>
            </v:group>
            <v:group style="position:absolute;left:21721;top:17512;width:109;height:122" coordorigin="21721,17512" coordsize="109,122">
              <v:shape style="position:absolute;left:21721;top:17512;width:109;height:122" coordorigin="21721,17512" coordsize="109,122" path="m21808,17512l21793,17512,21788,17512,21768,17523,21738,17590,21721,17634,21774,17634,21824,17534,21826,17529,21828,17525,21830,17519,21829,17516,21826,17513,21823,17513,21814,17512,21808,17512e" filled="t" fillcolor="#000000" stroked="f">
                <v:path arrowok="t"/>
                <v:fill/>
              </v:shape>
            </v:group>
            <v:group style="position:absolute;left:20065;top:17512;width:211;height:283" coordorigin="20065,17512" coordsize="211,283">
              <v:shape style="position:absolute;left:20065;top:17512;width:211;height:283" coordorigin="20065,17512" coordsize="211,283" path="m20099,17512l20088,17512,20083,17512,20065,17519,20066,17699,20097,17771,20166,17795,20193,17795,20212,17792,20233,17786,20250,17777,20267,17763,20276,17750,20171,17750,20163,17748,20122,17696,20122,17519,20121,17518,20103,17512,20099,17512e" filled="t" fillcolor="#000000" stroked="f">
                <v:path arrowok="t"/>
                <v:fill/>
              </v:shape>
            </v:group>
            <v:group style="position:absolute;left:20188;top:17512;width:104;height:238" coordorigin="20188,17512" coordsize="104,238">
              <v:shape style="position:absolute;left:20188;top:17512;width:104;height:238" coordorigin="20188,17512" coordsize="104,238" path="m20270,17512l20259,17512,20255,17512,20236,17698,20235,17707,20188,17750,20276,17750,20277,17748,20287,17727,20291,17708,20292,17687,20292,17519,20274,17512,20270,17512e" filled="t" fillcolor="#000000" stroked="f">
                <v:path arrowok="t"/>
                <v:fill/>
              </v:shape>
            </v:group>
            <v:group style="position:absolute;left:23558;top:17509;width:205;height:287" coordorigin="23558,17509" coordsize="205,287">
              <v:shape style="position:absolute;left:23558;top:17509;width:205;height:287" coordorigin="23558,17509" coordsize="205,287" path="m23695,17509l23687,17509,23684,17509,23625,17523,23574,17578,23559,17638,23558,17661,23560,17682,23586,17752,23642,17790,23682,17795,23692,17795,23753,17777,23764,17752,23764,17747,23680,17747,23670,17745,23624,17692,23619,17652,23621,17631,23644,17574,23679,17556,23763,17556,23763,17553,23717,17512,23702,17509,23695,17509e" filled="t" fillcolor="#000000" stroked="f">
                <v:path arrowok="t"/>
                <v:fill/>
              </v:shape>
            </v:group>
            <v:group style="position:absolute;left:23701;top:17725;width:63;height:22" coordorigin="23701,17725" coordsize="63,22">
              <v:shape style="position:absolute;left:23701;top:17725;width:63;height:22" coordorigin="23701,17725" coordsize="63,22" path="m23758,17725l23755,17725,23752,17726,23745,17731,23741,17733,23730,17739,23724,17741,23710,17746,23701,17747,23764,17747,23759,17725,23758,17725e" filled="t" fillcolor="#000000" stroked="f">
                <v:path arrowok="t"/>
                <v:fill/>
              </v:shape>
            </v:group>
            <v:group style="position:absolute;left:23699;top:17556;width:63;height:24" coordorigin="23699,17556" coordsize="63,24">
              <v:shape style="position:absolute;left:23699;top:17556;width:63;height:24" coordorigin="23699,17556" coordsize="63,24" path="m23763,17556l23699,17556,23708,17557,23723,17562,23729,17565,23739,17571,23743,17574,23750,17579,23753,17580,23756,17580,23757,17580,23763,17562,23763,17556e" filled="t" fillcolor="#000000" stroked="f">
                <v:path arrowok="t"/>
                <v:fill/>
              </v:shape>
            </v:group>
            <v:group style="position:absolute;left:22739;top:17509;width:205;height:287" coordorigin="22739,17509" coordsize="205,287">
              <v:shape style="position:absolute;left:22739;top:17509;width:205;height:287" coordorigin="22739,17509" coordsize="205,287" path="m22875,17509l22867,17509,22864,17509,22806,17523,22754,17578,22739,17638,22739,17661,22740,17682,22766,17752,22822,17790,22862,17795,22872,17795,22933,17777,22944,17752,22944,17747,22860,17747,22850,17745,22804,17692,22800,17652,22801,17631,22824,17574,22859,17556,22943,17556,22943,17553,22897,17512,22882,17509,22875,17509e" filled="t" fillcolor="#000000" stroked="f">
                <v:path arrowok="t"/>
                <v:fill/>
              </v:shape>
            </v:group>
            <v:group style="position:absolute;left:22881;top:17725;width:63;height:22" coordorigin="22881,17725" coordsize="63,22">
              <v:shape style="position:absolute;left:22881;top:17725;width:63;height:22" coordorigin="22881,17725" coordsize="63,22" path="m22938,17725l22935,17725,22932,17726,22925,17731,22921,17733,22911,17739,22904,17741,22890,17746,22881,17747,22944,17747,22939,17725,22938,17725e" filled="t" fillcolor="#000000" stroked="f">
                <v:path arrowok="t"/>
                <v:fill/>
              </v:shape>
            </v:group>
            <v:group style="position:absolute;left:22880;top:17556;width:63;height:24" coordorigin="22880,17556" coordsize="63,24">
              <v:shape style="position:absolute;left:22880;top:17556;width:63;height:24" coordorigin="22880,17556" coordsize="63,24" path="m22943,17556l22880,17556,22888,17557,22903,17562,22909,17565,22919,17571,22924,17574,22930,17579,22933,17580,22936,17580,22938,17580,22943,17562,22943,17556e" filled="t" fillcolor="#000000" stroked="f">
                <v:path arrowok="t"/>
                <v:fill/>
              </v:shape>
            </v:group>
            <v:group style="position:absolute;left:25173;top:17727;width:171;height:69" coordorigin="25173,17727" coordsize="171,69">
              <v:shape style="position:absolute;left:25173;top:17727;width:171;height:69" coordorigin="25173,17727" coordsize="171,69" path="m25183,17727l25179,17727,25178,17728,25173,17757,25173,17762,25233,17795,25242,17796,25252,17796,25315,17781,25344,17750,25241,17750,25232,17749,25186,17728,25183,17727e" filled="t" fillcolor="#000000" stroked="f">
                <v:path arrowok="t"/>
                <v:fill/>
              </v:shape>
            </v:group>
            <v:group style="position:absolute;left:25177;top:17508;width:177;height:242" coordorigin="25177,17508" coordsize="177,242">
              <v:shape style="position:absolute;left:25177;top:17508;width:177;height:242" coordorigin="25177,17508" coordsize="177,242" path="m25277,17508l25258,17508,25246,17510,25190,17543,25177,17575,25177,17600,25222,17660,25265,17680,25272,17683,25283,17690,25287,17694,25294,17703,25296,17709,25296,17720,25258,17750,25344,17750,25351,17735,25354,17722,25354,17696,25309,17637,25265,17617,25259,17613,25248,17606,25243,17602,25236,17593,25235,17588,25235,17578,25265,17552,25338,17552,25338,17541,25284,17509,25277,17508e" filled="t" fillcolor="#000000" stroked="f">
                <v:path arrowok="t"/>
                <v:fill/>
              </v:shape>
            </v:group>
            <v:group style="position:absolute;left:25279;top:17552;width:59;height:19" coordorigin="25279,17552" coordsize="59,19">
              <v:shape style="position:absolute;left:25279;top:17552;width:59;height:19" coordorigin="25279,17552" coordsize="59,19" path="m25338,17552l25279,17552,25286,17553,25300,17557,25305,17559,25315,17564,25320,17566,25327,17570,25329,17571,25332,17571,25333,17571,25338,17556,25338,17552e" filled="t" fillcolor="#000000" stroked="f">
                <v:path arrowok="t"/>
                <v:fill/>
              </v:shape>
            </v:group>
            <v:group style="position:absolute;left:24261;top:17727;width:171;height:69" coordorigin="24261,17727" coordsize="171,69">
              <v:shape style="position:absolute;left:24261;top:17727;width:171;height:69" coordorigin="24261,17727" coordsize="171,69" path="m24271,17727l24267,17727,24266,17728,24261,17757,24261,17762,24321,17795,24330,17796,24340,17796,24403,17781,24432,17750,24329,17750,24320,17749,24274,17728,24271,17727e" filled="t" fillcolor="#000000" stroked="f">
                <v:path arrowok="t"/>
                <v:fill/>
              </v:shape>
            </v:group>
            <v:group style="position:absolute;left:24265;top:17508;width:177;height:242" coordorigin="24265,17508" coordsize="177,242">
              <v:shape style="position:absolute;left:24265;top:17508;width:177;height:242" coordorigin="24265,17508" coordsize="177,242" path="m24365,17508l24346,17508,24334,17510,24278,17543,24265,17575,24265,17600,24310,17660,24353,17680,24360,17683,24371,17690,24375,17694,24382,17703,24384,17709,24384,17720,24346,17750,24432,17750,24439,17735,24442,17722,24442,17696,24397,17637,24353,17617,24347,17613,24335,17606,24331,17602,24324,17593,24323,17588,24323,17578,24353,17552,24426,17552,24426,17541,24372,17509,24365,17508e" filled="t" fillcolor="#000000" stroked="f">
                <v:path arrowok="t"/>
                <v:fill/>
              </v:shape>
            </v:group>
            <v:group style="position:absolute;left:24367;top:17552;width:59;height:19" coordorigin="24367,17552" coordsize="59,19">
              <v:shape style="position:absolute;left:24367;top:17552;width:59;height:19" coordorigin="24367,17552" coordsize="59,19" path="m24426,17552l24367,17552,24374,17553,24388,17557,24393,17559,24403,17564,24408,17566,24414,17570,24417,17571,24420,17571,24421,17571,24426,17556,24426,17552e" filled="t" fillcolor="#000000" stroked="f">
                <v:path arrowok="t"/>
                <v:fill/>
              </v:shape>
            </v:group>
            <v:group style="position:absolute;left:19841;top:17727;width:171;height:69" coordorigin="19841,17727" coordsize="171,69">
              <v:shape style="position:absolute;left:19841;top:17727;width:171;height:69" coordorigin="19841,17727" coordsize="171,69" path="m19851,17727l19848,17727,19847,17728,19841,17757,19842,17762,19901,17795,19910,17796,19920,17796,19983,17781,20013,17750,19910,17750,19900,17749,19854,17728,19851,17727e" filled="t" fillcolor="#000000" stroked="f">
                <v:path arrowok="t"/>
                <v:fill/>
              </v:shape>
            </v:group>
            <v:group style="position:absolute;left:19846;top:17508;width:177;height:242" coordorigin="19846,17508" coordsize="177,242">
              <v:shape style="position:absolute;left:19846;top:17508;width:177;height:242" coordorigin="19846,17508" coordsize="177,242" path="m19946,17508l19926,17508,19914,17510,19858,17543,19846,17575,19846,17600,19890,17660,19934,17680,19940,17683,19951,17690,19956,17694,19963,17703,19964,17709,19964,17720,19927,17750,20013,17750,20020,17735,20023,17722,20023,17696,19978,17637,19934,17617,19927,17613,19916,17606,19912,17602,19905,17593,19903,17588,19903,17578,19934,17552,20007,17552,20006,17541,19952,17509,19946,17508e" filled="t" fillcolor="#000000" stroked="f">
                <v:path arrowok="t"/>
                <v:fill/>
              </v:shape>
            </v:group>
            <v:group style="position:absolute;left:19948;top:17552;width:59;height:19" coordorigin="19948,17552" coordsize="59,19">
              <v:shape style="position:absolute;left:19948;top:17552;width:59;height:19" coordorigin="19948,17552" coordsize="59,19" path="m20007,17552l19948,17552,19955,17553,19968,17557,19974,17559,19984,17564,19988,17566,19995,17570,19998,17571,20001,17571,20002,17571,20006,17556,20007,17552e" filled="t" fillcolor="#000000" stroked="f">
                <v:path arrowok="t"/>
                <v:fill/>
              </v:shape>
            </v:group>
            <v:group style="position:absolute;left:22001;top:17702;width:69;height:55" coordorigin="22001,17702" coordsize="69,55">
              <v:shape style="position:absolute;left:22001;top:17702;width:69;height:55" coordorigin="22001,17702" coordsize="69,55" path="m22050,17702l22041,17702,22033,17703,22001,17727,22001,17732,22001,17740,22004,17746,22009,17751,22014,17755,22021,17757,22030,17757,22037,17757,22044,17756,22051,17752,22057,17748,22064,17742,22070,17735,22070,17702,22050,17702xe" filled="f" stroked="t" strokeweight=".458044pt" strokecolor="#005BA8">
                <v:path arrowok="t"/>
              </v:shape>
            </v:group>
            <v:group style="position:absolute;left:22457;top:17626;width:84;height:124" coordorigin="22457,17626" coordsize="84,124">
              <v:shape style="position:absolute;left:22457;top:17626;width:84;height:124" coordorigin="22457,17626" coordsize="84,124" path="m22497,17626l22458,17672,22457,17679,22457,17687,22457,17695,22466,17730,22468,17736,22472,17741,22477,17745,22482,17748,22488,17750,22496,17750,22499,17750,22503,17749,22507,17748,22510,17747,22514,17746,22517,17743,22521,17741,22525,17738,22529,17734,22532,17730,22537,17725,22541,17719,22541,17656,22534,17646,22526,17638,22519,17633,22512,17628,22505,17626,22497,17626xe" filled="f" stroked="t" strokeweight=".458044pt" strokecolor="#005BA8">
                <v:path arrowok="t"/>
              </v:shape>
            </v:group>
            <v:group style="position:absolute;left:22177;top:17580;width:183;height:212" coordorigin="22177,17580" coordsize="183,212">
              <v:shape style="position:absolute;left:22177;top:17580;width:183;height:212" coordorigin="22177,17580" coordsize="183,212" path="m22290,17580l22303,17580,22314,17582,22323,17586,22332,17591,22339,17596,22345,17604,22350,17611,22354,17620,22357,17630,22359,17640,22360,17651,22360,17665,22360,17784,22360,17785,22360,17786,22359,17787,22358,17788,22338,17792,22333,17792,22328,17792,22307,17787,22307,17786,22306,17785,22306,17784,22306,17674,22306,17665,22305,17658,22304,17652,22303,17647,22279,17627,22274,17627,22267,17627,22260,17629,22253,17634,22246,17639,22239,17647,22231,17656,22231,17784,22231,17785,22231,17786,22230,17787,22229,17788,22217,17792,22214,17792,22210,17792,22204,17792,22199,17792,22183,17790,22181,17789,22179,17788,22179,17787,22178,17786,22177,17785,22177,17784,22177,17592,22177,17590,22178,17589,22178,17588,22179,17587,22180,17586,22182,17585,22184,17585,22187,17584,22189,17584,22192,17584,22196,17583,22201,17583,22205,17583,22209,17584,22212,17584,22215,17584,22217,17585,22219,17585,22221,17586,22222,17587,22222,17588,22223,17589,22223,17590,22223,17592,22223,17614,22239,17599,22255,17589,22267,17583,22278,17580,22290,17580xe" filled="f" stroked="t" strokeweight=".458044pt" strokecolor="#005BA8">
                <v:path arrowok="t"/>
              </v:shape>
            </v:group>
            <v:group style="position:absolute;left:21948;top:17580;width:175;height:216" coordorigin="21948,17580" coordsize="175,216">
              <v:shape style="position:absolute;left:21948;top:17580;width:175;height:216" coordorigin="21948,17580" coordsize="175,216" path="m22039,17580l22054,17580,22067,17581,22077,17584,22088,17587,22097,17592,22104,17598,22111,17604,22116,17612,22119,17621,22122,17631,22123,17642,22123,17655,22123,17784,22123,17786,22123,17788,22107,17792,22101,17792,22094,17792,22090,17792,22087,17791,22084,17791,22082,17790,22080,17789,22079,17788,22079,17786,22079,17784,22079,17769,22030,17796,22018,17796,22008,17796,21954,17761,21950,17753,21948,17744,21948,17733,21948,17722,21951,17713,21955,17704,21959,17696,22025,17669,22070,17668,22070,17657,22070,17651,22070,17645,22068,17641,22067,17636,22065,17633,22062,17630,22060,17627,22056,17624,22051,17623,22047,17621,22041,17621,22034,17621,22025,17621,21977,17637,21974,17639,21971,17640,21969,17640,21967,17640,21966,17640,21964,17639,21963,17638,21962,17636,21961,17634,21961,17632,21960,17630,21960,17627,21959,17625,21959,17622,21959,17618,21959,17614,21975,17594,21980,17592,21985,17589,21992,17587,21999,17585,22006,17583,22014,17582,22022,17580,22030,17580,22039,17580xe" filled="f" stroked="t" strokeweight=".458044pt" strokecolor="#005BA8">
                <v:path arrowok="t"/>
              </v:shape>
            </v:group>
            <v:group style="position:absolute;left:21183;top:17566;width:78;height:118" coordorigin="21183,17566" coordsize="78,118">
              <v:shape style="position:absolute;left:21183;top:17566;width:78;height:118" coordorigin="21183,17566" coordsize="78,118" path="m21221,17566l21183,17684,21261,17684,21222,17566,21221,17566xe" filled="f" stroked="t" strokeweight=".458044pt" strokecolor="#005BA8">
                <v:path arrowok="t"/>
              </v:shape>
            </v:group>
            <v:group style="position:absolute;left:21444;top:17556;width:77;height:79" coordorigin="21444,17556" coordsize="77,79">
              <v:shape style="position:absolute;left:21444;top:17556;width:77;height:79" coordorigin="21444,17556" coordsize="77,79" path="m21444,17556l21444,17635,21473,17635,21481,17635,21488,17634,21494,17632,21500,17630,21505,17627,21509,17624,21513,17620,21516,17616,21518,17611,21520,17606,21521,17601,21521,17595,21521,17586,21519,17578,21515,17572,21511,17565,21485,17557,21481,17556,21476,17556,21470,17556,21444,17556xe" filled="f" stroked="t" strokeweight=".458044pt" strokecolor="#005BA8">
                <v:path arrowok="t"/>
              </v:shape>
            </v:group>
            <v:group style="position:absolute;left:24648;top:17554;width:144;height:195" coordorigin="24648,17554" coordsize="144,195">
              <v:shape style="position:absolute;left:24648;top:17554;width:144;height:195" coordorigin="24648,17554" coordsize="144,195" path="m24721,17554l24707,17554,24696,17557,24687,17562,24677,17567,24650,17625,24648,17638,24648,17651,24658,17714,24663,17723,24669,17731,24676,17738,24685,17742,24694,17747,24706,17749,24720,17749,24734,17749,24777,17720,24783,17711,24787,17701,24789,17689,24792,17677,24793,17665,24793,17652,24793,17637,24792,17624,24789,17612,24787,17600,24756,17561,24747,17557,24735,17554,24721,17554xe" filled="f" stroked="t" strokeweight=".458044pt" strokecolor="#005BA8">
                <v:path arrowok="t"/>
              </v:shape>
            </v:group>
            <v:group style="position:absolute;left:23031;top:17554;width:144;height:195" coordorigin="23031,17554" coordsize="144,195">
              <v:shape style="position:absolute;left:23031;top:17554;width:144;height:195" coordorigin="23031,17554" coordsize="144,195" path="m23104,17554l23090,17554,23078,17557,23069,17562,23060,17567,23052,17574,23046,17583,23041,17592,23037,17602,23034,17614,23032,17625,23031,17638,23031,17651,23040,17714,23068,17742,23077,17747,23088,17749,23102,17749,23116,17749,23159,17720,23165,17711,23169,17701,23171,17689,23174,17677,23175,17665,23175,17652,23175,17637,23174,17624,23171,17612,23169,17600,23117,17554,23104,17554xe" filled="f" stroked="t" strokeweight=".458044pt" strokecolor="#005BA8">
                <v:path arrowok="t"/>
              </v:shape>
            </v:group>
            <v:group style="position:absolute;left:21388;top:17513;width:206;height:279" coordorigin="21388,17513" coordsize="206,279">
              <v:shape style="position:absolute;left:21388;top:17513;width:206;height:279" coordorigin="21388,17513" coordsize="206,279" path="m21405,17513l21477,17513,21484,17513,21490,17513,21495,17513,21499,17514,21504,17514,21560,17538,21580,17578,21580,17589,21580,17598,21549,17651,21526,17661,21530,17663,21548,17679,21551,17683,21565,17711,21589,17766,21591,17771,21592,17775,21593,17778,21594,17780,21594,17782,21594,17784,21594,17785,21594,17786,21593,17788,21593,17789,21591,17790,21589,17790,21587,17791,21584,17791,21580,17792,21576,17792,21570,17792,21563,17792,21557,17792,21552,17792,21548,17792,21545,17791,21536,17787,21535,17786,21534,17784,21533,17783,21508,17720,21490,17688,21486,17684,21482,17682,21478,17680,21473,17678,21468,17677,21462,17677,21444,17677,21444,17783,21444,17785,21444,17786,21430,17792,21426,17792,21422,17792,21416,17792,21411,17792,21389,17787,21388,17786,21388,17785,21388,17783,21388,17531,21388,17524,21390,17520,21393,17517,21396,17514,21400,17513,21405,17513xe" filled="f" stroked="t" strokeweight=".458044pt" strokecolor="#005BA8">
                <v:path arrowok="t"/>
              </v:shape>
            </v:group>
            <v:group style="position:absolute;left:20737;top:17513;width:324;height:279" coordorigin="20737,17513" coordsize="324,279">
              <v:shape style="position:absolute;left:20737;top:17513;width:324;height:279" coordorigin="20737,17513" coordsize="324,279" path="m20758,17513l20795,17513,20802,17513,20808,17514,20833,17530,20836,17534,20838,17539,20839,17545,20899,17711,20900,17711,20962,17545,20964,17539,20966,17534,20968,17530,20970,17526,20973,17523,20976,17520,20979,17517,20982,17516,20986,17515,20990,17514,20995,17513,21000,17513,21038,17513,21042,17513,21046,17513,21048,17514,21051,17515,21053,17517,21055,17519,21057,17521,21058,17523,21059,17526,21060,17529,21061,17532,21061,17536,21061,17783,21061,17785,21060,17786,21060,17787,21059,17788,21057,17789,21055,17790,21053,17791,21050,17791,21047,17792,21044,17792,21039,17792,21034,17792,21029,17792,21013,17790,21011,17789,21009,17788,21008,17787,21008,17786,21007,17785,21007,17783,21007,17557,21007,17557,20926,17783,20926,17785,20925,17786,20924,17788,20922,17789,20921,17790,20918,17790,20916,17791,20913,17792,20910,17792,20906,17792,20902,17792,20897,17792,20893,17792,20888,17792,20885,17792,20882,17791,20879,17791,20877,17790,20874,17789,20873,17788,20871,17787,20870,17786,20869,17785,20869,17783,20791,17557,20791,17557,20791,17783,20791,17785,20769,17792,20764,17792,20759,17792,20743,17790,20741,17789,20739,17788,20738,17787,20738,17786,20737,17785,20737,17783,20737,17536,20737,17528,20739,17523,20743,17519,20747,17515,20752,17513,20758,17513xe" filled="f" stroked="t" strokeweight=".458044pt" strokecolor="#005BA8">
                <v:path arrowok="t"/>
              </v:shape>
            </v:group>
            <v:group style="position:absolute;left:20353;top:17513;width:324;height:279" coordorigin="20353,17513" coordsize="324,279">
              <v:shape style="position:absolute;left:20353;top:17513;width:324;height:279" coordorigin="20353,17513" coordsize="324,279" path="m20374,17513l20411,17513,20418,17513,20423,17514,20449,17530,20451,17534,20453,17539,20455,17545,20515,17711,20516,17711,20578,17545,20580,17539,20582,17534,20584,17530,20586,17526,20589,17523,20592,17520,20595,17517,20598,17516,20602,17515,20606,17514,20611,17513,20616,17513,20654,17513,20658,17513,20661,17513,20664,17514,20667,17515,20669,17517,20671,17519,20673,17521,20674,17523,20675,17526,20676,17529,20676,17532,20676,17536,20676,17783,20676,17785,20676,17786,20675,17787,20674,17788,20673,17789,20671,17790,20669,17791,20666,17791,20663,17792,20659,17792,20655,17792,20650,17792,20644,17792,20623,17785,20623,17783,20623,17557,20622,17557,20542,17783,20542,17785,20541,17786,20539,17788,20538,17789,20536,17790,20534,17790,20532,17791,20529,17792,20526,17792,20522,17792,20518,17792,20513,17792,20508,17792,20504,17792,20501,17792,20497,17791,20494,17791,20492,17790,20490,17789,20484,17783,20407,17557,20406,17557,20406,17783,20406,17785,20406,17786,20405,17787,20404,17788,20393,17792,20389,17792,20385,17792,20380,17792,20374,17792,20358,17790,20356,17789,20355,17788,20354,17787,20353,17786,20353,17785,20353,17783,20353,17536,20353,17528,20355,17523,20359,17519,20362,17515,20368,17513,20374,17513xe" filled="f" stroked="t" strokeweight=".458044pt" strokecolor="#005BA8">
                <v:path arrowok="t"/>
              </v:shape>
            </v:group>
            <v:group style="position:absolute;left:24900;top:17512;width:229;height:280" coordorigin="24900,17512" coordsize="229,280">
              <v:shape style="position:absolute;left:24900;top:17512;width:229;height:280" coordorigin="24900,17512" coordsize="229,280" path="m25104,17512l25109,17512,25113,17512,25116,17513,25120,17513,25122,17514,25124,17514,25126,17515,25127,17516,25128,17517,25128,17519,25129,17520,25129,17521,25129,17771,25129,17774,25128,17777,25127,17780,25126,17783,25124,17785,25122,17786,25121,17788,25118,17789,25116,17790,25113,17791,25110,17791,25107,17791,25083,17791,25078,17791,25074,17791,25070,17790,25067,17789,25063,17787,25060,17784,25057,17782,25042,17756,24973,17626,24969,17618,24965,17610,24961,17601,24956,17592,24953,17583,24949,17575,24949,17575,24950,17585,24950,17596,24950,17606,24951,17616,24951,17627,24951,17637,24951,17783,24951,17784,24950,17786,24950,17787,24949,17788,24947,17789,24945,17790,24943,17791,24941,17791,24938,17792,24934,17792,24930,17792,24925,17792,24920,17792,24900,17784,24900,17783,24900,17533,24900,17526,24902,17521,24906,17518,24910,17515,24914,17513,24920,17513,24950,17513,24956,17513,24960,17513,24982,17528,24985,17532,24988,17536,24990,17542,25044,17644,25047,17650,25051,17656,25054,17662,25057,17668,25060,17674,25063,17680,25065,17686,25068,17691,25071,17697,25074,17703,25076,17709,25079,17714,25079,17714,25078,17662,25078,17652,25078,17521,25078,17520,25078,17519,25079,17517,25080,17516,25099,17512,25104,17512xe" filled="f" stroked="t" strokeweight=".458044pt" strokecolor="#005BA8">
                <v:path arrowok="t"/>
              </v:shape>
            </v:group>
            <v:group style="position:absolute;left:23282;top:17512;width:229;height:280" coordorigin="23282,17512" coordsize="229,280">
              <v:shape style="position:absolute;left:23282;top:17512;width:229;height:280" coordorigin="23282,17512" coordsize="229,280" path="m23486,17512l23491,17512,23495,17512,23498,17513,23502,17513,23504,17514,23506,17514,23508,17515,23509,17516,23510,17517,23511,17519,23511,17520,23511,17521,23511,17771,23511,17774,23510,17777,23492,17791,23490,17791,23466,17791,23461,17791,23456,17791,23453,17790,23449,17789,23446,17787,23442,17784,23439,17782,23424,17756,23355,17626,23351,17618,23347,17610,23343,17601,23339,17592,23335,17583,23332,17575,23331,17575,23332,17585,23332,17596,23332,17606,23333,17616,23333,17627,23333,17637,23333,17783,23333,17784,23332,17786,23332,17787,23331,17788,23320,17792,23316,17792,23312,17792,23307,17792,23302,17792,23283,17787,23282,17786,23282,17784,23282,17783,23282,17533,23282,17526,23284,17521,23288,17518,23292,17515,23297,17513,23302,17513,23333,17513,23338,17513,23343,17513,23346,17514,23350,17515,23365,17528,23367,17532,23370,17536,23373,17542,23427,17644,23430,17650,23433,17656,23436,17662,23439,17668,23442,17674,23461,17714,23461,17714,23460,17662,23460,17652,23460,17521,23460,17520,23460,17519,23461,17517,23462,17516,23464,17515,23466,17514,23468,17514,23470,17513,23474,17513,23477,17512,23481,17512,23486,17512xe" filled="f" stroked="t" strokeweight=".458044pt" strokecolor="#005BA8">
                <v:path arrowok="t"/>
              </v:shape>
            </v:group>
            <v:group style="position:absolute;left:24485;top:17512;width:57;height:281" coordorigin="24485,17512" coordsize="57,281">
              <v:shape style="position:absolute;left:24485;top:17512;width:57;height:281" coordorigin="24485,17512" coordsize="57,281" path="m24513,17512l24519,17512,24524,17512,24527,17512,24531,17513,24540,17517,24541,17518,24542,17519,24542,17521,24542,17783,24542,17785,24541,17786,24540,17787,24539,17788,24527,17792,24524,17792,24519,17792,24513,17792,24508,17792,24503,17792,24500,17792,24496,17791,24493,17791,24491,17790,24489,17789,24487,17788,24486,17787,24486,17786,24485,17785,24485,17783,24485,17521,24485,17519,24486,17518,24508,17512,24513,17512xe" filled="f" stroked="t" strokeweight=".458044pt" strokecolor="#005BA8">
                <v:path arrowok="t"/>
              </v:shape>
            </v:group>
            <v:group style="position:absolute;left:23990;top:17512;width:227;height:283" coordorigin="23990,17512" coordsize="227,283">
              <v:shape style="position:absolute;left:23990;top:17512;width:227;height:283" coordorigin="23990,17512" coordsize="227,283" path="m24018,17512l24023,17512,24028,17512,24031,17512,24035,17513,24038,17513,24040,17514,24042,17515,24044,17516,24045,17517,24046,17518,24046,17519,24046,17521,24046,17685,24046,17696,24047,17705,24050,17714,24053,17722,24057,17728,24062,17734,24067,17739,24073,17743,24080,17746,24087,17748,24095,17750,24104,17750,24113,17750,24146,17734,24150,17728,24154,17722,24157,17714,24159,17707,24161,17698,24161,17688,24161,17521,24161,17519,24161,17518,24175,17512,24179,17512,24183,17512,24189,17512,24194,17512,24199,17512,24202,17512,24206,17513,24209,17513,24211,17514,24213,17515,24214,17516,24215,17517,24216,17518,24217,17519,24217,17521,24217,17687,24202,17748,24137,17792,24118,17795,24091,17795,24021,17771,23990,17699,23990,17521,23990,17519,23990,17518,23991,17517,23992,17516,24004,17512,24008,17512,24012,17512,24018,17512xe" filled="f" stroked="t" strokeweight=".458044pt" strokecolor="#005BA8">
                <v:path arrowok="t"/>
              </v:shape>
            </v:group>
            <v:group style="position:absolute;left:23804;top:17512;width:153;height:279" coordorigin="23804,17512" coordsize="153,279">
              <v:shape style="position:absolute;left:23804;top:17512;width:153;height:279" coordorigin="23804,17512" coordsize="153,279" path="m23833,17512l23838,17512,23843,17512,23846,17512,23850,17513,23853,17513,23855,17514,23857,17515,23859,17516,23860,17517,23861,17518,23861,17519,23861,17521,23861,17744,23948,17744,23950,17744,23951,17745,23952,17745,23953,17746,23954,17748,23955,17749,23955,17751,23956,17753,23956,17756,23957,17759,23957,17763,23957,17767,23957,17772,23957,17775,23956,17778,23956,17781,23955,17783,23950,17791,23948,17791,23821,17791,23816,17791,23812,17789,23809,17787,23806,17784,23804,17779,23804,17773,23804,17521,23804,17519,23805,17518,23806,17517,23807,17516,23808,17515,23810,17514,23812,17513,23815,17513,23819,17512,23823,17512,23827,17512,23833,17512xe" filled="f" stroked="t" strokeweight=".458044pt" strokecolor="#005BA8">
                <v:path arrowok="t"/>
              </v:shape>
            </v:group>
            <v:group style="position:absolute;left:21609;top:17512;width:221;height:281" coordorigin="21609,17512" coordsize="221,281">
              <v:shape style="position:absolute;left:21609;top:17512;width:221;height:281" coordorigin="21609,17512" coordsize="221,281" path="m21638,17512l21645,17512,21650,17512,21654,17512,21658,17512,21661,17513,21663,17514,21666,17514,21667,17516,21668,17517,21670,17518,21671,17520,21672,17522,21703,17590,21706,17597,21721,17634,21721,17634,21724,17626,21726,17619,21729,17611,21732,17604,21735,17597,21738,17590,21768,17523,21769,17520,21793,17512,21799,17512,21808,17512,21830,17519,21829,17522,21828,17525,21826,17529,21824,17534,21748,17685,21748,17783,21748,17785,21747,17786,21746,17787,21745,17788,21725,17792,21719,17792,21714,17792,21692,17787,21691,17786,21691,17785,21691,17783,21691,17685,21615,17534,21612,17529,21610,17525,21610,17522,21609,17519,21609,17516,21611,17515,21612,17513,21616,17513,21620,17512,21624,17512,21631,17512,21638,17512xe" filled="f" stroked="t" strokeweight=".458044pt" strokecolor="#005BA8">
                <v:path arrowok="t"/>
              </v:shape>
            </v:group>
            <v:group style="position:absolute;left:21096;top:17512;width:256;height:281" coordorigin="21096,17512" coordsize="256,281">
              <v:shape style="position:absolute;left:21096;top:17512;width:256;height:281" coordorigin="21096,17512" coordsize="256,281" path="m21222,17512l21231,17512,21237,17512,21242,17512,21247,17512,21260,17517,21261,17519,21262,17521,21263,17523,21349,17770,21351,17775,21352,17779,21352,17782,21353,17785,21352,17787,21351,17789,21349,17790,21346,17791,21342,17792,21338,17792,21333,17792,21326,17792,21318,17792,21293,17783,21274,17728,21170,17728,21152,17782,21151,17784,21151,17786,21128,17792,21122,17792,21115,17792,21098,17788,21097,17787,21096,17784,21097,17781,21097,17778,21186,17523,21189,17517,21190,17515,21215,17512,21222,17512xe" filled="f" stroked="t" strokeweight=".458044pt" strokecolor="#005BA8">
                <v:path arrowok="t"/>
              </v:shape>
            </v:group>
            <v:group style="position:absolute;left:20065;top:17512;width:227;height:283" coordorigin="20065,17512" coordsize="227,283">
              <v:shape style="position:absolute;left:20065;top:17512;width:227;height:283" coordorigin="20065,17512" coordsize="227,283" path="m20094,17512l20099,17512,20103,17512,20107,17512,20111,17513,20113,17513,20116,17514,20118,17515,20119,17516,20120,17517,20121,17518,20122,17519,20122,17521,20122,17685,20122,17696,20123,17705,20156,17746,20163,17748,20171,17750,20179,17750,20188,17750,20196,17748,20203,17745,20210,17743,20216,17739,20221,17734,20226,17728,20230,17722,20232,17714,20235,17707,20236,17698,20236,17688,20236,17521,20236,17519,20237,17518,20238,17517,20239,17516,20240,17515,20242,17514,20244,17513,20247,17513,20251,17512,20255,17512,20259,17512,20264,17512,20270,17512,20274,17512,20278,17512,20281,17513,20284,17513,20286,17514,20289,17515,20290,17516,20291,17517,20292,17518,20292,17519,20292,17521,20292,17687,20277,17748,20212,17792,20193,17795,20166,17795,20097,17771,20066,17699,20065,17521,20065,17519,20071,17514,20073,17513,20076,17513,20080,17512,20083,17512,20088,17512,20094,17512xe" filled="f" stroked="t" strokeweight=".458044pt" strokecolor="#005BA8">
                <v:path arrowok="t"/>
              </v:shape>
            </v:group>
            <v:group style="position:absolute;left:23558;top:17509;width:205;height:287" coordorigin="23558,17509" coordsize="205,287">
              <v:shape style="position:absolute;left:23558;top:17509;width:205;height:287" coordorigin="23558,17509" coordsize="205,287" path="m23687,17509l23695,17509,23702,17509,23709,17511,23717,17512,23723,17514,23729,17516,23735,17518,23761,17540,23762,17542,23762,17544,23762,17547,23763,17549,23763,17553,23763,17557,23763,17561,23758,17579,23757,17580,23756,17580,23755,17580,23753,17580,23750,17579,23747,17577,23743,17574,23699,17556,23689,17556,23679,17556,23669,17558,23660,17563,23651,17567,23644,17574,23638,17582,23632,17590,23627,17601,23624,17612,23621,17631,23619,17652,23621,17674,23624,17692,23628,17707,23633,17717,23639,17724,23645,17732,23653,17738,23661,17742,23670,17745,23680,17747,23691,17747,23701,17747,23710,17746,23717,17744,23724,17741,23749,17728,23752,17726,23755,17725,23756,17725,23758,17725,23759,17725,23760,17726,23761,17726,23763,17736,23764,17740,23764,17744,23764,17749,23764,17752,23764,17756,23763,17758,23763,17761,23763,17763,23762,17765,23762,17766,23748,17780,23744,17782,23709,17793,23701,17794,23692,17795,23682,17795,23619,17780,23575,17736,23558,17661,23559,17638,23574,17578,23625,17523,23684,17509,23687,17509xe" filled="f" stroked="t" strokeweight=".458044pt" strokecolor="#005BA8">
                <v:path arrowok="t"/>
              </v:shape>
            </v:group>
            <v:group style="position:absolute;left:22739;top:17509;width:205;height:287" coordorigin="22739,17509" coordsize="205,287">
              <v:shape style="position:absolute;left:22739;top:17509;width:205;height:287" coordorigin="22739,17509" coordsize="205,287" path="m22867,17509l22875,17509,22882,17509,22890,17511,22897,17512,22903,17514,22909,17516,22916,17518,22921,17520,22926,17523,22931,17526,22942,17540,22942,17542,22942,17544,22943,17547,22943,17549,22943,17553,22943,17557,22943,17561,22943,17565,22943,17568,22942,17571,22939,17579,22938,17580,22936,17580,22935,17580,22933,17580,22930,17579,22927,17577,22924,17574,22880,17556,22870,17556,22859,17556,22849,17558,22840,17563,22832,17567,22824,17574,22818,17582,22812,17590,22808,17601,22804,17612,22801,17631,22800,17652,22801,17674,22825,17732,22842,17742,22850,17745,22860,17747,22871,17747,22881,17747,22932,17726,22935,17725,22937,17725,22938,17725,22939,17725,22940,17726,22941,17726,22942,17728,22942,17729,22943,17731,22943,17733,22943,17736,22944,17740,22944,17744,22944,17749,22944,17752,22943,17765,22942,17766,22928,17780,22924,17782,22918,17785,22912,17787,22905,17789,22898,17791,22890,17793,22881,17794,22872,17795,22862,17795,22799,17780,22755,17736,22739,17661,22739,17638,22754,17578,22806,17523,22864,17509,22867,17509xe" filled="f" stroked="t" strokeweight=".458044pt" strokecolor="#005BA8">
                <v:path arrowok="t"/>
              </v:shape>
            </v:group>
            <v:group style="position:absolute;left:25173;top:17508;width:182;height:288" coordorigin="25173,17508" coordsize="182,288">
              <v:shape style="position:absolute;left:25173;top:17508;width:182;height:288" coordorigin="25173,17508" coordsize="182,288" path="m25271,17508l25277,17508,25284,17509,25290,17510,25297,17511,25303,17512,25309,17514,25314,17515,25333,17525,25334,17526,25335,17528,25336,17529,25336,17530,25337,17531,25337,17533,25337,17534,25338,17536,25338,17539,25338,17541,25338,17544,25338,17548,25338,17552,25334,17570,25333,17571,25332,17571,25331,17571,25329,17571,25327,17570,25323,17568,25320,17566,25315,17564,25310,17561,25305,17559,25300,17557,25293,17555,25286,17553,25279,17552,25271,17552,25265,17552,25260,17553,25255,17554,25251,17556,25247,17558,25244,17561,25241,17563,25238,17566,25237,17570,25235,17574,25235,17578,25235,17582,25235,17588,25236,17593,25240,17598,25243,17602,25248,17606,25253,17610,25259,17613,25265,17617,25272,17620,25280,17623,25287,17626,25294,17630,25302,17633,25309,17637,25316,17641,25324,17646,25330,17651,25336,17657,25341,17663,25346,17670,25349,17678,25353,17687,25354,17696,25354,17708,25354,17722,25315,17781,25252,17796,25242,17796,25233,17795,25187,17780,25183,17778,25174,17766,25173,17762,25173,17757,25173,17751,25173,17746,25173,17743,25173,17740,25173,17737,25174,17734,25174,17732,25175,17730,25176,17729,25177,17728,25178,17728,25179,17727,25181,17727,25183,17727,25186,17728,25189,17731,25193,17733,25241,17750,25252,17750,25259,17750,25284,17741,25288,17738,25291,17734,25293,17730,25295,17725,25296,17720,25296,17715,25296,17709,25277,17687,25272,17683,25265,17680,25258,17677,25251,17674,25215,17655,25208,17651,25202,17646,25196,17640,25191,17633,25186,17626,25183,17618,25179,17610,25177,17600,25177,17588,25177,17575,25180,17563,25185,17553,25190,17543,25196,17535,25205,17528,25213,17521,25223,17516,25234,17513,25246,17510,25258,17508,25271,17508xe" filled="f" stroked="t" strokeweight=".458044pt" strokecolor="#005BA8">
                <v:path arrowok="t"/>
              </v:shape>
            </v:group>
            <v:group style="position:absolute;left:24589;top:17508;width:263;height:287" coordorigin="24589,17508" coordsize="263,287">
              <v:shape style="position:absolute;left:24589;top:17508;width:263;height:287" coordorigin="24589,17508" coordsize="263,287" path="m24723,17508l24789,17521,24840,17574,24852,17634,24851,17660,24839,17722,24789,17780,24730,17795,24704,17795,24630,17770,24598,17719,24589,17660,24590,17637,24604,17577,24646,17529,24719,17508,24723,17508xe" filled="f" stroked="t" strokeweight=".458044pt" strokecolor="#005BA8">
                <v:path arrowok="t"/>
              </v:shape>
            </v:group>
            <v:group style="position:absolute;left:24261;top:17508;width:182;height:288" coordorigin="24261,17508" coordsize="182,288">
              <v:shape style="position:absolute;left:24261;top:17508;width:182;height:288" coordorigin="24261,17508" coordsize="182,288" path="m24358,17508l24365,17508,24372,17509,24378,17510,24385,17511,24391,17512,24397,17514,24402,17515,24407,17517,24412,17520,24416,17522,24419,17523,24421,17525,24422,17526,24426,17539,24426,17541,24426,17544,24426,17548,24426,17552,24424,17566,24424,17568,24423,17569,24422,17570,24421,17571,24420,17571,24419,17571,24417,17571,24414,17570,24411,17568,24408,17566,24403,17564,24398,17561,24393,17559,24388,17557,24381,17555,24374,17553,24367,17552,24359,17552,24353,17552,24348,17553,24343,17554,24339,17556,24335,17558,24332,17561,24329,17563,24326,17566,24325,17570,24323,17574,24323,17578,24323,17582,24323,17588,24341,17610,24347,17613,24353,17617,24360,17620,24368,17623,24375,17626,24429,17663,24437,17678,24440,17687,24442,17696,24442,17708,24442,17722,24403,17781,24340,17796,24330,17796,24321,17795,24275,17780,24271,17778,24262,17766,24261,17762,24261,17757,24261,17751,24261,17746,24267,17727,24269,17727,24271,17727,24274,17728,24277,17731,24281,17733,24312,17746,24320,17749,24329,17750,24340,17750,24346,17750,24372,17741,24376,17738,24379,17734,24381,17730,24383,17725,24384,17720,24384,17715,24384,17709,24365,17687,24360,17683,24353,17680,24346,17677,24339,17674,24303,17655,24296,17651,24289,17646,24284,17640,24278,17633,24274,17626,24271,17618,24267,17610,24265,17600,24265,17588,24265,17575,24293,17528,24301,17521,24311,17516,24322,17513,24334,17510,24346,17508,24358,17508xe" filled="f" stroked="t" strokeweight=".458044pt" strokecolor="#005BA8">
                <v:path arrowok="t"/>
              </v:shape>
            </v:group>
            <v:group style="position:absolute;left:22971;top:17508;width:263;height:287" coordorigin="22971,17508" coordsize="263,287">
              <v:shape style="position:absolute;left:22971;top:17508;width:263;height:287" coordorigin="22971,17508" coordsize="263,287" path="m23105,17508l23171,17521,23222,17574,23234,17634,23234,17660,23221,17722,23171,17780,23112,17795,23086,17795,23013,17770,22980,17719,22971,17660,22972,17637,22986,17577,23028,17529,23101,17508,23105,17508xe" filled="f" stroked="t" strokeweight=".458044pt" strokecolor="#005BA8">
                <v:path arrowok="t"/>
              </v:shape>
            </v:group>
            <v:group style="position:absolute;left:19841;top:17508;width:182;height:288" coordorigin="19841,17508" coordsize="182,288">
              <v:shape style="position:absolute;left:19841;top:17508;width:182;height:288" coordorigin="19841,17508" coordsize="182,288" path="m19939,17508l19946,17508,19952,17509,19993,17520,19997,17522,20000,17523,20001,17525,20003,17526,20004,17528,20004,17529,20005,17530,20005,17531,20006,17533,20006,17534,20006,17536,20006,17539,20006,17541,20007,17544,20007,17548,20007,17552,20005,17566,20005,17568,20004,17569,20003,17570,20002,17571,20001,17571,19999,17571,19998,17571,19995,17570,19992,17568,19988,17566,19984,17564,19979,17561,19974,17559,19968,17557,19962,17555,19955,17553,19948,17552,19940,17552,19934,17552,19928,17553,19924,17554,19919,17556,19905,17570,19904,17574,19903,17578,19903,17582,19903,17588,19905,17593,19908,17598,19912,17602,19916,17606,19922,17610,19927,17613,19934,17617,19941,17620,19948,17623,19956,17626,19963,17630,19970,17633,19978,17637,19985,17641,19992,17646,19998,17651,20004,17657,20010,17663,20014,17670,20018,17678,20021,17687,20023,17696,20023,17708,20023,17722,19983,17781,19920,17796,19910,17796,19901,17795,19855,17780,19851,17778,19841,17757,19841,17751,19841,17746,19841,17743,19842,17740,19842,17737,19842,17734,19843,17732,19844,17730,19845,17729,19846,17728,19847,17728,19848,17727,19849,17727,19851,17727,19854,17728,19858,17731,19862,17733,19866,17736,19872,17739,19878,17741,19885,17744,19893,17746,19901,17749,19910,17750,19920,17750,19927,17750,19964,17720,19964,17715,19964,17709,19927,17677,19920,17674,19913,17670,19905,17667,19898,17664,19851,17618,19848,17610,19846,17600,19846,17588,19846,17575,19849,17563,19853,17553,19858,17543,19914,17510,19926,17508,19939,17508xe" filled="f" stroked="t" strokeweight=".458044pt" strokecolor="#005BA8">
                <v:path arrowok="t"/>
              </v:shape>
            </v:group>
            <v:group style="position:absolute;left:22402;top:17493;width:193;height:303" coordorigin="22402,17493" coordsize="193,303">
              <v:shape style="position:absolute;left:22402;top:17493;width:193;height:303" coordorigin="22402,17493" coordsize="193,303" path="m22568,17493l22573,17493,22578,17493,22581,17493,22585,17494,22594,17498,22594,17499,22595,17501,22595,17502,22595,17784,22595,17785,22595,17787,22594,17788,22593,17789,22592,17790,22590,17790,22588,17791,22586,17791,22583,17792,22580,17792,22577,17792,22572,17792,22568,17792,22554,17790,22552,17790,22551,17789,22550,17788,22550,17786,22549,17785,22549,17784,22549,17762,22539,17773,22529,17781,22518,17787,22507,17793,22495,17796,22482,17796,22468,17796,22414,17755,22402,17691,22403,17670,22431,17600,22450,17588,22460,17582,22472,17580,22486,17580,22497,17580,22507,17582,22515,17586,22524,17591,22533,17597,22541,17606,22541,17502,22541,17501,22542,17499,22555,17493,22558,17493,22563,17493,22568,17493xe" filled="f" stroked="t" strokeweight=".458044pt" strokecolor="#005BA8">
                <v:path arrowok="t"/>
              </v:shape>
            </v:group>
            <v:group style="position:absolute;left:19508;top:21029;width:11919;height:666" coordorigin="19508,21029" coordsize="11919,666">
              <v:shape style="position:absolute;left:19508;top:21029;width:11919;height:666" coordorigin="19508,21029" coordsize="11919,666" path="m19508,21029l31426,21029,31426,21695,19508,21695,19508,21029e" filled="t" fillcolor="#ECC304" stroked="f">
                <v:path arrowok="t"/>
                <v:fill/>
              </v:shape>
            </v:group>
            <v:group style="position:absolute;left:19507;top:21029;width:12153;height:2716" coordorigin="19507,21029" coordsize="12153,2716">
              <v:shape style="position:absolute;left:19507;top:21029;width:12153;height:2716" coordorigin="19507,21029" coordsize="12153,2716" path="m19507,21029l31660,21029e" filled="f" stroked="t" strokeweight="28.256821pt" strokecolor="#000000">
                <v:path arrowok="t"/>
              </v:shape>
              <v:shape style="position:absolute;left:19507;top:21029;width:12153;height:2716" coordorigin="19507,21029" coordsize="12153,2716" path="m19507,23745l19507,21029e" filled="f" stroked="t" strokeweight="28.256821pt" strokecolor="#000000">
                <v:path arrowok="t"/>
              </v:shape>
            </v:group>
            <v:group style="position:absolute;left:20581;top:21257;width:185;height:279" coordorigin="20581,21257" coordsize="185,279">
              <v:shape style="position:absolute;left:20581;top:21257;width:185;height:279" coordorigin="20581,21257" coordsize="185,279" path="m20677,21257l20593,21257,20589,21258,20583,21264,20581,21269,20581,21529,20604,21536,20615,21536,20637,21421,20739,21421,20719,21405,20727,21403,20735,21399,20749,21390,20754,21385,20759,21379,20637,21379,20637,21300,20766,21300,20765,21295,20712,21260,20683,21257,20677,21257e" filled="t" fillcolor="#000000" stroked="f">
                <v:path arrowok="t"/>
                <v:fill/>
              </v:shape>
            </v:group>
            <v:group style="position:absolute;left:20661;top:21421;width:126;height:115" coordorigin="20661,21421" coordsize="126,115">
              <v:shape style="position:absolute;left:20661;top:21421;width:126;height:115" coordorigin="20661,21421" coordsize="126,115" path="m20739,21421l20661,21421,20666,21422,20676,21426,20727,21527,20727,21529,20728,21530,20750,21536,20763,21536,20787,21529,20787,21526,20759,21455,20756,21448,20753,21442,20747,21432,20744,21427,20739,21421e" filled="t" fillcolor="#000000" stroked="f">
                <v:path arrowok="t"/>
                <v:fill/>
              </v:shape>
            </v:group>
            <v:group style="position:absolute;left:20669;top:21300;width:104;height:79" coordorigin="20669,21300" coordsize="104,79">
              <v:shape style="position:absolute;left:20669;top:21300;width:104;height:79" coordorigin="20669,21300" coordsize="104,79" path="m20766,21300l20669,21300,20674,21300,20682,21301,20714,21330,20714,21345,20674,21379,20759,21379,20763,21373,20767,21366,20772,21351,20773,21342,20773,21322,20771,21312,20766,21300e" filled="t" fillcolor="#000000" stroked="f">
                <v:path arrowok="t"/>
                <v:fill/>
              </v:shape>
            </v:group>
            <v:group style="position:absolute;left:19703;top:21257;width:185;height:279" coordorigin="19703,21257" coordsize="185,279">
              <v:shape style="position:absolute;left:19703;top:21257;width:185;height:279" coordorigin="19703,21257" coordsize="185,279" path="m19799,21257l19715,21257,19711,21258,19704,21264,19703,21269,19703,21529,19725,21536,19736,21536,19759,21421,19861,21421,19841,21405,19849,21403,19857,21399,19870,21390,19876,21385,19881,21379,19759,21379,19759,21300,19888,21300,19886,21295,19834,21260,19805,21257,19799,21257e" filled="t" fillcolor="#000000" stroked="f">
                <v:path arrowok="t"/>
                <v:fill/>
              </v:shape>
            </v:group>
            <v:group style="position:absolute;left:19783;top:21421;width:126;height:115" coordorigin="19783,21421" coordsize="126,115">
              <v:shape style="position:absolute;left:19783;top:21421;width:126;height:115" coordorigin="19783,21421" coordsize="126,115" path="m19861,21421l19783,21421,19788,21422,19797,21426,19848,21527,19849,21529,19850,21530,19872,21536,19885,21536,19909,21529,19909,21526,19880,21455,19877,21448,19875,21442,19869,21432,19866,21427,19861,21421e" filled="t" fillcolor="#000000" stroked="f">
                <v:path arrowok="t"/>
                <v:fill/>
              </v:shape>
            </v:group>
            <v:group style="position:absolute;left:19791;top:21300;width:104;height:79" coordorigin="19791,21300" coordsize="104,79">
              <v:shape style="position:absolute;left:19791;top:21300;width:104;height:79" coordorigin="19791,21300" coordsize="104,79" path="m19888,21300l19791,21300,19796,21300,19803,21301,19836,21330,19836,21345,19796,21379,19881,21379,19885,21373,19889,21366,19893,21351,19894,21342,19894,21322,19893,21312,19888,21300e" filled="t" fillcolor="#000000" stroked="f">
                <v:path arrowok="t"/>
                <v:fill/>
              </v:shape>
            </v:group>
            <v:group style="position:absolute;left:21566;top:21257;width:164;height:278" coordorigin="21566,21257" coordsize="164,278">
              <v:shape style="position:absolute;left:21566;top:21257;width:164;height:278" coordorigin="21566,21257" coordsize="164,278" path="m21722,21257l21578,21257,21574,21258,21567,21264,21566,21269,21566,21523,21567,21528,21574,21534,21578,21535,21723,21535,21730,21517,21730,21509,21622,21491,21622,21412,21707,21412,21708,21412,21714,21395,21714,21387,21707,21369,21622,21369,21622,21301,21722,21301,21723,21301,21729,21284,21729,21275,21723,21257,21722,21257e" filled="t" fillcolor="#000000" stroked="f">
                <v:path arrowok="t"/>
                <v:fill/>
              </v:shape>
            </v:group>
            <v:group style="position:absolute;left:20829;top:21257;width:164;height:278" coordorigin="20829,21257" coordsize="164,278">
              <v:shape style="position:absolute;left:20829;top:21257;width:164;height:278" coordorigin="20829,21257" coordsize="164,278" path="m20985,21257l20841,21257,20837,21258,20830,21264,20829,21269,20829,21523,20830,21528,20837,21534,20841,21535,20986,21535,20993,21517,20993,21509,20885,21491,20885,21412,20970,21412,20971,21412,20977,21395,20977,21387,20970,21369,20885,21369,20885,21301,20985,21301,20987,21301,20992,21284,20992,21275,20987,21257,20985,21257e" filled="t" fillcolor="#000000" stroked="f">
                <v:path arrowok="t"/>
                <v:fill/>
              </v:shape>
            </v:group>
            <v:group style="position:absolute;left:20367;top:21257;width:164;height:278" coordorigin="20367,21257" coordsize="164,278">
              <v:shape style="position:absolute;left:20367;top:21257;width:164;height:278" coordorigin="20367,21257" coordsize="164,278" path="m20523,21257l20379,21257,20375,21258,20368,21264,20367,21269,20367,21523,20368,21528,20375,21534,20379,21535,20524,21535,20531,21517,20531,21509,20423,21491,20423,21412,20508,21412,20509,21412,20515,21395,20515,21387,20508,21369,20423,21369,20423,21301,20523,21301,20524,21301,20530,21284,20530,21275,20524,21257,20523,21257e" filled="t" fillcolor="#000000" stroked="f">
                <v:path arrowok="t"/>
                <v:fill/>
              </v:shape>
            </v:group>
            <v:group style="position:absolute;left:20165;top:21257;width:156;height:279" coordorigin="20165,21257" coordsize="156,279">
              <v:shape style="position:absolute;left:20165;top:21257;width:156;height:279" coordorigin="20165,21257" coordsize="156,279" path="m20314,21257l20177,21257,20173,21258,20166,21264,20165,21269,20165,21528,20188,21536,20199,21536,20222,21423,20308,21423,20315,21405,20315,21396,20308,21378,20222,21378,20222,21303,20314,21303,20315,21303,20321,21285,20321,21276,20315,21257,20314,21257e" filled="t" fillcolor="#000000" stroked="f">
                <v:path arrowok="t"/>
                <v:fill/>
              </v:shape>
            </v:group>
            <v:group style="position:absolute;left:20222;top:21378;width:87;height:2" coordorigin="20222,21378" coordsize="87,2">
              <v:shape style="position:absolute;left:20222;top:21378;width:87;height:2" coordorigin="20222,21378" coordsize="87,0" path="m20308,21378l20222,21378,20308,21378e" filled="t" fillcolor="#000000" stroked="f">
                <v:path arrowok="t"/>
                <v:fill/>
              </v:shape>
            </v:group>
            <v:group style="position:absolute;left:19950;top:21257;width:164;height:278" coordorigin="19950,21257" coordsize="164,278">
              <v:shape style="position:absolute;left:19950;top:21257;width:164;height:278" coordorigin="19950,21257" coordsize="164,278" path="m20107,21257l19962,21257,19958,21258,19952,21264,19950,21269,19950,21523,19952,21528,19958,21534,19962,21535,20108,21535,20115,21517,20115,21509,20007,21491,20007,21412,20091,21412,20093,21412,20099,21395,20099,21387,20091,21369,20007,21369,20007,21301,20107,21301,20108,21301,20114,21284,20114,21275,20108,21257,20107,21257e" filled="t" fillcolor="#000000" stroked="f">
                <v:path arrowok="t"/>
                <v:fill/>
              </v:shape>
            </v:group>
            <v:group style="position:absolute;left:21043;top:21257;width:108;height:279" coordorigin="21043,21257" coordsize="108,279">
              <v:shape style="position:absolute;left:21043;top:21257;width:108;height:279" coordorigin="21043,21257" coordsize="108,279" path="m21099,21257l21058,21257,21053,21259,21045,21265,21043,21271,21043,21529,21063,21536,21074,21536,21094,21370,21092,21319,21151,21319,21134,21286,21131,21280,21129,21276,21104,21258,21099,21257e" filled="t" fillcolor="#000000" stroked="f">
                <v:path arrowok="t"/>
                <v:fill/>
              </v:shape>
            </v:group>
            <v:group style="position:absolute;left:21093;top:21319;width:179;height:216" coordorigin="21093,21319" coordsize="179,216">
              <v:shape style="position:absolute;left:21093;top:21319;width:179;height:216" coordorigin="21093,21319" coordsize="179,216" path="m21151,21319l21093,21319,21096,21328,21185,21500,21189,21507,21222,21535,21254,21535,21272,21519,21272,21458,21222,21458,21220,21453,21194,21400,21188,21388,21151,21319e" filled="t" fillcolor="#000000" stroked="f">
                <v:path arrowok="t"/>
                <v:fill/>
              </v:shape>
            </v:group>
            <v:group style="position:absolute;left:21221;top:21256;width:51;height:202" coordorigin="21221,21256" coordsize="51,202">
              <v:shape style="position:absolute;left:21221;top:21256;width:51;height:202" coordorigin="21221,21256" coordsize="51,202" path="m21252,21256l21242,21256,21238,21256,21221,21264,21221,21412,21221,21418,21222,21438,21222,21448,21223,21458,21272,21458,21272,21264,21272,21263,21252,21256e" filled="t" fillcolor="#000000" stroked="f">
                <v:path arrowok="t"/>
                <v:fill/>
              </v:shape>
            </v:group>
            <v:group style="position:absolute;left:21320;top:21253;width:205;height:287" coordorigin="21320,21253" coordsize="205,287">
              <v:shape style="position:absolute;left:21320;top:21253;width:205;height:287" coordorigin="21320,21253" coordsize="205,287" path="m21456,21253l21448,21253,21445,21253,21387,21267,21335,21322,21320,21382,21320,21405,21321,21426,21347,21496,21403,21534,21443,21539,21453,21539,21514,21521,21525,21497,21525,21491,21441,21491,21431,21490,21385,21436,21381,21396,21382,21375,21405,21318,21440,21300,21524,21300,21524,21297,21478,21256,21464,21253,21456,21253e" filled="t" fillcolor="#000000" stroked="f">
                <v:path arrowok="t"/>
                <v:fill/>
              </v:shape>
            </v:group>
            <v:group style="position:absolute;left:21462;top:21469;width:63;height:22" coordorigin="21462,21469" coordsize="63,22">
              <v:shape style="position:absolute;left:21462;top:21469;width:63;height:22" coordorigin="21462,21469" coordsize="63,22" path="m21519,21469l21516,21469,21513,21470,21507,21475,21502,21477,21492,21483,21486,21486,21471,21490,21462,21491,21525,21491,21520,21469,21519,21469e" filled="t" fillcolor="#000000" stroked="f">
                <v:path arrowok="t"/>
                <v:fill/>
              </v:shape>
            </v:group>
            <v:group style="position:absolute;left:21461;top:21300;width:63;height:24" coordorigin="21461,21300" coordsize="63,24">
              <v:shape style="position:absolute;left:21461;top:21300;width:63;height:24" coordorigin="21461,21300" coordsize="63,24" path="m21524,21300l21461,21300,21469,21301,21484,21306,21490,21309,21501,21315,21505,21318,21511,21323,21514,21324,21517,21324,21519,21324,21524,21306,21524,21300e" filled="t" fillcolor="#000000" stroked="f">
                <v:path arrowok="t"/>
                <v:fill/>
              </v:shape>
            </v:group>
            <v:group style="position:absolute;left:21763;top:21471;width:171;height:69" coordorigin="21763,21471" coordsize="171,69">
              <v:shape style="position:absolute;left:21763;top:21471;width:171;height:69" coordorigin="21763,21471" coordsize="171,69" path="m21774,21471l21770,21471,21769,21472,21763,21501,21764,21506,21823,21539,21832,21540,21842,21540,21905,21525,21935,21494,21832,21494,21823,21493,21776,21472,21774,21471e" filled="t" fillcolor="#000000" stroked="f">
                <v:path arrowok="t"/>
                <v:fill/>
              </v:shape>
            </v:group>
            <v:group style="position:absolute;left:21768;top:21252;width:177;height:242" coordorigin="21768,21252" coordsize="177,242">
              <v:shape style="position:absolute;left:21768;top:21252;width:177;height:242" coordorigin="21768,21252" coordsize="177,242" path="m21868,21252l21849,21252,21837,21254,21781,21287,21768,21319,21768,21344,21813,21404,21856,21424,21862,21427,21873,21434,21878,21438,21885,21447,21886,21453,21886,21464,21849,21494,21935,21494,21942,21479,21945,21466,21945,21440,21900,21381,21856,21361,21850,21358,21838,21351,21834,21347,21827,21338,21825,21332,21825,21322,21856,21296,21929,21296,21929,21285,21874,21253,21868,21252e" filled="t" fillcolor="#000000" stroked="f">
                <v:path arrowok="t"/>
                <v:fill/>
              </v:shape>
            </v:group>
            <v:group style="position:absolute;left:21870;top:21296;width:59;height:19" coordorigin="21870,21296" coordsize="59,19">
              <v:shape style="position:absolute;left:21870;top:21296;width:59;height:19" coordorigin="21870,21296" coordsize="59,19" path="m21929,21296l21870,21296,21877,21297,21890,21301,21896,21303,21906,21308,21910,21310,21917,21314,21920,21315,21923,21315,21924,21315,21929,21300,21929,21296e" filled="t" fillcolor="#000000" stroked="f">
                <v:path arrowok="t"/>
                <v:fill/>
              </v:shape>
            </v:group>
            <v:group style="position:absolute;left:20637;top:21300;width:77;height:79" coordorigin="20637,21300" coordsize="77,79">
              <v:shape style="position:absolute;left:20637;top:21300;width:77;height:79" coordorigin="20637,21300" coordsize="77,79" path="m20637,21300l20637,21379,20666,21379,20674,21379,20681,21378,20687,21376,20693,21374,20698,21371,20702,21368,20706,21364,20709,21360,20711,21355,20713,21350,20714,21345,20714,21339,20714,21330,20712,21322,20708,21316,20704,21310,20678,21301,20674,21300,20669,21300,20663,21300,20637,21300xe" filled="f" stroked="t" strokeweight=".458044pt" strokecolor="#005BA8">
                <v:path arrowok="t"/>
              </v:shape>
            </v:group>
            <v:group style="position:absolute;left:19759;top:21300;width:77;height:79" coordorigin="19759,21300" coordsize="77,79">
              <v:shape style="position:absolute;left:19759;top:21300;width:77;height:79" coordorigin="19759,21300" coordsize="77,79" path="m19759,21300l19759,21379,19788,21379,19796,21379,19803,21378,19809,21376,19815,21374,19820,21371,19824,21368,19828,21364,19831,21360,19833,21355,19835,21350,19836,21345,19836,21339,19836,21330,19834,21322,19830,21316,19826,21310,19800,21301,19796,21300,19791,21300,19784,21300,19759,21300xe" filled="f" stroked="t" strokeweight=".458044pt" strokecolor="#005BA8">
                <v:path arrowok="t"/>
              </v:shape>
            </v:group>
            <v:group style="position:absolute;left:21566;top:21257;width:164;height:278" coordorigin="21566,21257" coordsize="164,278">
              <v:shape style="position:absolute;left:21566;top:21257;width:164;height:278" coordorigin="21566,21257" coordsize="164,278" path="m21582,21257l21721,21257,21722,21257,21723,21257,21724,21258,21725,21259,21726,21260,21727,21262,21728,21264,21728,21266,21729,21269,21729,21272,21729,21275,21729,21279,21729,21284,21729,21287,21729,21290,21728,21293,21728,21295,21722,21301,21721,21301,21622,21301,21622,21369,21705,21369,21707,21369,21708,21370,21709,21370,21710,21371,21713,21381,21714,21383,21714,21387,21714,21391,21714,21395,21714,21398,21713,21401,21713,21404,21709,21411,21708,21412,21707,21412,21705,21412,21622,21412,21622,21491,21722,21491,21723,21491,21724,21491,21725,21492,21726,21493,21730,21509,21730,21513,21730,21517,21723,21535,21722,21535,21582,21535,21578,21535,21574,21534,21570,21531,21567,21528,21566,21523,21566,21517,21566,21275,21566,21269,21567,21264,21570,21261,21574,21258,21578,21257,21582,21257xe" filled="f" stroked="t" strokeweight=".458044pt" strokecolor="#005BA8">
                <v:path arrowok="t"/>
              </v:shape>
            </v:group>
            <v:group style="position:absolute;left:20829;top:21257;width:164;height:278" coordorigin="20829,21257" coordsize="164,278">
              <v:shape style="position:absolute;left:20829;top:21257;width:164;height:278" coordorigin="20829,21257" coordsize="164,278" path="m20845,21257l20984,21257,20985,21257,20987,21257,20988,21258,20989,21259,20989,21260,20990,21262,20991,21264,20991,21266,20992,21269,20992,21272,20992,21275,20992,21279,20992,21284,20992,21287,20992,21290,20991,21293,20991,21295,20985,21301,20984,21301,20885,21301,20885,21369,20969,21369,20970,21369,20971,21370,20972,21370,20973,21371,20976,21381,20977,21383,20977,21387,20977,21391,20977,21395,20977,21398,20976,21401,20976,21404,20972,21411,20971,21412,20970,21412,20969,21412,20885,21412,20885,21491,20985,21491,20986,21491,20987,21491,20988,21492,20989,21493,20993,21509,20993,21513,20993,21517,20986,21535,20985,21535,20845,21535,20841,21535,20837,21534,20834,21531,20830,21528,20829,21523,20829,21517,20829,21275,20829,21269,20830,21264,20834,21261,20837,21258,20841,21257,20845,21257xe" filled="f" stroked="t" strokeweight=".458044pt" strokecolor="#005BA8">
                <v:path arrowok="t"/>
              </v:shape>
            </v:group>
            <v:group style="position:absolute;left:20581;top:21257;width:206;height:279" coordorigin="20581,21257" coordsize="206,279">
              <v:shape style="position:absolute;left:20581;top:21257;width:206;height:279" coordorigin="20581,21257" coordsize="206,279" path="m20598,21257l20670,21257,20677,21257,20683,21257,20688,21258,20693,21258,20697,21258,20701,21259,20712,21260,20722,21263,20731,21267,20740,21271,20773,21322,20773,21333,20773,21342,20742,21395,20735,21399,20727,21403,20719,21405,20723,21407,20741,21423,20744,21427,20747,21432,20750,21437,20753,21442,20756,21448,20759,21455,20782,21510,20784,21515,20786,21519,20786,21522,20787,21524,20787,21526,20787,21528,20787,21529,20787,21531,20787,21532,20786,21533,20785,21534,20782,21534,20780,21535,20777,21536,20773,21536,20769,21536,20763,21536,20756,21536,20750,21536,20745,21536,20742,21536,20738,21536,20735,21535,20733,21534,20731,21533,20730,21532,20729,21531,20728,21530,20727,21529,20727,21527,20702,21465,20661,21421,20655,21421,20637,21421,20637,21527,20637,21529,20637,21530,20623,21536,20619,21536,20615,21536,20609,21536,20604,21536,20599,21536,20596,21536,20592,21535,20581,21529,20581,21527,20581,21275,20581,21269,20583,21264,20586,21261,20589,21258,20593,21257,20598,21257xe" filled="f" stroked="t" strokeweight=".458044pt" strokecolor="#005BA8">
                <v:path arrowok="t"/>
              </v:shape>
            </v:group>
            <v:group style="position:absolute;left:20367;top:21257;width:164;height:278" coordorigin="20367,21257" coordsize="164,278">
              <v:shape style="position:absolute;left:20367;top:21257;width:164;height:278" coordorigin="20367,21257" coordsize="164,278" path="m20383,21257l20522,21257,20523,21257,20524,21257,20525,21258,20526,21259,20527,21260,20528,21262,20529,21264,20529,21266,20530,21269,20530,21272,20530,21275,20530,21279,20530,21284,20530,21287,20530,21290,20529,21293,20529,21295,20523,21301,20522,21301,20423,21301,20423,21369,20506,21369,20508,21369,20509,21370,20510,21370,20511,21371,20515,21387,20515,21391,20515,21395,20510,21411,20509,21412,20508,21412,20506,21412,20423,21412,20423,21491,20523,21491,20524,21491,20525,21491,20526,21492,20527,21493,20531,21509,20531,21513,20531,21517,20524,21535,20523,21535,20383,21535,20379,21535,20375,21534,20371,21531,20368,21528,20367,21523,20367,21517,20367,21275,20367,21269,20368,21264,20371,21261,20375,21258,20379,21257,20383,21257xe" filled="f" stroked="t" strokeweight=".458044pt" strokecolor="#005BA8">
                <v:path arrowok="t"/>
              </v:shape>
            </v:group>
            <v:group style="position:absolute;left:20165;top:21257;width:156;height:279" coordorigin="20165,21257" coordsize="156,279">
              <v:shape style="position:absolute;left:20165;top:21257;width:156;height:279" coordorigin="20165,21257" coordsize="156,279" path="m20182,21257l20313,21257,20314,21257,20315,21257,20321,21276,20321,21280,20321,21285,20314,21303,20313,21303,20222,21303,20222,21378,20307,21378,20308,21378,20309,21378,20310,21379,20311,21380,20312,21381,20313,21383,20314,21384,20314,21387,20315,21390,20315,21392,20315,21396,20315,21400,20315,21405,20315,21408,20315,21411,20314,21414,20314,21416,20313,21418,20312,21420,20311,21421,20310,21422,20309,21423,20308,21423,20307,21423,20222,21423,20222,21527,20222,21528,20221,21530,20220,21531,20219,21532,20218,21533,20216,21534,20213,21535,20211,21535,20207,21536,20203,21536,20199,21536,20193,21536,20188,21536,20183,21536,20180,21536,20176,21535,20165,21528,20165,21527,20165,21275,20165,21269,20166,21264,20170,21261,20173,21258,20177,21257,20182,21257xe" filled="f" stroked="t" strokeweight=".458044pt" strokecolor="#005BA8">
                <v:path arrowok="t"/>
              </v:shape>
            </v:group>
            <v:group style="position:absolute;left:19950;top:21257;width:164;height:278" coordorigin="19950,21257" coordsize="164,278">
              <v:shape style="position:absolute;left:19950;top:21257;width:164;height:278" coordorigin="19950,21257" coordsize="164,278" path="m19967,21257l20106,21257,20107,21257,20108,21257,20109,21258,20110,21259,20111,21260,20112,21262,20112,21264,20113,21266,20113,21269,20114,21272,20114,21275,20114,21279,20114,21284,20114,21287,20113,21290,20113,21293,20112,21295,20107,21301,20106,21301,20007,21301,20007,21369,20090,21369,20091,21369,20093,21370,20094,21370,20095,21371,20098,21381,20098,21383,20099,21387,20099,21391,20099,21395,20098,21398,20098,21401,20098,21404,20094,21411,20093,21412,20091,21412,20090,21412,20007,21412,20007,21491,20106,21491,20108,21491,20109,21491,20110,21492,20111,21493,20115,21509,20115,21513,20115,21517,20108,21535,20106,21535,19967,21535,19962,21535,19958,21534,19955,21531,19952,21528,19950,21523,19950,21517,19950,21275,19950,21269,19952,21264,19955,21261,19958,21258,19962,21257,19967,21257xe" filled="f" stroked="t" strokeweight=".458044pt" strokecolor="#005BA8">
                <v:path arrowok="t"/>
              </v:shape>
            </v:group>
            <v:group style="position:absolute;left:19703;top:21257;width:206;height:279" coordorigin="19703,21257" coordsize="206,279">
              <v:shape style="position:absolute;left:19703;top:21257;width:206;height:279" coordorigin="19703,21257" coordsize="206,279" path="m19720,21257l19791,21257,19799,21257,19805,21257,19809,21258,19814,21258,19818,21258,19822,21259,19834,21260,19844,21263,19853,21267,19861,21271,19869,21276,19875,21282,19881,21288,19886,21295,19890,21304,19893,21312,19894,21322,19894,21333,19894,21342,19893,21351,19891,21359,19889,21366,19864,21395,19857,21399,19849,21403,19841,21405,19845,21407,19863,21423,19866,21427,19880,21455,19904,21510,19906,21515,19907,21519,19908,21522,19909,21524,19909,21526,19909,21528,19909,21529,19909,21531,19908,21532,19908,21533,19906,21534,19904,21534,19902,21535,19899,21536,19895,21536,19890,21536,19885,21536,19878,21536,19872,21536,19855,21534,19853,21533,19851,21532,19850,21531,19850,21530,19849,21529,19848,21527,19823,21465,19820,21458,19817,21451,19814,21446,19812,21440,19793,21424,19788,21422,19783,21421,19777,21421,19759,21421,19759,21527,19759,21529,19759,21530,19758,21531,19757,21532,19755,21533,19753,21534,19751,21535,19748,21535,19744,21536,19741,21536,19736,21536,19731,21536,19725,21536,19709,21534,19706,21533,19705,21532,19704,21531,19703,21530,19703,21529,19703,21527,19703,21275,19703,21269,19704,21264,19708,21261,19711,21258,19715,21257,19720,21257xe" filled="f" stroked="t" strokeweight=".458044pt" strokecolor="#005BA8">
                <v:path arrowok="t"/>
              </v:shape>
            </v:group>
            <v:group style="position:absolute;left:21043;top:21256;width:229;height:280" coordorigin="21043,21256" coordsize="229,280">
              <v:shape style="position:absolute;left:21043;top:21256;width:229;height:280" coordorigin="21043,21256" coordsize="229,280" path="m21248,21256l21252,21256,21257,21256,21260,21257,21263,21257,21266,21258,21267,21259,21269,21259,21270,21260,21271,21262,21272,21263,21272,21264,21272,21265,21272,21515,21272,21519,21272,21521,21271,21524,21269,21527,21254,21535,21251,21535,21227,21535,21222,21535,21218,21535,21185,21500,21116,21370,21112,21362,21108,21354,21104,21345,21100,21336,21096,21328,21093,21319,21092,21319,21094,21371,21094,21382,21094,21527,21094,21528,21094,21530,21093,21531,21092,21532,21081,21536,21078,21536,21074,21536,21068,21536,21063,21536,21044,21531,21044,21530,21043,21528,21043,21527,21043,21277,21043,21271,21045,21265,21049,21262,21053,21259,21058,21257,21064,21257,21094,21257,21099,21257,21104,21258,21134,21286,21188,21388,21191,21394,21194,21400,21197,21406,21200,21412,21203,21418,21206,21424,21209,21430,21212,21436,21214,21441,21217,21447,21220,21453,21222,21458,21223,21458,21221,21406,21221,21396,21221,21265,21221,21264,21222,21263,21223,21262,21223,21260,21235,21257,21238,21256,21242,21256,21248,21256xe" filled="f" stroked="t" strokeweight=".458044pt" strokecolor="#005BA8">
                <v:path arrowok="t"/>
              </v:shape>
            </v:group>
            <v:group style="position:absolute;left:21320;top:21253;width:205;height:287" coordorigin="21320,21253" coordsize="205,287">
              <v:shape style="position:absolute;left:21320;top:21253;width:205;height:287" coordorigin="21320,21253" coordsize="205,287" path="m21448,21253l21456,21253,21464,21253,21471,21255,21478,21256,21484,21258,21491,21260,21497,21262,21502,21264,21507,21267,21512,21270,21523,21284,21523,21286,21524,21288,21524,21291,21524,21293,21524,21297,21524,21301,21524,21305,21522,21319,21521,21321,21521,21322,21520,21323,21519,21324,21517,21324,21516,21324,21514,21324,21511,21323,21508,21321,21505,21318,21461,21300,21451,21300,21440,21300,21430,21302,21421,21307,21413,21311,21405,21318,21399,21326,21393,21335,21389,21345,21385,21357,21382,21375,21381,21396,21382,21418,21406,21476,21423,21486,21431,21490,21441,21491,21452,21491,21462,21491,21471,21490,21478,21488,21486,21486,21492,21483,21497,21480,21502,21477,21507,21475,21510,21472,21513,21470,21516,21469,21518,21469,21519,21469,21520,21469,21525,21481,21525,21484,21525,21488,21525,21493,21525,21497,21525,21500,21525,21502,21524,21505,21522,21513,21521,21515,21493,21531,21486,21534,21479,21535,21471,21537,21462,21539,21453,21539,21443,21539,21380,21525,21336,21480,21320,21405,21320,21382,21335,21322,21387,21267,21445,21253,21448,21253xe" filled="f" stroked="t" strokeweight=".458044pt" strokecolor="#005BA8">
                <v:path arrowok="t"/>
              </v:shape>
            </v:group>
            <v:group style="position:absolute;left:21763;top:21252;width:182;height:288" coordorigin="21763,21252" coordsize="182,288">
              <v:shape style="position:absolute;left:21763;top:21252;width:182;height:288" coordorigin="21763,21252" coordsize="182,288" path="m21861,21252l21868,21252,21874,21253,21881,21254,21888,21255,21894,21256,21900,21258,21905,21260,21910,21261,21915,21264,21919,21266,21922,21268,21924,21269,21925,21270,21926,21272,21926,21273,21927,21274,21927,21275,21928,21277,21928,21278,21928,21280,21928,21283,21929,21285,21929,21288,21929,21292,21929,21296,21923,21315,21921,21315,21920,21315,21917,21314,21914,21312,21910,21310,21884,21299,21877,21297,21870,21296,21862,21296,21856,21296,21828,21314,21826,21318,21825,21322,21825,21326,21825,21332,21863,21364,21870,21367,21878,21370,21885,21374,21893,21377,21940,21423,21943,21431,21945,21440,21945,21452,21945,21466,21942,21479,21937,21490,21931,21501,21863,21538,21832,21540,21823,21539,21815,21537,21807,21536,21800,21534,21793,21532,21787,21529,21782,21527,21778,21525,21773,21522,21763,21501,21763,21495,21763,21490,21763,21487,21764,21484,21764,21481,21765,21478,21765,21476,21766,21475,21767,21473,21768,21472,21769,21472,21770,21471,21772,21471,21774,21471,21776,21472,21780,21475,21784,21477,21788,21480,21794,21483,21800,21486,21807,21488,21815,21491,21823,21493,21832,21494,21842,21494,21849,21494,21855,21493,21886,21464,21886,21459,21886,21453,21849,21421,21842,21418,21835,21414,21827,21411,21820,21408,21813,21404,21806,21399,21799,21395,21792,21390,21787,21384,21781,21378,21777,21370,21773,21362,21770,21354,21768,21344,21768,21332,21768,21319,21771,21307,21776,21297,21781,21287,21787,21279,21796,21272,21804,21265,21814,21260,21825,21257,21837,21254,21849,21252,21861,21252xe" filled="f" stroked="t" strokeweight=".458044pt" strokecolor="#005BA8">
                <v:path arrowok="t"/>
              </v:shape>
              <v:shape style="position:absolute;left:9733;top:5630;width:5782;height:5296" type="#_x0000_t75">
                <v:imagedata r:id="rId11" o:title=""/>
              </v:shape>
            </v:group>
            <v:group style="position:absolute;left:9562;top:15879;width:22098;height:7866" coordorigin="9562,15879" coordsize="22098,7866">
              <v:shape style="position:absolute;left:9562;top:15879;width:22098;height:7866" coordorigin="9562,15879" coordsize="22098,7866" path="m9562,15879l31660,15879e" filled="f" stroked="t" strokeweight="28.256821pt" strokecolor="#000000">
                <v:path arrowok="t"/>
              </v:shape>
              <v:shape style="position:absolute;left:9562;top:15879;width:22098;height:7866" coordorigin="9562,15879" coordsize="22098,7866" path="m9562,23745l9562,15879e" filled="f" stroked="t" strokeweight="28.256821pt" strokecolor="#000000">
                <v:path arrowok="t"/>
              </v:shape>
            </v:group>
            <v:group style="position:absolute;left:15934;top:10631;width:15726;height:13114" coordorigin="15934,10631" coordsize="15726,13114">
              <v:shape style="position:absolute;left:15934;top:10631;width:15726;height:13114" coordorigin="15934,10631" coordsize="15726,13114" path="m15934,10631l31660,10631e" filled="f" stroked="t" strokeweight="28.256821pt" strokecolor="#000000">
                <v:path arrowok="t"/>
              </v:shape>
              <v:shape style="position:absolute;left:15934;top:10631;width:15726;height:13114" coordorigin="15934,10631" coordsize="15726,13114" path="m15934,23745l15934,10631e" filled="f" stroked="t" strokeweight="28.256821pt" strokecolor="#000000">
                <v:path arrowok="t"/>
              </v:shape>
              <v:shape style="position:absolute;left:15629;top:5439;width:4092;height:4980" type="#_x0000_t75">
                <v:imagedata r:id="rId12" o:title=""/>
              </v:shape>
            </v:group>
            <v:group style="position:absolute;left:19723;top:5759;width:4237;height:4106" coordorigin="19723,5759" coordsize="4237,4106">
              <v:shape style="position:absolute;left:19723;top:5759;width:4237;height:4106" coordorigin="19723,5759" coordsize="4237,4106" path="m23960,9865l19723,9865,19723,5759,23960,5759,23960,9865e" filled="t" fillcolor="#FFFFFF" stroked="f">
                <v:path arrowok="t"/>
                <v:fill/>
              </v:shape>
            </v:group>
            <v:group style="position:absolute;left:20702;top:7909;width:742;height:971" coordorigin="20702,7909" coordsize="742,971">
              <v:shape style="position:absolute;left:20702;top:7909;width:742;height:971" coordorigin="20702,7909" coordsize="742,971" path="m20702,8880l20702,7909,21444,7909,21444,8880,20702,8880e" filled="t" fillcolor="#000000" stroked="f">
                <v:path arrowok="t"/>
                <v:fill/>
              </v:shape>
            </v:group>
            <v:group style="position:absolute;left:20702;top:7909;width:742;height:971" coordorigin="20702,7909" coordsize="742,971">
              <v:shape style="position:absolute;left:20702;top:7909;width:742;height:971" coordorigin="20702,7909" coordsize="742,971" path="m20702,8880l20702,7909,21444,7909,21444,8880e" filled="f" stroked="t" strokeweight="1.593513pt" strokecolor="#000000">
                <v:path arrowok="t"/>
              </v:shape>
            </v:group>
            <v:group style="position:absolute;left:21073;top:7854;width:2;height:55" coordorigin="21073,7854" coordsize="2,55">
              <v:shape style="position:absolute;left:21073;top:7854;width:2;height:55" coordorigin="21073,7854" coordsize="0,55" path="m21073,7854l21073,7909e" filled="f" stroked="t" strokeweight="1.113567pt" strokecolor="#000000">
                <v:path arrowok="t"/>
              </v:shape>
            </v:group>
            <v:group style="position:absolute;left:21815;top:6876;width:742;height:2005" coordorigin="21815,6876" coordsize="742,2005">
              <v:shape style="position:absolute;left:21815;top:6876;width:742;height:2005" coordorigin="21815,6876" coordsize="742,2005" path="m21815,8880l21815,6876,22558,6876,22558,8880,21815,8880e" filled="t" fillcolor="#000000" stroked="f">
                <v:path arrowok="t"/>
                <v:fill/>
              </v:shape>
            </v:group>
            <v:group style="position:absolute;left:21815;top:6876;width:742;height:2004" coordorigin="21815,6876" coordsize="742,2004">
              <v:shape style="position:absolute;left:21815;top:6876;width:742;height:2004" coordorigin="21815,6876" coordsize="742,2004" path="m21815,8880l21815,6876,22558,6876,22558,8880e" filled="f" stroked="t" strokeweight="1.64521pt" strokecolor="#000000">
                <v:path arrowok="t"/>
              </v:shape>
            </v:group>
            <v:group style="position:absolute;left:22186;top:6731;width:2;height:145" coordorigin="22186,6731" coordsize="2,145">
              <v:shape style="position:absolute;left:22186;top:6731;width:2;height:145" coordorigin="22186,6731" coordsize="0,145" path="m22186,6731l22186,6876e" filled="f" stroked="t" strokeweight="1.113567pt" strokecolor="#000000">
                <v:path arrowok="t"/>
              </v:shape>
            </v:group>
            <v:group style="position:absolute;left:22001;top:6731;width:371;height:2" coordorigin="22001,6731" coordsize="371,2">
              <v:shape style="position:absolute;left:22001;top:6731;width:371;height:2" coordorigin="22001,6731" coordsize="371,0" path="m22001,6731l22372,6731e" filled="f" stroked="t" strokeweight=".974635pt" strokecolor="#000000">
                <v:path arrowok="t"/>
              </v:shape>
            </v:group>
            <v:group style="position:absolute;left:22929;top:7521;width:742;height:1360" coordorigin="22929,7521" coordsize="742,1360">
              <v:shape style="position:absolute;left:22929;top:7521;width:742;height:1360" coordorigin="22929,7521" coordsize="742,1360" path="m22929,8880l22929,7521,23671,7521,23671,8880,22929,8880e" filled="t" fillcolor="#000000" stroked="f">
                <v:path arrowok="t"/>
                <v:fill/>
              </v:shape>
            </v:group>
            <v:group style="position:absolute;left:22929;top:7521;width:742;height:1360" coordorigin="22929,7521" coordsize="742,1360">
              <v:shape style="position:absolute;left:22929;top:7521;width:742;height:1360" coordorigin="22929,7521" coordsize="742,1360" path="m22929,8880l22929,7521,23671,7521,23671,8880e" filled="f" stroked="t" strokeweight="1.622493pt" strokecolor="#000000">
                <v:path arrowok="t"/>
              </v:shape>
            </v:group>
            <v:group style="position:absolute;left:23300;top:7435;width:2;height:86" coordorigin="23300,7435" coordsize="2,86">
              <v:shape style="position:absolute;left:23300;top:7435;width:2;height:86" coordorigin="23300,7435" coordsize="0,86" path="m23300,7435l23300,7521e" filled="f" stroked="t" strokeweight="1.113567pt" strokecolor="#000000">
                <v:path arrowok="t"/>
              </v:shape>
            </v:group>
            <v:group style="position:absolute;left:23114;top:7435;width:371;height:2" coordorigin="23114,7435" coordsize="371,2">
              <v:shape style="position:absolute;left:23114;top:7435;width:371;height:2" coordorigin="23114,7435" coordsize="371,0" path="m23114,7435l23486,7435e" filled="f" stroked="t" strokeweight=".974635pt" strokecolor="#000000">
                <v:path arrowok="t"/>
              </v:shape>
            </v:group>
            <v:group style="position:absolute;left:20445;top:8880;width:3412;height:2" coordorigin="20445,8880" coordsize="3412,2">
              <v:shape style="position:absolute;left:20445;top:8880;width:3412;height:2" coordorigin="20445,8880" coordsize="3412,0" path="m20445,8880l23857,8880e" filled="f" stroked="t" strokeweight="1.461952pt" strokecolor="#000000">
                <v:path arrowok="t"/>
              </v:shape>
            </v:group>
            <v:group style="position:absolute;left:21056;top:8911;width:33;height:2" coordorigin="21056,8911" coordsize="33,2">
              <v:shape style="position:absolute;left:21056;top:8911;width:33;height:2" coordorigin="21056,8911" coordsize="33,0" path="m21056,8911l21090,8911e" filled="f" stroked="t" strokeweight="3.113484pt" strokecolor="#000000">
                <v:path arrowok="t"/>
              </v:shape>
            </v:group>
            <v:group style="position:absolute;left:22170;top:8911;width:33;height:2" coordorigin="22170,8911" coordsize="33,2">
              <v:shape style="position:absolute;left:22170;top:8911;width:33;height:2" coordorigin="22170,8911" coordsize="33,0" path="m22170,8911l22203,8911e" filled="f" stroked="t" strokeweight="3.113484pt" strokecolor="#000000">
                <v:path arrowok="t"/>
              </v:shape>
            </v:group>
            <v:group style="position:absolute;left:23283;top:8911;width:33;height:2" coordorigin="23283,8911" coordsize="33,2">
              <v:shape style="position:absolute;left:23283;top:8911;width:33;height:2" coordorigin="23283,8911" coordsize="33,0" path="m23283,8911l23317,8911e" filled="f" stroked="t" strokeweight="3.113484pt" strokecolor="#000000">
                <v:path arrowok="t"/>
              </v:shape>
            </v:group>
            <v:group style="position:absolute;left:20516;top:6226;width:2;height:2654" coordorigin="20516,6226" coordsize="2,2654">
              <v:shape style="position:absolute;left:20516;top:6226;width:2;height:2654" coordorigin="20516,6226" coordsize="0,2654" path="m20516,8880l20516,6226e" filled="f" stroked="t" strokeweight="1.67035pt" strokecolor="#000000">
                <v:path arrowok="t"/>
              </v:shape>
            </v:group>
            <v:group style="position:absolute;left:20445;top:8349;width:71;height:2" coordorigin="20445,8349" coordsize="71,2">
              <v:shape style="position:absolute;left:20445;top:8349;width:71;height:2" coordorigin="20445,8349" coordsize="71,0" path="m20445,8349l20516,8349e" filled="f" stroked="t" strokeweight="1.461952pt" strokecolor="#000000">
                <v:path arrowok="t"/>
              </v:shape>
            </v:group>
            <v:group style="position:absolute;left:20445;top:7819;width:71;height:2" coordorigin="20445,7819" coordsize="71,2">
              <v:shape style="position:absolute;left:20445;top:7819;width:71;height:2" coordorigin="20445,7819" coordsize="71,0" path="m20445,7819l20516,7819e" filled="f" stroked="t" strokeweight="1.461952pt" strokecolor="#000000">
                <v:path arrowok="t"/>
              </v:shape>
            </v:group>
            <v:group style="position:absolute;left:20445;top:7288;width:71;height:2" coordorigin="20445,7288" coordsize="71,2">
              <v:shape style="position:absolute;left:20445;top:7288;width:71;height:2" coordorigin="20445,7288" coordsize="71,0" path="m20445,7288l20516,7288e" filled="f" stroked="t" strokeweight="1.461952pt" strokecolor="#000000">
                <v:path arrowok="t"/>
              </v:shape>
            </v:group>
            <v:group style="position:absolute;left:20445;top:6757;width:71;height:2" coordorigin="20445,6757" coordsize="71,2">
              <v:shape style="position:absolute;left:20445;top:6757;width:71;height:2" coordorigin="20445,6757" coordsize="71,0" path="m20445,6757l20516,6757e" filled="f" stroked="t" strokeweight="1.461952pt" strokecolor="#000000">
                <v:path arrowok="t"/>
              </v:shape>
            </v:group>
            <v:group style="position:absolute;left:20445;top:6226;width:71;height:2" coordorigin="20445,6226" coordsize="71,2">
              <v:shape style="position:absolute;left:20445;top:6226;width:71;height:2" coordorigin="20445,6226" coordsize="71,0" path="m20445,6226l20516,6226e" filled="f" stroked="t" strokeweight="1.461952pt" strokecolor="#000000">
                <v:path arrowok="t"/>
              </v:shape>
            </v:group>
            <v:group style="position:absolute;left:28135;top:7829;width:3371;height:2590" coordorigin="28135,7829" coordsize="3371,2590">
              <v:shape style="position:absolute;left:28135;top:7829;width:3371;height:2590" coordorigin="28135,7829" coordsize="3371,2590" path="m28135,7829l31506,7829,31506,10419,28135,10419,28135,7829e" filled="t" fillcolor="#FFFFFF" stroked="f">
                <v:path arrowok="t"/>
                <v:fill/>
              </v:shape>
            </v:group>
            <v:group style="position:absolute;left:29201;top:9382;width:525;height:315" coordorigin="29201,9382" coordsize="525,315">
              <v:shape style="position:absolute;left:29201;top:9382;width:525;height:315" coordorigin="29201,9382" coordsize="525,315" path="m29201,9696l29201,9382,29726,9382,29726,9696,29201,9696e" filled="t" fillcolor="#000000" stroked="f">
                <v:path arrowok="t"/>
                <v:fill/>
              </v:shape>
            </v:group>
            <v:group style="position:absolute;left:29201;top:9382;width:525;height:315" coordorigin="29201,9382" coordsize="525,315">
              <v:shape style="position:absolute;left:29201;top:9382;width:525;height:315" coordorigin="29201,9382" coordsize="525,315" path="m29201,9696l29201,9382,29726,9382,29726,9696e" filled="f" stroked="t" strokeweight=".986656pt" strokecolor="#000000">
                <v:path arrowok="t"/>
              </v:shape>
            </v:group>
            <v:group style="position:absolute;left:29456;top:9371;width:16;height:2" coordorigin="29456,9371" coordsize="16,2">
              <v:shape style="position:absolute;left:29456;top:9371;width:16;height:2" coordorigin="29456,9371" coordsize="16,0" path="m29456,9371l29471,9371e" filled="f" stroked="t" strokeweight="1.017857pt" strokecolor="#000000">
                <v:path arrowok="t"/>
              </v:shape>
            </v:group>
            <v:group style="position:absolute;left:29332;top:9361;width:263;height:2" coordorigin="29332,9361" coordsize="263,2">
              <v:shape style="position:absolute;left:29332;top:9361;width:263;height:2" coordorigin="29332,9361" coordsize="263,0" path="m29332,9361l29595,9361e" filled="f" stroked="t" strokeweight=".611124pt" strokecolor="#000000">
                <v:path arrowok="t"/>
              </v:shape>
            </v:group>
            <v:group style="position:absolute;left:29989;top:8595;width:525;height:1101" coordorigin="29989,8595" coordsize="525,1101">
              <v:shape style="position:absolute;left:29989;top:8595;width:525;height:1101" coordorigin="29989,8595" coordsize="525,1101" path="m29989,9696l29989,8595,30514,8595,30514,9696,29989,9696e" filled="t" fillcolor="#000000" stroked="f">
                <v:path arrowok="t"/>
                <v:fill/>
              </v:shape>
            </v:group>
            <v:group style="position:absolute;left:29989;top:8595;width:525;height:1101" coordorigin="29989,8595" coordsize="525,1101">
              <v:shape style="position:absolute;left:29989;top:8595;width:525;height:1101" coordorigin="29989,8595" coordsize="525,1101" path="m29989,9696l29989,8595,30514,8595,30514,9696e" filled="f" stroked="t" strokeweight="1.13243pt" strokecolor="#000000">
                <v:path arrowok="t"/>
              </v:shape>
            </v:group>
            <v:group style="position:absolute;left:30251;top:8364;width:2;height:231" coordorigin="30251,8364" coordsize="2,231">
              <v:shape style="position:absolute;left:30251;top:8364;width:2;height:231" coordorigin="30251,8364" coordsize="0,231" path="m30251,8364l30251,8595e" filled="f" stroked="t" strokeweight=".787665pt" strokecolor="#000000">
                <v:path arrowok="t"/>
              </v:shape>
            </v:group>
            <v:group style="position:absolute;left:30120;top:8364;width:263;height:2" coordorigin="30120,8364" coordsize="263,2">
              <v:shape style="position:absolute;left:30120;top:8364;width:263;height:2" coordorigin="30120,8364" coordsize="263,0" path="m30120,8364l30382,8364e" filled="f" stroked="t" strokeweight=".611124pt" strokecolor="#000000">
                <v:path arrowok="t"/>
              </v:shape>
            </v:group>
            <v:group style="position:absolute;left:30776;top:9334;width:525;height:363" coordorigin="30776,9334" coordsize="525,363">
              <v:shape style="position:absolute;left:30776;top:9334;width:525;height:363" coordorigin="30776,9334" coordsize="525,363" path="m30776,9696l30776,9334,31301,9334,31301,9696,30776,9696e" filled="t" fillcolor="#000000" stroked="f">
                <v:path arrowok="t"/>
                <v:fill/>
              </v:shape>
            </v:group>
            <v:group style="position:absolute;left:30776;top:9334;width:525;height:363" coordorigin="30776,9334" coordsize="525,363">
              <v:shape style="position:absolute;left:30776;top:9334;width:525;height:363" coordorigin="30776,9334" coordsize="525,363" path="m30776,9696l30776,9334,31301,9334,31301,9696e" filled="f" stroked="t" strokeweight="1.002176pt" strokecolor="#000000">
                <v:path arrowok="t"/>
              </v:shape>
            </v:group>
            <v:group style="position:absolute;left:31039;top:9270;width:2;height:64" coordorigin="31039,9270" coordsize="2,64">
              <v:shape style="position:absolute;left:31039;top:9270;width:2;height:64" coordorigin="31039,9270" coordsize="0,64" path="m31039,9270l31039,9334e" filled="f" stroked="t" strokeweight=".787665pt" strokecolor="#000000">
                <v:path arrowok="t"/>
              </v:shape>
            </v:group>
            <v:group style="position:absolute;left:30908;top:9270;width:263;height:2" coordorigin="30908,9270" coordsize="263,2">
              <v:shape style="position:absolute;left:30908;top:9270;width:263;height:2" coordorigin="30908,9270" coordsize="263,0" path="m30908,9270l31170,9270e" filled="f" stroked="t" strokeweight=".611124pt" strokecolor="#000000">
                <v:path arrowok="t"/>
              </v:shape>
            </v:group>
            <v:group style="position:absolute;left:29020;top:9696;width:2413;height:2" coordorigin="29020,9696" coordsize="2413,2">
              <v:shape style="position:absolute;left:29020;top:9696;width:2413;height:2" coordorigin="29020,9696" coordsize="2413,0" path="m29020,9696l31433,9696e" filled="f" stroked="t" strokeweight=".916686pt" strokecolor="#000000">
                <v:path arrowok="t"/>
              </v:shape>
            </v:group>
            <v:group style="position:absolute;left:29452;top:9715;width:24;height:2" coordorigin="29452,9715" coordsize="24,2">
              <v:shape style="position:absolute;left:29452;top:9715;width:24;height:2" coordorigin="29452,9715" coordsize="24,0" path="m29452,9715l29476,9715e" filled="f" stroked="t" strokeweight="1.952203pt" strokecolor="#000000">
                <v:path arrowok="t"/>
              </v:shape>
            </v:group>
            <v:group style="position:absolute;left:30240;top:9715;width:24;height:2" coordorigin="30240,9715" coordsize="24,2">
              <v:shape style="position:absolute;left:30240;top:9715;width:24;height:2" coordorigin="30240,9715" coordsize="24,0" path="m30240,9715l30263,9715e" filled="f" stroked="t" strokeweight="1.952203pt" strokecolor="#000000">
                <v:path arrowok="t"/>
              </v:shape>
            </v:group>
            <v:group style="position:absolute;left:31027;top:9715;width:24;height:2" coordorigin="31027,9715" coordsize="24,2">
              <v:shape style="position:absolute;left:31027;top:9715;width:24;height:2" coordorigin="31027,9715" coordsize="24,0" path="m31027,9715l31051,9715e" filled="f" stroked="t" strokeweight="1.952203pt" strokecolor="#000000">
                <v:path arrowok="t"/>
              </v:shape>
            </v:group>
            <v:group style="position:absolute;left:29070;top:8135;width:2;height:1561" coordorigin="29070,8135" coordsize="2,1561">
              <v:shape style="position:absolute;left:29070;top:8135;width:2;height:1561" coordorigin="29070,8135" coordsize="0,1561" path="m29070,9696l29070,8135e" filled="f" stroked="t" strokeweight="1.181497pt" strokecolor="#000000">
                <v:path arrowok="t"/>
              </v:shape>
            </v:group>
            <v:group style="position:absolute;left:29020;top:9384;width:50;height:2" coordorigin="29020,9384" coordsize="50,2">
              <v:shape style="position:absolute;left:29020;top:9384;width:50;height:2" coordorigin="29020,9384" coordsize="50,0" path="m29020,9384l29070,9384e" filled="f" stroked="t" strokeweight=".916686pt" strokecolor="#000000">
                <v:path arrowok="t"/>
              </v:shape>
            </v:group>
            <v:group style="position:absolute;left:29020;top:9071;width:50;height:2" coordorigin="29020,9071" coordsize="50,2">
              <v:shape style="position:absolute;left:29020;top:9071;width:50;height:2" coordorigin="29020,9071" coordsize="50,0" path="m29020,9071l29070,9071e" filled="f" stroked="t" strokeweight=".916686pt" strokecolor="#000000">
                <v:path arrowok="t"/>
              </v:shape>
            </v:group>
            <v:group style="position:absolute;left:29020;top:8759;width:50;height:2" coordorigin="29020,8759" coordsize="50,2">
              <v:shape style="position:absolute;left:29020;top:8759;width:50;height:2" coordorigin="29020,8759" coordsize="50,0" path="m29020,8759l29070,8759e" filled="f" stroked="t" strokeweight=".916686pt" strokecolor="#000000">
                <v:path arrowok="t"/>
              </v:shape>
            </v:group>
            <v:group style="position:absolute;left:29020;top:8447;width:50;height:2" coordorigin="29020,8447" coordsize="50,2">
              <v:shape style="position:absolute;left:29020;top:8447;width:50;height:2" coordorigin="29020,8447" coordsize="50,0" path="m29020,8447l29070,8447e" filled="f" stroked="t" strokeweight=".916686pt" strokecolor="#000000">
                <v:path arrowok="t"/>
              </v:shape>
            </v:group>
            <v:group style="position:absolute;left:29020;top:8135;width:50;height:2" coordorigin="29020,8135" coordsize="50,2">
              <v:shape style="position:absolute;left:29020;top:8135;width:50;height:2" coordorigin="29020,8135" coordsize="50,0" path="m29020,8135l29070,8135e" filled="f" stroked="t" strokeweight=".916686pt" strokecolor="#000000">
                <v:path arrowok="t"/>
              </v:shape>
            </v:group>
            <v:group style="position:absolute;left:29424;top:8263;width:2;height:67" coordorigin="29424,8263" coordsize="2,67">
              <v:shape style="position:absolute;left:29424;top:8263;width:2;height:67" coordorigin="29424,8263" coordsize="0,67" path="m29424,8263l29424,8330e" filled="f" stroked="t" strokeweight="1.181497pt" strokecolor="#000000">
                <v:path arrowok="t"/>
              </v:shape>
            </v:group>
            <v:group style="position:absolute;left:30186;top:8263;width:2;height:67" coordorigin="30186,8263" coordsize="2,67">
              <v:shape style="position:absolute;left:30186;top:8263;width:2;height:67" coordorigin="30186,8263" coordsize="0,67" path="m30186,8263l30186,8330e" filled="f" stroked="t" strokeweight="1.181497pt" strokecolor="#000000">
                <v:path arrowok="t"/>
              </v:shape>
            </v:group>
            <v:group style="position:absolute;left:30325;top:8255;width:2;height:67" coordorigin="30325,8255" coordsize="2,67">
              <v:shape style="position:absolute;left:30325;top:8255;width:2;height:67" coordorigin="30325,8255" coordsize="0,67" path="m30325,8255l30325,8322e" filled="f" stroked="t" strokeweight="1.181497pt" strokecolor="#000000">
                <v:path arrowok="t"/>
              </v:shape>
            </v:group>
            <v:group style="position:absolute;left:31077;top:8255;width:2;height:67" coordorigin="31077,8255" coordsize="2,67">
              <v:shape style="position:absolute;left:31077;top:8255;width:2;height:67" coordorigin="31077,8255" coordsize="0,67" path="m31077,8255l31077,8322e" filled="f" stroked="t" strokeweight="1.181497pt" strokecolor="#000000">
                <v:path arrowok="t"/>
              </v:shape>
            </v:group>
            <v:group style="position:absolute;left:28037;top:5164;width:3380;height:2663" coordorigin="28037,5164" coordsize="3380,2663">
              <v:shape style="position:absolute;left:28037;top:5164;width:3380;height:2663" coordorigin="28037,5164" coordsize="3380,2663" path="m31417,5164l31417,7826,28037,7826,28037,5164,31417,5164e" filled="t" fillcolor="#FFFFFF" stroked="f">
                <v:path arrowok="t"/>
                <v:fill/>
              </v:shape>
            </v:group>
            <v:group style="position:absolute;left:29170;top:6970;width:512;height:159" coordorigin="29170,6970" coordsize="512,159">
              <v:shape style="position:absolute;left:29170;top:6970;width:512;height:159" coordorigin="29170,6970" coordsize="512,159" path="m29170,7129l29170,6970,29682,6970,29682,7129,29170,7129e" filled="t" fillcolor="#000000" stroked="f">
                <v:path arrowok="t"/>
                <v:fill/>
              </v:shape>
            </v:group>
            <v:group style="position:absolute;left:29170;top:6970;width:512;height:159" coordorigin="29170,6970" coordsize="512,159">
              <v:shape style="position:absolute;left:29170;top:6970;width:512;height:159" coordorigin="29170,6970" coordsize="512,159" path="m29170,7129l29170,6970,29682,6970,29682,7129e" filled="f" stroked="t" strokeweight=".901736pt" strokecolor="#000000">
                <v:path arrowok="t"/>
              </v:shape>
            </v:group>
            <v:group style="position:absolute;left:29426;top:6939;width:2;height:31" coordorigin="29426,6939" coordsize="2,31">
              <v:shape style="position:absolute;left:29426;top:6939;width:2;height:31" coordorigin="29426,6939" coordsize="0,31" path="m29426,6939l29426,6970e" filled="f" stroked="t" strokeweight=".767825pt" strokecolor="#000000">
                <v:path arrowok="t"/>
              </v:shape>
            </v:group>
            <v:group style="position:absolute;left:29298;top:6939;width:256;height:2" coordorigin="29298,6939" coordsize="256,2">
              <v:shape style="position:absolute;left:29298;top:6939;width:256;height:2" coordorigin="29298,6939" coordsize="256,0" path="m29298,6939l29554,6939e" filled="f" stroked="t" strokeweight=".585087pt" strokecolor="#000000">
                <v:path arrowok="t"/>
              </v:shape>
            </v:group>
            <v:group style="position:absolute;left:29938;top:6092;width:512;height:1038" coordorigin="29938,6092" coordsize="512,1038">
              <v:shape style="position:absolute;left:29938;top:6092;width:512;height:1038" coordorigin="29938,6092" coordsize="512,1038" path="m29938,7129l29938,6092,30450,6092,30450,7129,29938,7129e" filled="t" fillcolor="#000000" stroked="f">
                <v:path arrowok="t"/>
                <v:fill/>
              </v:shape>
            </v:group>
            <v:group style="position:absolute;left:29938;top:6092;width:512;height:1038" coordorigin="29938,6092" coordsize="512,1038">
              <v:shape style="position:absolute;left:29938;top:6092;width:512;height:1038" coordorigin="29938,6092" coordsize="512,1038" path="m29938,7129l29938,6092,30450,6092,30450,7129e" filled="f" stroked="t" strokeweight="1.098076pt" strokecolor="#000000">
                <v:path arrowok="t"/>
              </v:shape>
            </v:group>
            <v:group style="position:absolute;left:30194;top:5891;width:2;height:201" coordorigin="30194,5891" coordsize="2,201">
              <v:shape style="position:absolute;left:30194;top:5891;width:2;height:201" coordorigin="30194,5891" coordsize="0,201" path="m30194,5891l30194,6092e" filled="f" stroked="t" strokeweight=".767825pt" strokecolor="#000000">
                <v:path arrowok="t"/>
              </v:shape>
            </v:group>
            <v:group style="position:absolute;left:30066;top:5891;width:256;height:2" coordorigin="30066,5891" coordsize="256,2">
              <v:shape style="position:absolute;left:30066;top:5891;width:256;height:2" coordorigin="30066,5891" coordsize="256,0" path="m30066,5891l30322,5891e" filled="f" stroked="t" strokeweight=".585087pt" strokecolor="#000000">
                <v:path arrowok="t"/>
              </v:shape>
            </v:group>
            <v:group style="position:absolute;left:30706;top:6619;width:512;height:510" coordorigin="30706,6619" coordsize="512,510">
              <v:shape style="position:absolute;left:30706;top:6619;width:512;height:510" coordorigin="30706,6619" coordsize="512,510" path="m30706,7129l30706,6619,31218,6619,31218,7129,30706,7129e" filled="t" fillcolor="#000000" stroked="f">
                <v:path arrowok="t"/>
                <v:fill/>
              </v:shape>
            </v:group>
            <v:group style="position:absolute;left:30706;top:6619;width:512;height:510" coordorigin="30706,6619" coordsize="512,510">
              <v:shape style="position:absolute;left:30706;top:6619;width:512;height:510" coordorigin="30706,6619" coordsize="512,510" path="m30706,7129l30706,6619,31218,6619,31218,7129e" filled="f" stroked="t" strokeweight="1.014183pt" strokecolor="#000000">
                <v:path arrowok="t"/>
              </v:shape>
            </v:group>
            <v:group style="position:absolute;left:30962;top:6563;width:2;height:57" coordorigin="30962,6563" coordsize="2,57">
              <v:shape style="position:absolute;left:30962;top:6563;width:2;height:57" coordorigin="30962,6563" coordsize="0,57" path="m30962,6563l30962,6619e" filled="f" stroked="t" strokeweight=".767825pt" strokecolor="#000000">
                <v:path arrowok="t"/>
              </v:shape>
            </v:group>
            <v:group style="position:absolute;left:30834;top:6563;width:256;height:2" coordorigin="30834,6563" coordsize="256,2">
              <v:shape style="position:absolute;left:30834;top:6563;width:256;height:2" coordorigin="30834,6563" coordsize="256,0" path="m30834,6563l31090,6563e" filled="f" stroked="t" strokeweight=".585087pt" strokecolor="#000000">
                <v:path arrowok="t"/>
              </v:shape>
            </v:group>
            <v:group style="position:absolute;left:28993;top:7129;width:2353;height:2" coordorigin="28993,7129" coordsize="2353,2">
              <v:shape style="position:absolute;left:28993;top:7129;width:2353;height:2" coordorigin="28993,7129" coordsize="2353,0" path="m28993,7129l31346,7129e" filled="f" stroked="t" strokeweight=".87763pt" strokecolor="#000000">
                <v:path arrowok="t"/>
              </v:shape>
            </v:group>
            <v:group style="position:absolute;left:29415;top:7148;width:23;height:2" coordorigin="29415,7148" coordsize="23,2">
              <v:shape style="position:absolute;left:29415;top:7148;width:23;height:2" coordorigin="29415,7148" coordsize="23,0" path="m29415,7148l29438,7148e" filled="f" stroked="t" strokeweight="1.869027pt" strokecolor="#000000">
                <v:path arrowok="t"/>
              </v:shape>
            </v:group>
            <v:group style="position:absolute;left:30182;top:7148;width:23;height:2" coordorigin="30182,7148" coordsize="23,2">
              <v:shape style="position:absolute;left:30182;top:7148;width:23;height:2" coordorigin="30182,7148" coordsize="23,0" path="m30182,7148l30206,7148e" filled="f" stroked="t" strokeweight="1.869027pt" strokecolor="#000000">
                <v:path arrowok="t"/>
              </v:shape>
            </v:group>
            <v:group style="position:absolute;left:30950;top:7148;width:23;height:2" coordorigin="30950,7148" coordsize="23,2">
              <v:shape style="position:absolute;left:30950;top:7148;width:23;height:2" coordorigin="30950,7148" coordsize="23,0" path="m30950,7148l30973,7148e" filled="f" stroked="t" strokeweight="1.869027pt" strokecolor="#000000">
                <v:path arrowok="t"/>
              </v:shape>
            </v:group>
            <v:group style="position:absolute;left:29042;top:5647;width:2;height:1482" coordorigin="29042,5647" coordsize="2,1482">
              <v:shape style="position:absolute;left:29042;top:5647;width:2;height:1482" coordorigin="29042,5647" coordsize="0,1482" path="m29042,7129l29042,5647e" filled="f" stroked="t" strokeweight="1.151737pt" strokecolor="#000000">
                <v:path arrowok="t"/>
              </v:shape>
            </v:group>
            <v:group style="position:absolute;left:28993;top:6832;width:49;height:2" coordorigin="28993,6832" coordsize="49,2">
              <v:shape style="position:absolute;left:28993;top:6832;width:49;height:2" coordorigin="28993,6832" coordsize="49,0" path="m28993,6832l29042,6832e" filled="f" stroked="t" strokeweight=".87763pt" strokecolor="#000000">
                <v:path arrowok="t"/>
              </v:shape>
            </v:group>
            <v:group style="position:absolute;left:28993;top:6536;width:49;height:2" coordorigin="28993,6536" coordsize="49,2">
              <v:shape style="position:absolute;left:28993;top:6536;width:49;height:2" coordorigin="28993,6536" coordsize="49,0" path="m28993,6536l29042,6536e" filled="f" stroked="t" strokeweight=".87763pt" strokecolor="#000000">
                <v:path arrowok="t"/>
              </v:shape>
            </v:group>
            <v:group style="position:absolute;left:28993;top:6240;width:49;height:2" coordorigin="28993,6240" coordsize="49,2">
              <v:shape style="position:absolute;left:28993;top:6240;width:49;height:2" coordorigin="28993,6240" coordsize="49,0" path="m28993,6240l29042,6240e" filled="f" stroked="t" strokeweight=".87763pt" strokecolor="#000000">
                <v:path arrowok="t"/>
              </v:shape>
            </v:group>
            <v:group style="position:absolute;left:28993;top:5943;width:49;height:2" coordorigin="28993,5943" coordsize="49,2">
              <v:shape style="position:absolute;left:28993;top:5943;width:49;height:2" coordorigin="28993,5943" coordsize="49,0" path="m28993,5943l29042,5943e" filled="f" stroked="t" strokeweight=".87763pt" strokecolor="#000000">
                <v:path arrowok="t"/>
              </v:shape>
            </v:group>
            <v:group style="position:absolute;left:28993;top:5647;width:49;height:2" coordorigin="28993,5647" coordsize="49,2">
              <v:shape style="position:absolute;left:28993;top:5647;width:49;height:2" coordorigin="28993,5647" coordsize="49,0" path="m28993,5647l29042,5647e" filled="f" stroked="t" strokeweight=".87763pt" strokecolor="#000000">
                <v:path arrowok="t"/>
              </v:shape>
            </v:group>
            <v:group style="position:absolute;left:29329;top:5730;width:2;height:64" coordorigin="29329,5730" coordsize="2,64">
              <v:shape style="position:absolute;left:29329;top:5730;width:2;height:64" coordorigin="29329,5730" coordsize="0,64" path="m29329,5730l29329,5794e" filled="f" stroked="t" strokeweight="1.151737pt" strokecolor="#000000">
                <v:path arrowok="t"/>
              </v:shape>
            </v:group>
            <v:group style="position:absolute;left:30130;top:5730;width:2;height:64" coordorigin="30130,5730" coordsize="2,64">
              <v:shape style="position:absolute;left:30130;top:5730;width:2;height:64" coordorigin="30130,5730" coordsize="0,64" path="m30130,5730l30130,5794e" filled="f" stroked="t" strokeweight="1.151737pt" strokecolor="#000000">
                <v:path arrowok="t"/>
              </v:shape>
            </v:group>
            <v:group style="position:absolute;left:30255;top:5764;width:776;height:2" coordorigin="30255,5764" coordsize="776,2">
              <v:shape style="position:absolute;left:30255;top:5764;width:776;height:2" coordorigin="30255,5764" coordsize="776,0" path="m30255,5764l31031,5764e" filled="f" stroked="t" strokeweight=".87763pt" strokecolor="#000000">
                <v:path arrowok="t"/>
              </v:shape>
            </v:group>
            <v:group style="position:absolute;left:30255;top:5731;width:2;height:64" coordorigin="30255,5731" coordsize="2,64">
              <v:shape style="position:absolute;left:30255;top:5731;width:2;height:64" coordorigin="30255,5731" coordsize="0,64" path="m30255,5731l30255,5796e" filled="f" stroked="t" strokeweight="1.151737pt" strokecolor="#000000">
                <v:path arrowok="t"/>
              </v:shape>
            </v:group>
            <v:group style="position:absolute;left:31031;top:5731;width:2;height:64" coordorigin="31031,5731" coordsize="2,64">
              <v:shape style="position:absolute;left:31031;top:5731;width:2;height:64" coordorigin="31031,5731" coordsize="0,64" path="m31031,5731l31031,5796e" filled="f" stroked="t" strokeweight="1.151737pt" strokecolor="#000000">
                <v:path arrowok="t"/>
              </v:shape>
            </v:group>
            <v:group style="position:absolute;left:17733;top:15873;width:13927;height:7872" coordorigin="17733,15873" coordsize="13927,7872">
              <v:shape style="position:absolute;left:17733;top:15873;width:13927;height:7872" coordorigin="17733,15873" coordsize="13927,7872" path="m17733,15873l31660,15873e" filled="f" stroked="t" strokeweight="28.256821pt" strokecolor="#000000">
                <v:path arrowok="t"/>
              </v:shape>
              <v:shape style="position:absolute;left:17733;top:15873;width:13927;height:7872" coordorigin="17733,15873" coordsize="13927,7872" path="m17733,23745l17733,15873e" filled="f" stroked="t" strokeweight="28.256821pt" strokecolor="#000000">
                <v:path arrowok="t"/>
              </v:shape>
              <v:shape style="position:absolute;left:18405;top:11324;width:5012;height:4331" type="#_x0000_t75">
                <v:imagedata r:id="rId13" o:title=""/>
              </v:shape>
              <v:shape style="position:absolute;left:18796;top:12367;width:216;height:202" type="#_x0000_t75">
                <v:imagedata r:id="rId14" o:title=""/>
              </v:shape>
              <v:shape style="position:absolute;left:19036;top:12384;width:610;height:183" type="#_x0000_t75">
                <v:imagedata r:id="rId15" o:title=""/>
              </v:shape>
              <v:shape style="position:absolute;left:19660;top:12370;width:249;height:196" type="#_x0000_t75">
                <v:imagedata r:id="rId16" o:title=""/>
              </v:shape>
              <v:shape style="position:absolute;left:19138;top:12708;width:415;height:200" type="#_x0000_t75">
                <v:imagedata r:id="rId17" o:title=""/>
              </v:shape>
              <v:shape style="position:absolute;left:18780;top:14266;width:178;height:201" type="#_x0000_t75">
                <v:imagedata r:id="rId18" o:title=""/>
              </v:shape>
              <v:shape style="position:absolute;left:18893;top:14276;width:470;height:244" type="#_x0000_t75">
                <v:imagedata r:id="rId19" o:title=""/>
              </v:shape>
              <v:shape style="position:absolute;left:19238;top:14264;width:160;height:191" type="#_x0000_t75">
                <v:imagedata r:id="rId20" o:title=""/>
              </v:shape>
              <v:shape style="position:absolute;left:19426;top:14266;width:216;height:202" type="#_x0000_t75">
                <v:imagedata r:id="rId21" o:title=""/>
              </v:shape>
              <v:shape style="position:absolute;left:19664;top:14269;width:193;height:193" type="#_x0000_t75">
                <v:imagedata r:id="rId22" o:title=""/>
              </v:shape>
            </v:group>
            <v:group style="position:absolute;left:25045;top:11324;width:4154;height:4141" coordorigin="25045,11324" coordsize="4154,4141">
              <v:shape style="position:absolute;left:25045;top:11324;width:4154;height:4141" coordorigin="25045,11324" coordsize="4154,4141" path="m25045,11324l29198,11324,29198,15465,25045,15465,25045,11324e" filled="t" fillcolor="#FFFFFF" stroked="f">
                <v:path arrowok="t"/>
                <v:fill/>
              </v:shape>
            </v:group>
            <v:group style="position:absolute;left:26289;top:12477;width:667;height:2110" coordorigin="26289,12477" coordsize="667,2110">
              <v:shape style="position:absolute;left:26289;top:12477;width:667;height:2110" coordorigin="26289,12477" coordsize="667,2110" path="m26289,14587l26289,12477,26956,12477,26956,14587,26289,14587e" filled="t" fillcolor="#000000" stroked="f">
                <v:path arrowok="t"/>
                <v:fill/>
              </v:shape>
            </v:group>
            <v:group style="position:absolute;left:26289;top:12477;width:667;height:2110" coordorigin="26289,12477" coordsize="667,2110">
              <v:shape style="position:absolute;left:26289;top:12477;width:667;height:2110" coordorigin="26289,12477" coordsize="667,2110" path="m26289,14587l26289,12477,26956,12477,26956,14587e" filled="f" stroked="t" strokeweight="1.150889pt" strokecolor="#000000">
                <v:path arrowok="t"/>
              </v:shape>
            </v:group>
            <v:group style="position:absolute;left:26622;top:12220;width:2;height:257" coordorigin="26622,12220" coordsize="2,257">
              <v:shape style="position:absolute;left:26622;top:12220;width:2;height:257" coordorigin="26622,12220" coordsize="0,257" path="m26622,12220l26622,12477e" filled="f" stroked="t" strokeweight=".781486pt" strokecolor="#000000">
                <v:path arrowok="t"/>
              </v:shape>
            </v:group>
            <v:group style="position:absolute;left:26456;top:12220;width:333;height:2" coordorigin="26456,12220" coordsize="333,2">
              <v:shape style="position:absolute;left:26456;top:12220;width:333;height:2" coordorigin="26456,12220" coordsize="333,0" path="m26456,12220l26789,12220e" filled="f" stroked="t" strokeweight=".62485pt" strokecolor="#000000">
                <v:path arrowok="t"/>
              </v:shape>
            </v:group>
            <v:group style="position:absolute;left:27289;top:12295;width:667;height:2292" coordorigin="27289,12295" coordsize="667,2292">
              <v:shape style="position:absolute;left:27289;top:12295;width:667;height:2292" coordorigin="27289,12295" coordsize="667,2292" path="m27289,14587l27289,12295,27956,12295,27956,14587,27289,14587e" filled="t" fillcolor="#000000" stroked="f">
                <v:path arrowok="t"/>
                <v:fill/>
              </v:shape>
            </v:group>
            <v:group style="position:absolute;left:27289;top:12295;width:667;height:2292" coordorigin="27289,12295" coordsize="667,2292">
              <v:shape style="position:absolute;left:27289;top:12295;width:667;height:2292" coordorigin="27289,12295" coordsize="667,2292" path="m27289,14587l27289,12295,27956,12295,27956,14587e" filled="f" stroked="t" strokeweight="1.153894pt" strokecolor="#000000">
                <v:path arrowok="t"/>
              </v:shape>
            </v:group>
            <v:group style="position:absolute;left:27623;top:11969;width:2;height:326" coordorigin="27623,11969" coordsize="2,326">
              <v:shape style="position:absolute;left:27623;top:11969;width:2;height:326" coordorigin="27623,11969" coordsize="0,326" path="m27623,11969l27623,12295e" filled="f" stroked="t" strokeweight=".781486pt" strokecolor="#000000">
                <v:path arrowok="t"/>
              </v:shape>
            </v:group>
            <v:group style="position:absolute;left:27456;top:11969;width:333;height:2" coordorigin="27456,11969" coordsize="333,2">
              <v:shape style="position:absolute;left:27456;top:11969;width:333;height:2" coordorigin="27456,11969" coordsize="333,0" path="m27456,11969l27789,11969e" filled="f" stroked="t" strokeweight=".62485pt" strokecolor="#000000">
                <v:path arrowok="t"/>
              </v:shape>
            </v:group>
            <v:group style="position:absolute;left:28289;top:13281;width:667;height:1306" coordorigin="28289,13281" coordsize="667,1306">
              <v:shape style="position:absolute;left:28289;top:13281;width:667;height:1306" coordorigin="28289,13281" coordsize="667,1306" path="m28289,14587l28289,13281,28956,13281,28956,14587,28289,14587e" filled="t" fillcolor="#000000" stroked="f">
                <v:path arrowok="t"/>
                <v:fill/>
              </v:shape>
            </v:group>
            <v:group style="position:absolute;left:28290;top:13281;width:667;height:1306" coordorigin="28290,13281" coordsize="667,1306">
              <v:shape style="position:absolute;left:28290;top:13281;width:667;height:1306" coordorigin="28290,13281" coordsize="667,1306" path="m28290,14587l28290,13281,28956,13281,28956,14587e" filled="f" stroked="t" strokeweight="1.123637pt" strokecolor="#000000">
                <v:path arrowok="t"/>
              </v:shape>
            </v:group>
            <v:group style="position:absolute;left:28623;top:13137;width:2;height:144" coordorigin="28623,13137" coordsize="2,144">
              <v:shape style="position:absolute;left:28623;top:13137;width:2;height:144" coordorigin="28623,13137" coordsize="0,144" path="m28623,13137l28623,13281e" filled="f" stroked="t" strokeweight=".781486pt" strokecolor="#000000">
                <v:path arrowok="t"/>
              </v:shape>
            </v:group>
            <v:group style="position:absolute;left:28456;top:13137;width:333;height:2" coordorigin="28456,13137" coordsize="333,2">
              <v:shape style="position:absolute;left:28456;top:13137;width:333;height:2" coordorigin="28456,13137" coordsize="333,0" path="m28456,13137l28790,13137e" filled="f" stroked="t" strokeweight=".62485pt" strokecolor="#000000">
                <v:path arrowok="t"/>
              </v:shape>
            </v:group>
            <v:group style="position:absolute;left:26072;top:14587;width:3053;height:2" coordorigin="26072,14587" coordsize="3053,2">
              <v:shape style="position:absolute;left:26072;top:14587;width:3053;height:2" coordorigin="26072,14587" coordsize="3053,0" path="m26072,14587l29126,14587e" filled="f" stroked="t" strokeweight=".937275pt" strokecolor="#000000">
                <v:path arrowok="t"/>
              </v:shape>
            </v:group>
            <v:group style="position:absolute;left:26611;top:14607;width:23;height:2" coordorigin="26611,14607" coordsize="23,2">
              <v:shape style="position:absolute;left:26611;top:14607;width:23;height:2" coordorigin="26611,14607" coordsize="23,0" path="m26611,14607l26634,14607e" filled="f" stroked="t" strokeweight="1.996006pt" strokecolor="#000000">
                <v:path arrowok="t"/>
              </v:shape>
            </v:group>
            <v:group style="position:absolute;left:27611;top:14607;width:23;height:2" coordorigin="27611,14607" coordsize="23,2">
              <v:shape style="position:absolute;left:27611;top:14607;width:23;height:2" coordorigin="27611,14607" coordsize="23,0" path="m27611,14607l27634,14607e" filled="f" stroked="t" strokeweight="1.996006pt" strokecolor="#000000">
                <v:path arrowok="t"/>
              </v:shape>
            </v:group>
            <v:group style="position:absolute;left:28611;top:14607;width:23;height:2" coordorigin="28611,14607" coordsize="23,2">
              <v:shape style="position:absolute;left:28611;top:14607;width:23;height:2" coordorigin="28611,14607" coordsize="23,0" path="m28611,14607l28635,14607e" filled="f" stroked="t" strokeweight="1.996006pt" strokecolor="#000000">
                <v:path arrowok="t"/>
              </v:shape>
            </v:group>
            <v:group style="position:absolute;left:26122;top:11633;width:2;height:2953" coordorigin="26122,11633" coordsize="2,2953">
              <v:shape style="position:absolute;left:26122;top:11633;width:2;height:2953" coordorigin="26122,11633" coordsize="0,2953" path="m26122,14587l26122,11633e" filled="f" stroked="t" strokeweight="1.172229pt" strokecolor="#000000">
                <v:path arrowok="t"/>
              </v:shape>
            </v:group>
            <v:group style="position:absolute;left:26072;top:13996;width:50;height:2" coordorigin="26072,13996" coordsize="50,2">
              <v:shape style="position:absolute;left:26072;top:13996;width:50;height:2" coordorigin="26072,13996" coordsize="50,0" path="m26072,13996l26122,13996e" filled="f" stroked="t" strokeweight=".937275pt" strokecolor="#000000">
                <v:path arrowok="t"/>
              </v:shape>
            </v:group>
            <v:group style="position:absolute;left:26072;top:13405;width:50;height:2" coordorigin="26072,13405" coordsize="50,2">
              <v:shape style="position:absolute;left:26072;top:13405;width:50;height:2" coordorigin="26072,13405" coordsize="50,0" path="m26072,13405l26122,13405e" filled="f" stroked="t" strokeweight=".937275pt" strokecolor="#000000">
                <v:path arrowok="t"/>
              </v:shape>
            </v:group>
            <v:group style="position:absolute;left:26072;top:12815;width:50;height:2" coordorigin="26072,12815" coordsize="50,2">
              <v:shape style="position:absolute;left:26072;top:12815;width:50;height:2" coordorigin="26072,12815" coordsize="50,0" path="m26072,12815l26122,12815e" filled="f" stroked="t" strokeweight=".937275pt" strokecolor="#000000">
                <v:path arrowok="t"/>
              </v:shape>
            </v:group>
            <v:group style="position:absolute;left:26072;top:12224;width:50;height:2" coordorigin="26072,12224" coordsize="50,2">
              <v:shape style="position:absolute;left:26072;top:12224;width:50;height:2" coordorigin="26072,12224" coordsize="50,0" path="m26072,12224l26122,12224e" filled="f" stroked="t" strokeweight=".937275pt" strokecolor="#000000">
                <v:path arrowok="t"/>
              </v:shape>
            </v:group>
            <v:group style="position:absolute;left:26072;top:11633;width:50;height:2" coordorigin="26072,11633" coordsize="50,2">
              <v:shape style="position:absolute;left:26072;top:11633;width:50;height:2" coordorigin="26072,11633" coordsize="50,0" path="m26072,11633l26122,11633e" filled="f" stroked="t" strokeweight=".937275pt" strokecolor="#000000">
                <v:path arrowok="t"/>
              </v:shape>
            </v:group>
            <v:group style="position:absolute;left:26548;top:11609;width:1955;height:2" coordorigin="26548,11609" coordsize="1955,2">
              <v:shape style="position:absolute;left:26548;top:11609;width:1955;height:2" coordorigin="26548,11609" coordsize="1955,0" path="m26548,11609l28503,11609e" filled="f" stroked="t" strokeweight=".937275pt" strokecolor="#000000">
                <v:path arrowok="t"/>
              </v:shape>
            </v:group>
            <v:group style="position:absolute;left:26548;top:11575;width:2;height:69" coordorigin="26548,11575" coordsize="2,69">
              <v:shape style="position:absolute;left:26548;top:11575;width:2;height:69" coordorigin="26548,11575" coordsize="0,69" path="m26548,11575l26548,11644e" filled="f" stroked="t" strokeweight="1.172229pt" strokecolor="#000000">
                <v:path arrowok="t"/>
              </v:shape>
            </v:group>
            <v:group style="position:absolute;left:28503;top:11575;width:2;height:69" coordorigin="28503,11575" coordsize="2,69">
              <v:shape style="position:absolute;left:28503;top:11575;width:2;height:69" coordorigin="28503,11575" coordsize="0,69" path="m28503,11575l28503,11644e" filled="f" stroked="t" strokeweight="1.172229pt" strokecolor="#000000">
                <v:path arrowok="t"/>
              </v:shape>
            </v:group>
            <v:group style="position:absolute;left:27619;top:11904;width:938;height:2" coordorigin="27619,11904" coordsize="938,2">
              <v:shape style="position:absolute;left:27619;top:11904;width:938;height:2" coordorigin="27619,11904" coordsize="938,0" path="m27619,11904l28557,11904e" filled="f" stroked="t" strokeweight=".937275pt" strokecolor="#000000">
                <v:path arrowok="t"/>
              </v:shape>
            </v:group>
            <v:group style="position:absolute;left:27619;top:11870;width:2;height:69" coordorigin="27619,11870" coordsize="2,69">
              <v:shape style="position:absolute;left:27619;top:11870;width:2;height:69" coordorigin="27619,11870" coordsize="0,69" path="m27619,11870l27619,11938e" filled="f" stroked="t" strokeweight="1.172229pt" strokecolor="#000000">
                <v:path arrowok="t"/>
              </v:shape>
            </v:group>
            <v:group style="position:absolute;left:28557;top:11870;width:2;height:69" coordorigin="28557,11870" coordsize="2,69">
              <v:shape style="position:absolute;left:28557;top:11870;width:2;height:69" coordorigin="28557,11870" coordsize="0,69" path="m28557,11870l28557,11938e" filled="f" stroked="t" strokeweight="1.172229pt" strokecolor="#000000">
                <v:path arrowok="t"/>
              </v:shape>
            </v:group>
            <v:group style="position:absolute;left:24047;top:5969;width:4016;height:3696" coordorigin="24047,5969" coordsize="4016,3696">
              <v:shape style="position:absolute;left:24047;top:5969;width:4016;height:3696" coordorigin="24047,5969" coordsize="4016,3696" path="m24047,9664l24047,5969,28063,5969,28063,9664,24047,9664e" filled="t" fillcolor="#FFFFFF" stroked="f">
                <v:path arrowok="t"/>
                <v:fill/>
              </v:shape>
            </v:group>
            <v:group style="position:absolute;left:25379;top:7456;width:939;height:1149" coordorigin="25379,7456" coordsize="939,1149">
              <v:shape style="position:absolute;left:25379;top:7456;width:939;height:1149" coordorigin="25379,7456" coordsize="939,1149" path="m25379,8606l25379,7456,26317,7456,26317,8606,25379,8606e" filled="t" fillcolor="#000000" stroked="f">
                <v:path arrowok="t"/>
                <v:fill/>
              </v:shape>
            </v:group>
            <v:group style="position:absolute;left:25379;top:7456;width:939;height:1149" coordorigin="25379,7456" coordsize="939,1149">
              <v:shape style="position:absolute;left:25379;top:7456;width:939;height:1149" coordorigin="25379,7456" coordsize="939,1149" path="m25379,8606l25379,7456,26317,7456,26317,8606e" filled="f" stroked="t" strokeweight="1.290588pt" strokecolor="#000000">
                <v:path arrowok="t"/>
              </v:shape>
            </v:group>
            <v:group style="position:absolute;left:25848;top:6863;width:2;height:593" coordorigin="25848,6863" coordsize="2,593">
              <v:shape style="position:absolute;left:25848;top:6863;width:2;height:593" coordorigin="25848,6863" coordsize="0,593" path="m25848,6863l25848,7456e" filled="f" stroked="t" strokeweight=".938629pt" strokecolor="#000000">
                <v:path arrowok="t"/>
              </v:shape>
            </v:group>
            <v:group style="position:absolute;left:25613;top:6863;width:469;height:2" coordorigin="25613,6863" coordsize="469,2">
              <v:shape style="position:absolute;left:25613;top:6863;width:469;height:2" coordorigin="25613,6863" coordsize="469,0" path="m25613,6863l26083,6863e" filled="f" stroked="t" strokeweight=".743083pt" strokecolor="#000000">
                <v:path arrowok="t"/>
              </v:shape>
            </v:group>
            <v:group style="position:absolute;left:26787;top:8571;width:939;height:2" coordorigin="26787,8571" coordsize="939,2">
              <v:shape style="position:absolute;left:26787;top:8571;width:939;height:2" coordorigin="26787,8571" coordsize="939,0" path="m26787,8571l27725,8571e" filled="f" stroked="t" strokeweight="3.567393pt" strokecolor="#000000">
                <v:path arrowok="t"/>
              </v:shape>
            </v:group>
            <v:group style="position:absolute;left:26787;top:8536;width:939;height:69" coordorigin="26787,8536" coordsize="939,69">
              <v:shape style="position:absolute;left:26787;top:8536;width:939;height:69" coordorigin="26787,8536" coordsize="939,69" path="m26787,8606l26787,8536,27725,8536,27725,8606e" filled="f" stroked="t" strokeweight="1.116218pt" strokecolor="#000000">
                <v:path arrowok="t"/>
              </v:shape>
            </v:group>
            <v:group style="position:absolute;left:27247;top:8526;width:19;height:2" coordorigin="27247,8526" coordsize="19,2">
              <v:shape style="position:absolute;left:27247;top:8526;width:19;height:2" coordorigin="27247,8526" coordsize="19,0" path="m27247,8526l27265,8526e" filled="f" stroked="t" strokeweight="1.050777pt" strokecolor="#000000">
                <v:path arrowok="t"/>
              </v:shape>
            </v:group>
            <v:group style="position:absolute;left:27021;top:8515;width:469;height:2" coordorigin="27021,8515" coordsize="469,2">
              <v:shape style="position:absolute;left:27021;top:8515;width:469;height:2" coordorigin="27021,8515" coordsize="469,0" path="m27021,8515l27491,8515e" filled="f" stroked="t" strokeweight=".743083pt" strokecolor="#000000">
                <v:path arrowok="t"/>
              </v:shape>
            </v:group>
            <v:group style="position:absolute;left:25084;top:8606;width:2876;height:2" coordorigin="25084,8606" coordsize="2876,2">
              <v:shape style="position:absolute;left:25084;top:8606;width:2876;height:2" coordorigin="25084,8606" coordsize="2876,0" path="m25084,8606l27960,8606e" filled="f" stroked="t" strokeweight="1.114625pt" strokecolor="#000000">
                <v:path arrowok="t"/>
              </v:shape>
            </v:group>
            <v:group style="position:absolute;left:25834;top:8629;width:28;height:2" coordorigin="25834,8629" coordsize="28,2">
              <v:shape style="position:absolute;left:25834;top:8629;width:28;height:2" coordorigin="25834,8629" coordsize="28,0" path="m25834,8629l25862,8629e" filled="f" stroked="t" strokeweight="2.373738pt" strokecolor="#000000">
                <v:path arrowok="t"/>
              </v:shape>
            </v:group>
            <v:group style="position:absolute;left:27242;top:8629;width:28;height:2" coordorigin="27242,8629" coordsize="28,2">
              <v:shape style="position:absolute;left:27242;top:8629;width:28;height:2" coordorigin="27242,8629" coordsize="28,0" path="m27242,8629l27270,8629e" filled="f" stroked="t" strokeweight="2.373738pt" strokecolor="#000000">
                <v:path arrowok="t"/>
              </v:shape>
            </v:group>
            <v:group style="position:absolute;left:25144;top:6321;width:2;height:2285" coordorigin="25144,6321" coordsize="2,2285">
              <v:shape style="position:absolute;left:25144;top:6321;width:2;height:2285" coordorigin="25144,6321" coordsize="0,2285" path="m25144,8606l25144,6321e" filled="f" stroked="t" strokeweight="1.407943pt" strokecolor="#000000">
                <v:path arrowok="t"/>
              </v:shape>
            </v:group>
            <v:group style="position:absolute;left:25084;top:8149;width:60;height:2" coordorigin="25084,8149" coordsize="60,2">
              <v:shape style="position:absolute;left:25084;top:8149;width:60;height:2" coordorigin="25084,8149" coordsize="60,0" path="m25084,8149l25144,8149e" filled="f" stroked="t" strokeweight="1.114625pt" strokecolor="#000000">
                <v:path arrowok="t"/>
              </v:shape>
            </v:group>
            <v:group style="position:absolute;left:25084;top:7692;width:60;height:2" coordorigin="25084,7692" coordsize="60,2">
              <v:shape style="position:absolute;left:25084;top:7692;width:60;height:2" coordorigin="25084,7692" coordsize="60,0" path="m25084,7692l25144,7692e" filled="f" stroked="t" strokeweight="1.114625pt" strokecolor="#000000">
                <v:path arrowok="t"/>
              </v:shape>
            </v:group>
            <v:group style="position:absolute;left:25084;top:7235;width:60;height:2" coordorigin="25084,7235" coordsize="60,2">
              <v:shape style="position:absolute;left:25084;top:7235;width:60;height:2" coordorigin="25084,7235" coordsize="60,0" path="m25084,7235l25144,7235e" filled="f" stroked="t" strokeweight="1.114625pt" strokecolor="#000000">
                <v:path arrowok="t"/>
              </v:shape>
            </v:group>
            <v:group style="position:absolute;left:25084;top:6778;width:60;height:2" coordorigin="25084,6778" coordsize="60,2">
              <v:shape style="position:absolute;left:25084;top:6778;width:60;height:2" coordorigin="25084,6778" coordsize="60,0" path="m25084,6778l25144,6778e" filled="f" stroked="t" strokeweight="1.114625pt" strokecolor="#000000">
                <v:path arrowok="t"/>
              </v:shape>
            </v:group>
            <v:group style="position:absolute;left:25084;top:6321;width:60;height:2" coordorigin="25084,6321" coordsize="60,2">
              <v:shape style="position:absolute;left:25084;top:6321;width:60;height:2" coordorigin="25084,6321" coordsize="60,0" path="m25084,6321l25144,6321e" filled="f" stroked="t" strokeweight="1.114625pt" strokecolor="#000000">
                <v:path arrowok="t"/>
              </v:shape>
              <v:shape style="position:absolute;left:9911;top:11100;width:5876;height:4642" type="#_x0000_t75">
                <v:imagedata r:id="rId23" o:title=""/>
              </v:shape>
              <v:shape style="position:absolute;left:9858;top:16849;width:9291;height:2734" type="#_x0000_t75">
                <v:imagedata r:id="rId24" o:title=""/>
              </v:shape>
            </v:group>
            <v:group style="position:absolute;left:14832;top:19371;width:4183;height:3470" coordorigin="14832,19371" coordsize="4183,3470">
              <v:shape style="position:absolute;left:14832;top:19371;width:4183;height:3470" coordorigin="14832,19371" coordsize="4183,3470" path="m14832,19371l19015,19371,19015,22841,14832,22841,14832,19371e" filled="t" fillcolor="#FFFFFF" stroked="f">
                <v:path arrowok="t"/>
                <v:fill/>
              </v:shape>
            </v:group>
            <v:group style="position:absolute;left:15700;top:20981;width:198;height:826" coordorigin="15700,20981" coordsize="198,826">
              <v:shape style="position:absolute;left:15700;top:20981;width:198;height:826" coordorigin="15700,20981" coordsize="198,826" path="m15700,21807l15700,20981,15899,20981,15899,21807,15700,21807e" filled="t" fillcolor="#000000" stroked="f">
                <v:path arrowok="t"/>
                <v:fill/>
              </v:shape>
            </v:group>
            <v:group style="position:absolute;left:15700;top:20981;width:198;height:826" coordorigin="15700,20981" coordsize="198,826">
              <v:shape style="position:absolute;left:15700;top:20981;width:198;height:826" coordorigin="15700,20981" coordsize="198,826" path="m15700,21807l15700,20981,15899,20981,15899,21807e" filled="f" stroked="t" strokeweight=".93558pt" strokecolor="#000000">
                <v:path arrowok="t"/>
              </v:shape>
            </v:group>
            <v:group style="position:absolute;left:15800;top:20767;width:2;height:214" coordorigin="15800,20767" coordsize="2,214">
              <v:shape style="position:absolute;left:15800;top:20767;width:2;height:214" coordorigin="15800,20767" coordsize="0,214" path="m15800,20767l15800,20981e" filled="f" stroked="t" strokeweight=".632096pt" strokecolor="#000000">
                <v:path arrowok="t"/>
              </v:shape>
            </v:group>
            <v:group style="position:absolute;left:15750;top:20767;width:99;height:2" coordorigin="15750,20767" coordsize="99,2">
              <v:shape style="position:absolute;left:15750;top:20767;width:99;height:2" coordorigin="15750,20767" coordsize="99,0" path="m15750,20767l15849,20767e" filled="f" stroked="t" strokeweight=".478157pt" strokecolor="#000000">
                <v:path arrowok="t"/>
              </v:shape>
            </v:group>
            <v:group style="position:absolute;left:15999;top:21511;width:198;height:296" coordorigin="15999,21511" coordsize="198,296">
              <v:shape style="position:absolute;left:15999;top:21511;width:198;height:296" coordorigin="15999,21511" coordsize="198,296" path="m15999,21807l15999,21511,16197,21511,16197,21807,15999,21807e" filled="t" fillcolor="#C2C2C2" stroked="f">
                <v:path arrowok="t"/>
                <v:fill/>
              </v:shape>
            </v:group>
            <v:group style="position:absolute;left:15999;top:21511;width:198;height:296" coordorigin="15999,21511" coordsize="198,296">
              <v:shape style="position:absolute;left:15999;top:21511;width:198;height:296" coordorigin="15999,21511" coordsize="198,296" path="m15999,21807l15999,21511,16197,21511,16197,21807e" filled="f" stroked="t" strokeweight=".876651pt" strokecolor="#000000">
                <v:path arrowok="t"/>
              </v:shape>
            </v:group>
            <v:group style="position:absolute;left:16098;top:21451;width:2;height:61" coordorigin="16098,21451" coordsize="2,61">
              <v:shape style="position:absolute;left:16098;top:21451;width:2;height:61" coordorigin="16098,21451" coordsize="0,61" path="m16098,21451l16098,21511e" filled="f" stroked="t" strokeweight=".632096pt" strokecolor="#000000">
                <v:path arrowok="t"/>
              </v:shape>
            </v:group>
            <v:group style="position:absolute;left:16048;top:21451;width:99;height:2" coordorigin="16048,21451" coordsize="99,2">
              <v:shape style="position:absolute;left:16048;top:21451;width:99;height:2" coordorigin="16048,21451" coordsize="99,0" path="m16048,21451l16147,21451e" filled="f" stroked="t" strokeweight=".478157pt" strokecolor="#000000">
                <v:path arrowok="t"/>
              </v:shape>
            </v:group>
            <v:group style="position:absolute;left:16595;top:21294;width:198;height:512" coordorigin="16595,21294" coordsize="198,512">
              <v:shape style="position:absolute;left:16595;top:21294;width:198;height:512" coordorigin="16595,21294" coordsize="198,512" path="m16595,21807l16595,21294,16793,21294,16793,21807,16595,21807e" filled="t" fillcolor="#000000" stroked="f">
                <v:path arrowok="t"/>
                <v:fill/>
              </v:shape>
            </v:group>
            <v:group style="position:absolute;left:16595;top:21294;width:198;height:512" coordorigin="16595,21294" coordsize="198,512">
              <v:shape style="position:absolute;left:16595;top:21294;width:198;height:512" coordorigin="16595,21294" coordsize="198,512" path="m16595,21807l16595,21294,16793,21294,16793,21807e" filled="f" stroked="t" strokeweight=".918134pt" strokecolor="#000000">
                <v:path arrowok="t"/>
              </v:shape>
            </v:group>
            <v:group style="position:absolute;left:16694;top:21163;width:2;height:132" coordorigin="16694,21163" coordsize="2,132">
              <v:shape style="position:absolute;left:16694;top:21163;width:2;height:132" coordorigin="16694,21163" coordsize="0,132" path="m16694,21163l16694,21294e" filled="f" stroked="t" strokeweight=".632096pt" strokecolor="#000000">
                <v:path arrowok="t"/>
              </v:shape>
            </v:group>
            <v:group style="position:absolute;left:16644;top:21163;width:99;height:2" coordorigin="16644,21163" coordsize="99,2">
              <v:shape style="position:absolute;left:16644;top:21163;width:99;height:2" coordorigin="16644,21163" coordsize="99,0" path="m16644,21163l16743,21163e" filled="f" stroked="t" strokeweight=".478157pt" strokecolor="#000000">
                <v:path arrowok="t"/>
              </v:shape>
            </v:group>
            <v:group style="position:absolute;left:16893;top:21799;width:198;height:2" coordorigin="16893,21799" coordsize="198,2">
              <v:shape style="position:absolute;left:16893;top:21799;width:198;height:2" coordorigin="16893,21799" coordsize="198,0" path="m16893,21799l17091,21799e" filled="f" stroked="t" strokeweight=".777401pt" strokecolor="#EDEDED">
                <v:path arrowok="t"/>
              </v:shape>
            </v:group>
            <v:group style="position:absolute;left:16893;top:21793;width:198;height:14" coordorigin="16893,21793" coordsize="198,14">
              <v:shape style="position:absolute;left:16893;top:21793;width:198;height:14" coordorigin="16893,21793" coordsize="198,14" path="m16893,21806l16893,21793,17091,21793,17091,21806e" filled="f" stroked="t" strokeweight=".718311pt" strokecolor="#000000">
                <v:path arrowok="t"/>
              </v:shape>
            </v:group>
            <v:group style="position:absolute;left:16986;top:21789;width:13;height:2" coordorigin="16986,21789" coordsize="13,2">
              <v:shape style="position:absolute;left:16986;top:21789;width:13;height:2" coordorigin="16986,21789" coordsize="13,0" path="m16986,21789l16998,21789e" filled="f" stroked="t" strokeweight=".31877pt" strokecolor="#000000">
                <v:path arrowok="t"/>
              </v:shape>
            </v:group>
            <v:group style="position:absolute;left:16943;top:21786;width:99;height:2" coordorigin="16943,21786" coordsize="99,2">
              <v:shape style="position:absolute;left:16943;top:21786;width:99;height:2" coordorigin="16943,21786" coordsize="99,0" path="m16943,21786l17042,21786e" filled="f" stroked="t" strokeweight=".478157pt" strokecolor="#000000">
                <v:path arrowok="t"/>
              </v:shape>
            </v:group>
            <v:group style="position:absolute;left:17489;top:21528;width:198;height:279" coordorigin="17489,21528" coordsize="198,279">
              <v:shape style="position:absolute;left:17489;top:21528;width:198;height:279" coordorigin="17489,21528" coordsize="198,279" path="m17489,21807l17489,21528,17687,21528,17687,21807,17489,21807e" filled="t" fillcolor="#000000" stroked="f">
                <v:path arrowok="t"/>
                <v:fill/>
              </v:shape>
            </v:group>
            <v:group style="position:absolute;left:17489;top:21528;width:198;height:279" coordorigin="17489,21528" coordsize="198,279">
              <v:shape style="position:absolute;left:17489;top:21528;width:198;height:279" coordorigin="17489,21528" coordsize="198,279" path="m17489,21807l17489,21528,17687,21528,17687,21807e" filled="f" stroked="t" strokeweight=".870768pt" strokecolor="#000000">
                <v:path arrowok="t"/>
              </v:shape>
            </v:group>
            <v:group style="position:absolute;left:17588;top:21490;width:2;height:38" coordorigin="17588,21490" coordsize="2,38">
              <v:shape style="position:absolute;left:17588;top:21490;width:2;height:38" coordorigin="17588,21490" coordsize="0,38" path="m17588,21490l17588,21528e" filled="f" stroked="t" strokeweight=".632096pt" strokecolor="#000000">
                <v:path arrowok="t"/>
              </v:shape>
            </v:group>
            <v:group style="position:absolute;left:17539;top:21490;width:99;height:2" coordorigin="17539,21490" coordsize="99,2">
              <v:shape style="position:absolute;left:17539;top:21490;width:99;height:2" coordorigin="17539,21490" coordsize="99,0" path="m17539,21490l17638,21490e" filled="f" stroked="t" strokeweight=".478157pt" strokecolor="#000000">
                <v:path arrowok="t"/>
              </v:shape>
            </v:group>
            <v:group style="position:absolute;left:17787;top:21699;width:198;height:108" coordorigin="17787,21699" coordsize="198,108">
              <v:shape style="position:absolute;left:17787;top:21699;width:198;height:108" coordorigin="17787,21699" coordsize="198,108" path="m17787,21807l17787,21699,17986,21699,17986,21807,17787,21807e" filled="t" fillcolor="#B0B0B3" stroked="f">
                <v:path arrowok="t"/>
                <v:fill/>
              </v:shape>
            </v:group>
            <v:group style="position:absolute;left:17787;top:21699;width:198;height:108" coordorigin="17787,21699" coordsize="198,108">
              <v:shape style="position:absolute;left:17787;top:21699;width:198;height:108" coordorigin="17787,21699" coordsize="198,108" path="m17787,21807l17787,21699,17985,21699,17985,21807e" filled="f" stroked="t" strokeweight=".769849pt" strokecolor="#000000">
                <v:path arrowok="t"/>
              </v:shape>
            </v:group>
            <v:group style="position:absolute;left:17886;top:21647;width:2;height:53" coordorigin="17886,21647" coordsize="2,53">
              <v:shape style="position:absolute;left:17886;top:21647;width:2;height:53" coordorigin="17886,21647" coordsize="0,53" path="m17886,21647l17886,21699e" filled="f" stroked="t" strokeweight=".632096pt" strokecolor="#000000">
                <v:path arrowok="t"/>
              </v:shape>
            </v:group>
            <v:group style="position:absolute;left:17837;top:21647;width:99;height:2" coordorigin="17837,21647" coordsize="99,2">
              <v:shape style="position:absolute;left:17837;top:21647;width:99;height:2" coordorigin="17837,21647" coordsize="99,0" path="m17837,21647l17936,21647e" filled="f" stroked="t" strokeweight=".478157pt" strokecolor="#000000">
                <v:path arrowok="t"/>
              </v:shape>
            </v:group>
            <v:group style="position:absolute;left:18384;top:19759;width:198;height:2048" coordorigin="18384,19759" coordsize="198,2048">
              <v:shape style="position:absolute;left:18384;top:19759;width:198;height:2048" coordorigin="18384,19759" coordsize="198,2048" path="m18384,21807l18384,20730,18582,20730,18582,21807,18384,21807e" filled="t" fillcolor="#000000" stroked="f">
                <v:path arrowok="t"/>
                <v:fill/>
              </v:shape>
              <v:shape style="position:absolute;left:18384;top:19759;width:198;height:2048" coordorigin="18384,19759" coordsize="198,2048" path="m18582,20652l18384,20652,18384,19759,18582,19759,18582,20652e" filled="t" fillcolor="#000000" stroked="f">
                <v:path arrowok="t"/>
                <v:fill/>
              </v:shape>
            </v:group>
            <v:group style="position:absolute;left:18384;top:19759;width:198;height:2048" coordorigin="18384,19759" coordsize="198,2048">
              <v:shape style="position:absolute;left:18384;top:19759;width:198;height:2048" coordorigin="18384,19759" coordsize="198,2048" path="m18384,21807l18384,20730e" filled="f" stroked="t" strokeweight=".83269pt" strokecolor="#000000">
                <v:path arrowok="t"/>
              </v:shape>
              <v:shape style="position:absolute;left:18384;top:19759;width:198;height:2048" coordorigin="18384,19759" coordsize="198,2048" path="m18582,20730l18582,21807e" filled="f" stroked="t" strokeweight=".83269pt" strokecolor="#000000">
                <v:path arrowok="t"/>
              </v:shape>
              <v:shape style="position:absolute;left:18384;top:19759;width:198;height:2048" coordorigin="18384,19759" coordsize="198,2048" path="m18384,20652l18384,19759,18582,19759,18582,20652e" filled="f" stroked="t" strokeweight=".83269pt" strokecolor="#000000">
                <v:path arrowok="t"/>
              </v:shape>
            </v:group>
            <v:group style="position:absolute;left:18483;top:19567;width:2;height:192" coordorigin="18483,19567" coordsize="2,192">
              <v:shape style="position:absolute;left:18483;top:19567;width:2;height:192" coordorigin="18483,19567" coordsize="0,192" path="m18483,19567l18483,19759e" filled="f" stroked="t" strokeweight=".632096pt" strokecolor="#000000">
                <v:path arrowok="t"/>
              </v:shape>
            </v:group>
            <v:group style="position:absolute;left:18433;top:19567;width:99;height:2" coordorigin="18433,19567" coordsize="99,2">
              <v:shape style="position:absolute;left:18433;top:19567;width:99;height:2" coordorigin="18433,19567" coordsize="99,0" path="m18433,19567l18532,19567e" filled="f" stroked="t" strokeweight=".478157pt" strokecolor="#000000">
                <v:path arrowok="t"/>
              </v:shape>
            </v:group>
            <v:group style="position:absolute;left:18682;top:20378;width:198;height:1429" coordorigin="18682,20378" coordsize="198,1429">
              <v:shape style="position:absolute;left:18682;top:20378;width:198;height:1429" coordorigin="18682,20378" coordsize="198,1429" path="m18682,21807l18682,20730,18880,20730,18880,21807,18682,21807e" filled="t" fillcolor="#A3A3A3" stroked="f">
                <v:path arrowok="t"/>
                <v:fill/>
              </v:shape>
              <v:shape style="position:absolute;left:18682;top:20378;width:198;height:1429" coordorigin="18682,20378" coordsize="198,1429" path="m18880,20652l18682,20652,18682,20378,18880,20378,18880,20652e" filled="t" fillcolor="#A3A3A3" stroked="f">
                <v:path arrowok="t"/>
                <v:fill/>
              </v:shape>
            </v:group>
            <v:group style="position:absolute;left:18682;top:20378;width:198;height:1429" coordorigin="18682,20378" coordsize="198,1429">
              <v:shape style="position:absolute;left:18682;top:20378;width:198;height:1429" coordorigin="18682,20378" coordsize="198,1429" path="m18682,21807l18682,20730e" filled="f" stroked="t" strokeweight=".83269pt" strokecolor="#000000">
                <v:path arrowok="t"/>
              </v:shape>
              <v:shape style="position:absolute;left:18682;top:20378;width:198;height:1429" coordorigin="18682,20378" coordsize="198,1429" path="m18880,20730l18880,21807e" filled="f" stroked="t" strokeweight=".83269pt" strokecolor="#000000">
                <v:path arrowok="t"/>
              </v:shape>
              <v:shape style="position:absolute;left:18682;top:20378;width:198;height:1429" coordorigin="18682,20378" coordsize="198,1429" path="m18682,20652l18682,20378,18880,20378,18880,20652e" filled="f" stroked="t" strokeweight=".83269pt" strokecolor="#000000">
                <v:path arrowok="t"/>
              </v:shape>
            </v:group>
            <v:group style="position:absolute;left:18781;top:20216;width:2;height:162" coordorigin="18781,20216" coordsize="2,162">
              <v:shape style="position:absolute;left:18781;top:20216;width:2;height:162" coordorigin="18781,20216" coordsize="0,162" path="m18781,20216l18781,20378e" filled="f" stroked="t" strokeweight=".632096pt" strokecolor="#000000">
                <v:path arrowok="t"/>
              </v:shape>
            </v:group>
            <v:group style="position:absolute;left:18731;top:20216;width:99;height:2" coordorigin="18731,20216" coordsize="99,2">
              <v:shape style="position:absolute;left:18731;top:20216;width:99;height:2" coordorigin="18731,20216" coordsize="99,0" path="m18731,20216l18830,20216e" filled="f" stroked="t" strokeweight=".478157pt" strokecolor="#000000">
                <v:path arrowok="t"/>
              </v:shape>
            </v:group>
            <v:group style="position:absolute;left:15611;top:21807;width:3325;height:2" coordorigin="15611,21807" coordsize="3325,2">
              <v:shape style="position:absolute;left:15611;top:21807;width:3325;height:2" coordorigin="15611,21807" coordsize="3325,0" path="m15611,21807l18936,21807e" filled="f" stroked="t" strokeweight=".717268pt" strokecolor="#000000">
                <v:path arrowok="t"/>
              </v:shape>
            </v:group>
            <v:group style="position:absolute;left:15791;top:21822;width:19;height:2" coordorigin="15791,21822" coordsize="19,2">
              <v:shape style="position:absolute;left:15791;top:21822;width:19;height:2" coordorigin="15791,21822" coordsize="19,0" path="m15791,21822l15810,21822e" filled="f" stroked="t" strokeweight="1.527412pt" strokecolor="#000000">
                <v:path arrowok="t"/>
              </v:shape>
            </v:group>
            <v:group style="position:absolute;left:16089;top:21822;width:19;height:2" coordorigin="16089,21822" coordsize="19,2">
              <v:shape style="position:absolute;left:16089;top:21822;width:19;height:2" coordorigin="16089,21822" coordsize="19,0" path="m16089,21822l16108,21822e" filled="f" stroked="t" strokeweight="1.527412pt" strokecolor="#000000">
                <v:path arrowok="t"/>
              </v:shape>
            </v:group>
            <v:group style="position:absolute;left:16387;top:21822;width:19;height:2" coordorigin="16387,21822" coordsize="19,2">
              <v:shape style="position:absolute;left:16387;top:21822;width:19;height:2" coordorigin="16387,21822" coordsize="19,0" path="m16387,21822l16406,21822e" filled="f" stroked="t" strokeweight="1.527412pt" strokecolor="#000000">
                <v:path arrowok="t"/>
              </v:shape>
            </v:group>
            <v:group style="position:absolute;left:16685;top:21822;width:19;height:2" coordorigin="16685,21822" coordsize="19,2">
              <v:shape style="position:absolute;left:16685;top:21822;width:19;height:2" coordorigin="16685,21822" coordsize="19,0" path="m16685,21822l16704,21822e" filled="f" stroked="t" strokeweight="1.527412pt" strokecolor="#000000">
                <v:path arrowok="t"/>
              </v:shape>
            </v:group>
            <v:group style="position:absolute;left:16983;top:21822;width:19;height:2" coordorigin="16983,21822" coordsize="19,2">
              <v:shape style="position:absolute;left:16983;top:21822;width:19;height:2" coordorigin="16983,21822" coordsize="19,0" path="m16983,21822l17002,21822e" filled="f" stroked="t" strokeweight="1.527412pt" strokecolor="#000000">
                <v:path arrowok="t"/>
              </v:shape>
            </v:group>
            <v:group style="position:absolute;left:17281;top:21822;width:19;height:2" coordorigin="17281,21822" coordsize="19,2">
              <v:shape style="position:absolute;left:17281;top:21822;width:19;height:2" coordorigin="17281,21822" coordsize="19,0" path="m17281,21822l17300,21822e" filled="f" stroked="t" strokeweight="1.527412pt" strokecolor="#000000">
                <v:path arrowok="t"/>
              </v:shape>
            </v:group>
            <v:group style="position:absolute;left:17579;top:21822;width:19;height:2" coordorigin="17579,21822" coordsize="19,2">
              <v:shape style="position:absolute;left:17579;top:21822;width:19;height:2" coordorigin="17579,21822" coordsize="19,0" path="m17579,21822l17598,21822e" filled="f" stroked="t" strokeweight="1.527412pt" strokecolor="#000000">
                <v:path arrowok="t"/>
              </v:shape>
            </v:group>
            <v:group style="position:absolute;left:17878;top:21822;width:19;height:2" coordorigin="17878,21822" coordsize="19,2">
              <v:shape style="position:absolute;left:17878;top:21822;width:19;height:2" coordorigin="17878,21822" coordsize="19,0" path="m17878,21822l17896,21822e" filled="f" stroked="t" strokeweight="1.527412pt" strokecolor="#000000">
                <v:path arrowok="t"/>
              </v:shape>
            </v:group>
            <v:group style="position:absolute;left:18176;top:21822;width:19;height:2" coordorigin="18176,21822" coordsize="19,2">
              <v:shape style="position:absolute;left:18176;top:21822;width:19;height:2" coordorigin="18176,21822" coordsize="19,0" path="m18176,21822l18195,21822e" filled="f" stroked="t" strokeweight="1.527412pt" strokecolor="#000000">
                <v:path arrowok="t"/>
              </v:shape>
            </v:group>
            <v:group style="position:absolute;left:18474;top:21822;width:19;height:2" coordorigin="18474,21822" coordsize="19,2">
              <v:shape style="position:absolute;left:18474;top:21822;width:19;height:2" coordorigin="18474,21822" coordsize="19,0" path="m18474,21822l18493,21822e" filled="f" stroked="t" strokeweight="1.527412pt" strokecolor="#000000">
                <v:path arrowok="t"/>
              </v:shape>
            </v:group>
            <v:group style="position:absolute;left:18772;top:21822;width:19;height:2" coordorigin="18772,21822" coordsize="19,2">
              <v:shape style="position:absolute;left:18772;top:21822;width:19;height:2" coordorigin="18772,21822" coordsize="19,0" path="m18772,21822l18791,21822e" filled="f" stroked="t" strokeweight="1.527412pt" strokecolor="#000000">
                <v:path arrowok="t"/>
              </v:shape>
            </v:group>
            <v:group style="position:absolute;left:15651;top:20730;width:2;height:1077" coordorigin="15651,20730" coordsize="2,1077">
              <v:shape style="position:absolute;left:15651;top:20730;width:2;height:1077" coordorigin="15651,20730" coordsize="0,1077" path="m15651,21807l15651,20730e" filled="f" stroked="t" strokeweight=".948144pt" strokecolor="#000000">
                <v:path arrowok="t"/>
              </v:shape>
            </v:group>
            <v:group style="position:absolute;left:15611;top:21592;width:40;height:2" coordorigin="15611,21592" coordsize="40,2">
              <v:shape style="position:absolute;left:15611;top:21592;width:40;height:2" coordorigin="15611,21592" coordsize="40,0" path="m15611,21592l15651,21592e" filled="f" stroked="t" strokeweight=".717235pt" strokecolor="#000000">
                <v:path arrowok="t"/>
              </v:shape>
            </v:group>
            <v:group style="position:absolute;left:15611;top:21376;width:40;height:2" coordorigin="15611,21376" coordsize="40,2">
              <v:shape style="position:absolute;left:15611;top:21376;width:40;height:2" coordorigin="15611,21376" coordsize="40,0" path="m15611,21376l15651,21376e" filled="f" stroked="t" strokeweight=".717235pt" strokecolor="#000000">
                <v:path arrowok="t"/>
              </v:shape>
            </v:group>
            <v:group style="position:absolute;left:15611;top:21161;width:40;height:2" coordorigin="15611,21161" coordsize="40,2">
              <v:shape style="position:absolute;left:15611;top:21161;width:40;height:2" coordorigin="15611,21161" coordsize="40,0" path="m15611,21161l15651,21161e" filled="f" stroked="t" strokeweight=".717235pt" strokecolor="#000000">
                <v:path arrowok="t"/>
              </v:shape>
            </v:group>
            <v:group style="position:absolute;left:15611;top:20946;width:40;height:2" coordorigin="15611,20946" coordsize="40,2">
              <v:shape style="position:absolute;left:15611;top:20946;width:40;height:2" coordorigin="15611,20946" coordsize="40,0" path="m15611,20946l15651,20946e" filled="f" stroked="t" strokeweight=".717235pt" strokecolor="#000000">
                <v:path arrowok="t"/>
              </v:shape>
            </v:group>
            <v:group style="position:absolute;left:15611;top:20730;width:59;height:2" coordorigin="15611,20730" coordsize="59,2">
              <v:shape style="position:absolute;left:15611;top:20730;width:59;height:2" coordorigin="15611,20730" coordsize="59,0" path="m15611,20730l15670,20730e" filled="f" stroked="t" strokeweight=".717235pt" strokecolor="#000000">
                <v:path arrowok="t"/>
              </v:shape>
            </v:group>
            <v:group style="position:absolute;left:15651;top:19523;width:2;height:1129" coordorigin="15651,19523" coordsize="2,1129">
              <v:shape style="position:absolute;left:15651;top:19523;width:2;height:1129" coordorigin="15651,19523" coordsize="0,1129" path="m15651,20652l15651,19523e" filled="f" stroked="t" strokeweight=".948144pt" strokecolor="#000000">
                <v:path arrowok="t"/>
              </v:shape>
            </v:group>
            <v:group style="position:absolute;left:15632;top:20652;width:38;height:2" coordorigin="15632,20652" coordsize="38,2">
              <v:shape style="position:absolute;left:15632;top:20652;width:38;height:2" coordorigin="15632,20652" coordsize="38,0" path="m15632,20652l15670,20652e" filled="f" stroked="t" strokeweight=".717235pt" strokecolor="#000000">
                <v:path arrowok="t"/>
              </v:shape>
            </v:group>
            <v:group style="position:absolute;left:15611;top:20225;width:40;height:2" coordorigin="15611,20225" coordsize="40,2">
              <v:shape style="position:absolute;left:15611;top:20225;width:40;height:2" coordorigin="15611,20225" coordsize="40,0" path="m15611,20225l15651,20225e" filled="f" stroked="t" strokeweight=".717235pt" strokecolor="#000000">
                <v:path arrowok="t"/>
              </v:shape>
            </v:group>
            <v:group style="position:absolute;left:15611;top:19786;width:40;height:2" coordorigin="15611,19786" coordsize="40,2">
              <v:shape style="position:absolute;left:15611;top:19786;width:40;height:2" coordorigin="15611,19786" coordsize="40,0" path="m15611,19786l15651,19786e" filled="f" stroked="t" strokeweight=".717235pt" strokecolor="#000000">
                <v:path arrowok="t"/>
              </v:shape>
            </v:group>
            <v:group style="position:absolute;left:15724;top:22637;width:442;height:191" coordorigin="15724,22637" coordsize="442,191">
              <v:shape style="position:absolute;left:15724;top:22637;width:442;height:191" coordorigin="15724,22637" coordsize="442,191" path="m15724,22637l16166,22637,16166,22829,15724,22829,15724,22637xe" filled="f" stroked="t" strokeweight=".753588pt" strokecolor="#000000">
                <v:path arrowok="t"/>
              </v:shape>
            </v:group>
            <v:group style="position:absolute;left:16626;top:22637;width:442;height:191" coordorigin="16626,22637" coordsize="442,191">
              <v:shape style="position:absolute;left:16626;top:22637;width:442;height:191" coordorigin="16626,22637" coordsize="442,191" path="m16626,22637l17069,22637,17069,22829,16626,22829,16626,22637xe" filled="f" stroked="t" strokeweight=".753588pt" strokecolor="#000000">
                <v:path arrowok="t"/>
              </v:shape>
            </v:group>
            <v:group style="position:absolute;left:17411;top:22637;width:655;height:191" coordorigin="17411,22637" coordsize="655,191">
              <v:shape style="position:absolute;left:17411;top:22637;width:655;height:191" coordorigin="17411,22637" coordsize="655,191" path="m17411,22637l18067,22637,18067,22829,17411,22829,17411,22637xe" filled="f" stroked="t" strokeweight=".735363pt" strokecolor="#000000">
                <v:path arrowok="t"/>
              </v:shape>
            </v:group>
            <v:group style="position:absolute;left:18364;top:22637;width:435;height:191" coordorigin="18364,22637" coordsize="435,191">
              <v:shape style="position:absolute;left:18364;top:22637;width:435;height:191" coordorigin="18364,22637" coordsize="435,191" path="m18364,22637l18799,22637,18799,22829,18364,22829,18364,22637xe" filled="f" stroked="t" strokeweight=".75463pt" strokecolor="#000000">
                <v:path arrowok="t"/>
              </v:shape>
            </v:group>
            <v:group style="position:absolute;left:9858;top:19582;width:4210;height:3367" coordorigin="9858,19582" coordsize="4210,3367">
              <v:shape style="position:absolute;left:9858;top:19582;width:4210;height:3367" coordorigin="9858,19582" coordsize="4210,3367" path="m9858,19582l14068,19582,14068,22949,9858,22949,9858,19582e" filled="t" fillcolor="#FFFFFF" stroked="f">
                <v:path arrowok="t"/>
                <v:fill/>
              </v:shape>
            </v:group>
            <v:group style="position:absolute;left:11083;top:21789;width:683;height:590" coordorigin="11083,21789" coordsize="683,590">
              <v:shape style="position:absolute;left:11083;top:21789;width:683;height:590" coordorigin="11083,21789" coordsize="683,590" path="m11083,22379l11083,21789,11767,21789,11767,22379,11083,22379e" filled="t" fillcolor="#000000" stroked="f">
                <v:path arrowok="t"/>
                <v:fill/>
              </v:shape>
            </v:group>
            <v:group style="position:absolute;left:11083;top:21789;width:684;height:590" coordorigin="11083,21789" coordsize="684,590">
              <v:shape style="position:absolute;left:11083;top:21789;width:684;height:590" coordorigin="11083,21789" coordsize="684,590" path="m11083,22379l11083,21789,11767,21789,11767,22379e" filled="f" stroked="t" strokeweight="1.095186pt" strokecolor="#000000">
                <v:path arrowok="t"/>
              </v:shape>
            </v:group>
            <v:group style="position:absolute;left:11417;top:21775;width:16;height:2" coordorigin="11417,21775" coordsize="16,2">
              <v:shape style="position:absolute;left:11417;top:21775;width:16;height:2" coordorigin="11417,21775" coordsize="16,0" path="m11417,21775l11433,21775e" filled="f" stroked="t" strokeweight="1.324821pt" strokecolor="#000000">
                <v:path arrowok="t"/>
              </v:shape>
            </v:group>
            <v:group style="position:absolute;left:11254;top:21762;width:342;height:2" coordorigin="11254,21762" coordsize="342,2">
              <v:shape style="position:absolute;left:11254;top:21762;width:342;height:2" coordorigin="11254,21762" coordsize="342,0" path="m11254,21762l11596,21762e" filled="f" stroked="t" strokeweight=".663061pt" strokecolor="#000000">
                <v:path arrowok="t"/>
              </v:shape>
            </v:group>
            <v:group style="position:absolute;left:12110;top:20186;width:683;height:2193" coordorigin="12110,20186" coordsize="683,2193">
              <v:shape style="position:absolute;left:12110;top:20186;width:683;height:2193" coordorigin="12110,20186" coordsize="683,2193" path="m12110,22379l12110,20186,12793,20186,12793,22379,12110,22379e" filled="t" fillcolor="#000000" stroked="f">
                <v:path arrowok="t"/>
                <v:fill/>
              </v:shape>
            </v:group>
            <v:group style="position:absolute;left:12110;top:20186;width:683;height:2193" coordorigin="12110,20186" coordsize="683,2193">
              <v:shape style="position:absolute;left:12110;top:20186;width:683;height:2193" coordorigin="12110,20186" coordsize="683,2193" path="m12110,22379l12110,20186,12793,20186,12793,22379e" filled="f" stroked="t" strokeweight="1.209285pt" strokecolor="#000000">
                <v:path arrowok="t"/>
              </v:shape>
            </v:group>
            <v:group style="position:absolute;left:12451;top:20123;width:2;height:63" coordorigin="12451,20123" coordsize="2,63">
              <v:shape style="position:absolute;left:12451;top:20123;width:2;height:63" coordorigin="12451,20123" coordsize="0,63" path="m12451,20123l12451,20186e" filled="f" stroked="t" strokeweight=".820098pt" strokecolor="#000000">
                <v:path arrowok="t"/>
              </v:shape>
            </v:group>
            <v:group style="position:absolute;left:12281;top:20123;width:342;height:2" coordorigin="12281,20123" coordsize="342,2">
              <v:shape style="position:absolute;left:12281;top:20123;width:342;height:2" coordorigin="12281,20123" coordsize="342,0" path="m12281,20123l12622,20123e" filled="f" stroked="t" strokeweight=".663061pt" strokecolor="#000000">
                <v:path arrowok="t"/>
              </v:shape>
            </v:group>
            <v:group style="position:absolute;left:13136;top:21183;width:683;height:1196" coordorigin="13136,21183" coordsize="683,1196">
              <v:shape style="position:absolute;left:13136;top:21183;width:683;height:1196" coordorigin="13136,21183" coordsize="683,1196" path="m13136,22379l13136,21183,13820,21183,13820,22379,13136,22379e" filled="t" fillcolor="#000000" stroked="f">
                <v:path arrowok="t"/>
                <v:fill/>
              </v:shape>
            </v:group>
            <v:group style="position:absolute;left:13136;top:21183;width:683;height:1196" coordorigin="13136,21183" coordsize="683,1196">
              <v:shape style="position:absolute;left:13136;top:21183;width:683;height:1196" coordorigin="13136,21183" coordsize="683,1196" path="m13136,22379l13136,21183,13820,21183,13820,22379e" filled="f" stroked="t" strokeweight="1.17214pt" strokecolor="#000000">
                <v:path arrowok="t"/>
              </v:shape>
            </v:group>
            <v:group style="position:absolute;left:13478;top:20903;width:2;height:280" coordorigin="13478,20903" coordsize="2,280">
              <v:shape style="position:absolute;left:13478;top:20903;width:2;height:280" coordorigin="13478,20903" coordsize="0,280" path="m13478,20903l13478,21183e" filled="f" stroked="t" strokeweight=".820098pt" strokecolor="#000000">
                <v:path arrowok="t"/>
              </v:shape>
            </v:group>
            <v:group style="position:absolute;left:13307;top:20903;width:342;height:2" coordorigin="13307,20903" coordsize="342,2">
              <v:shape style="position:absolute;left:13307;top:20903;width:342;height:2" coordorigin="13307,20903" coordsize="342,0" path="m13307,20903l13649,20903e" filled="f" stroked="t" strokeweight=".663061pt" strokecolor="#000000">
                <v:path arrowok="t"/>
              </v:shape>
            </v:group>
            <v:group style="position:absolute;left:10860;top:22379;width:3132;height:2" coordorigin="10860,22379" coordsize="3132,2">
              <v:shape style="position:absolute;left:10860;top:22379;width:3132;height:2" coordorigin="10860,22379" coordsize="3132,0" path="m10860,22379l13992,22379e" filled="f" stroked="t" strokeweight=".994592pt" strokecolor="#000000">
                <v:path arrowok="t"/>
              </v:shape>
            </v:group>
            <v:group style="position:absolute;left:11413;top:22400;width:25;height:2" coordorigin="11413,22400" coordsize="25,2">
              <v:shape style="position:absolute;left:11413;top:22400;width:25;height:2" coordorigin="11413,22400" coordsize="25,0" path="m11413,22400l11438,22400e" filled="f" stroked="t" strokeweight="2.118113pt" strokecolor="#000000">
                <v:path arrowok="t"/>
              </v:shape>
            </v:group>
            <v:group style="position:absolute;left:12440;top:22400;width:25;height:2" coordorigin="12440,22400" coordsize="25,2">
              <v:shape style="position:absolute;left:12440;top:22400;width:25;height:2" coordorigin="12440,22400" coordsize="25,0" path="m12440,22400l12464,22400e" filled="f" stroked="t" strokeweight="2.118113pt" strokecolor="#000000">
                <v:path arrowok="t"/>
              </v:shape>
            </v:group>
            <v:group style="position:absolute;left:13466;top:22400;width:25;height:2" coordorigin="13466,22400" coordsize="25,2">
              <v:shape style="position:absolute;left:13466;top:22400;width:25;height:2" coordorigin="13466,22400" coordsize="25,0" path="m13466,22400l13491,22400e" filled="f" stroked="t" strokeweight="2.118113pt" strokecolor="#000000">
                <v:path arrowok="t"/>
              </v:shape>
            </v:group>
            <v:group style="position:absolute;left:10912;top:19975;width:2;height:2404" coordorigin="10912,19975" coordsize="2,2404">
              <v:shape style="position:absolute;left:10912;top:19975;width:2;height:2404" coordorigin="10912,19975" coordsize="0,2404" path="m10912,22379l10912,19975e" filled="f" stroked="t" strokeweight="1.230146pt" strokecolor="#000000">
                <v:path arrowok="t"/>
              </v:shape>
            </v:group>
            <v:group style="position:absolute;left:10860;top:21778;width:52;height:2" coordorigin="10860,21778" coordsize="52,2">
              <v:shape style="position:absolute;left:10860;top:21778;width:52;height:2" coordorigin="10860,21778" coordsize="52,0" path="m10860,21778l10912,21778e" filled="f" stroked="t" strokeweight=".994592pt" strokecolor="#000000">
                <v:path arrowok="t"/>
              </v:shape>
            </v:group>
            <v:group style="position:absolute;left:10860;top:21177;width:52;height:2" coordorigin="10860,21177" coordsize="52,2">
              <v:shape style="position:absolute;left:10860;top:21177;width:52;height:2" coordorigin="10860,21177" coordsize="52,0" path="m10860,21177l10912,21177e" filled="f" stroked="t" strokeweight=".994592pt" strokecolor="#000000">
                <v:path arrowok="t"/>
              </v:shape>
            </v:group>
            <v:group style="position:absolute;left:10860;top:20576;width:52;height:2" coordorigin="10860,20576" coordsize="52,2">
              <v:shape style="position:absolute;left:10860;top:20576;width:52;height:2" coordorigin="10860,20576" coordsize="52,0" path="m10860,20576l10912,20576e" filled="f" stroked="t" strokeweight=".994592pt" strokecolor="#000000">
                <v:path arrowok="t"/>
              </v:shape>
            </v:group>
            <v:group style="position:absolute;left:10860;top:19975;width:52;height:2" coordorigin="10860,19975" coordsize="52,2">
              <v:shape style="position:absolute;left:10860;top:19975;width:52;height:2" coordorigin="10860,19975" coordsize="52,0" path="m10860,19975l10912,19975e" filled="f" stroked="t" strokeweight=".994592pt" strokecolor="#000000">
                <v:path arrowok="t"/>
              </v:shape>
            </v:group>
            <v:group style="position:absolute;left:12095;top:19917;width:1583;height:2" coordorigin="12095,19917" coordsize="1583,2">
              <v:shape style="position:absolute;left:12095;top:19917;width:1583;height:2" coordorigin="12095,19917" coordsize="1583,0" path="m12095,19917l13678,19917e" filled="f" stroked="t" strokeweight=".994592pt" strokecolor="#000000">
                <v:path arrowok="t"/>
              </v:shape>
            </v:group>
            <v:group style="position:absolute;left:12095;top:19880;width:2;height:73" coordorigin="12095,19880" coordsize="2,73">
              <v:shape style="position:absolute;left:12095;top:19880;width:2;height:73" coordorigin="12095,19880" coordsize="0,73" path="m12095,19880l12095,19953e" filled="f" stroked="t" strokeweight="1.230146pt" strokecolor="#000000">
                <v:path arrowok="t"/>
              </v:shape>
            </v:group>
            <v:group style="position:absolute;left:13678;top:19880;width:2;height:73" coordorigin="13678,19880" coordsize="2,73">
              <v:shape style="position:absolute;left:13678;top:19880;width:2;height:73" coordorigin="13678,19880" coordsize="0,73" path="m13678,19880l13678,19953e" filled="f" stroked="t" strokeweight="1.230146pt" strokecolor="#000000">
                <v:path arrowok="t"/>
              </v:shape>
            </v:group>
            <v:group style="position:absolute;left:9911;top:22955;width:21749;height:790" coordorigin="9911,22955" coordsize="21749,790">
              <v:shape style="position:absolute;left:9911;top:22955;width:21749;height:790" coordorigin="9911,22955" coordsize="21749,790" path="m9911,22955l31660,22955e" filled="f" stroked="t" strokeweight="28.256821pt" strokecolor="#000000">
                <v:path arrowok="t"/>
              </v:shape>
              <v:shape style="position:absolute;left:9911;top:22955;width:21749;height:790" coordorigin="9911,22955" coordsize="21749,790" path="m9911,23745l9911,22955e" filled="f" stroked="t" strokeweight="28.256821pt" strokecolor="#000000">
                <v:path arrowok="t"/>
              </v:shape>
              <v:shape style="position:absolute;left:27997;top:577;width:3623;height:2202" type="#_x0000_t75">
                <v:imagedata r:id="rId25" o:title=""/>
              </v:shape>
            </v:group>
            <w10:wrap type="none"/>
          </v:group>
        </w:pict>
      </w:r>
      <w:r>
        <w:rPr/>
        <w:pict>
          <w10:wrap type="none"/>
          <v:shape style="position:absolute;margin-left:554.332153pt;margin-top:-21.93025pt;width:19.801940pt;height:7.577521pt;mso-position-horizontal-relative:page;mso-position-vertical-relative:paragraph;z-index:-903;rotation:322" type="#_x0000_t136" fillcolor="#000000" stroked="f">
            <o:extrusion v:ext="view" autorotationcenter="t"/>
            <v:textpath style="font-family:&amp;quot;Arial&amp;quot;;font-size:7pt;v-text-kern:t;mso-text-shadow:auto" string="Naive"/>
          </v:shape>
        </w:pict>
      </w:r>
      <w:r>
        <w:rPr/>
        <w:pict>
          <w10:wrap type="none"/>
          <v:shape style="position:absolute;margin-left:597.371582pt;margin-top:-19.078686pt;width:29.125273pt;height:7.733106pt;mso-position-horizontal-relative:page;mso-position-vertical-relative:paragraph;z-index:-902;rotation:322" type="#_x0000_t136" fillcolor="#000000" stroked="f">
            <o:extrusion v:ext="view" autorotationcenter="t"/>
            <v:textpath style="font-family:&amp;quot;Arial&amp;quot;;font-size:7pt;v-text-kern:t;mso-text-shadow:auto" string="Cont.Ab"/>
          </v:shape>
        </w:pict>
      </w:r>
      <w:r>
        <w:rPr/>
        <w:pict>
          <w10:wrap type="none"/>
          <v:shape style="position:absolute;margin-left:652.379944pt;margin-top:-20.341833pt;width:24.968474pt;height:7.663739pt;mso-position-horizontal-relative:page;mso-position-vertical-relative:paragraph;z-index:-901;rotation:322" type="#_x0000_t136" fillcolor="#000000" stroked="f">
            <o:extrusion v:ext="view" autorotationcenter="t"/>
            <v:textpath style="font-family:&amp;quot;Arial&amp;quot;;font-size:7pt;v-text-kern:t;mso-text-shadow:auto" string="OpSCF"/>
          </v:shape>
        </w:pict>
      </w:r>
      <w:r>
        <w:rPr>
          <w:rFonts w:ascii="Arial" w:hAnsi="Arial" w:cs="Arial" w:eastAsia="Arial"/>
          <w:sz w:val="18"/>
          <w:szCs w:val="18"/>
          <w:w w:val="101"/>
        </w:rPr>
      </w:r>
      <w:r>
        <w:rPr>
          <w:rFonts w:ascii="Arial" w:hAnsi="Arial" w:cs="Arial" w:eastAsia="Arial"/>
          <w:sz w:val="18"/>
          <w:szCs w:val="18"/>
          <w:spacing w:val="0"/>
          <w:w w:val="100"/>
          <w:u w:val="single" w:color="0000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8"/>
          <w:szCs w:val="18"/>
          <w:spacing w:val="0"/>
          <w:w w:val="100"/>
          <w:u w:val="single" w:color="0000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8"/>
          <w:szCs w:val="18"/>
          <w:spacing w:val="0"/>
          <w:w w:val="100"/>
          <w:u w:val="single" w:color="0000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8"/>
          <w:szCs w:val="18"/>
          <w:spacing w:val="0"/>
          <w:w w:val="100"/>
          <w:u w:val="single" w:color="0000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8"/>
          <w:szCs w:val="18"/>
          <w:spacing w:val="0"/>
          <w:w w:val="100"/>
          <w:u w:val="single" w:color="000000"/>
        </w:rPr>
        <w:t>re</w:t>
      </w:r>
      <w:r>
        <w:rPr>
          <w:rFonts w:ascii="Arial" w:hAnsi="Arial" w:cs="Arial" w:eastAsia="Arial"/>
          <w:sz w:val="18"/>
          <w:szCs w:val="18"/>
          <w:spacing w:val="7"/>
          <w:w w:val="100"/>
          <w:u w:val="single" w:color="0000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u w:val="single" w:color="000000"/>
        </w:rPr>
        <w:t>4</w:t>
      </w:r>
      <w:r>
        <w:rPr>
          <w:rFonts w:ascii="Arial" w:hAnsi="Arial" w:cs="Arial" w:eastAsia="Arial"/>
          <w:sz w:val="18"/>
          <w:szCs w:val="1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Therapeu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ic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inhibi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SCF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during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chronic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allergen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model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asthma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OpSCF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tt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enua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es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peribronchial</w:t>
      </w:r>
      <w:r>
        <w:rPr>
          <w:rFonts w:ascii="Arial" w:hAnsi="Arial" w:cs="Arial" w:eastAsia="Arial"/>
          <w:sz w:val="18"/>
          <w:szCs w:val="18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lamma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/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remodeling</w:t>
      </w:r>
      <w:r>
        <w:rPr>
          <w:rFonts w:ascii="Arial" w:hAnsi="Arial" w:cs="Arial" w:eastAsia="Arial"/>
          <w:sz w:val="18"/>
          <w:szCs w:val="18"/>
          <w:spacing w:val="4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(A),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Airway</w:t>
      </w:r>
      <w:r>
        <w:rPr>
          <w:rFonts w:ascii="Arial" w:hAnsi="Arial" w:cs="Arial" w:eastAsia="Arial"/>
          <w:sz w:val="18"/>
          <w:szCs w:val="18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hyperreactivi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(B),</w:t>
      </w:r>
      <w:r>
        <w:rPr>
          <w:rFonts w:ascii="Arial" w:hAnsi="Arial" w:cs="Arial" w:eastAsia="Arial"/>
          <w:sz w:val="18"/>
          <w:szCs w:val="18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reduces</w:t>
      </w:r>
      <w:r>
        <w:rPr>
          <w:rFonts w:ascii="Arial" w:hAnsi="Arial" w:cs="Arial" w:eastAsia="Arial"/>
          <w:sz w:val="18"/>
          <w:szCs w:val="18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key</w:t>
      </w:r>
      <w:r>
        <w:rPr>
          <w:rFonts w:ascii="Arial" w:hAnsi="Arial" w:cs="Arial" w:eastAsia="Arial"/>
          <w:sz w:val="18"/>
          <w:szCs w:val="18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cytokine</w:t>
      </w:r>
      <w:r>
        <w:rPr>
          <w:rFonts w:ascii="Arial" w:hAnsi="Arial" w:cs="Arial" w:eastAsia="Arial"/>
          <w:sz w:val="18"/>
          <w:szCs w:val="18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mucus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gene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mRNA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levels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(C).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0" w:after="0" w:line="172" w:lineRule="exact"/>
        <w:ind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/>
        <w:br w:type="column"/>
      </w:r>
      <w:r>
        <w:rPr>
          <w:rFonts w:ascii="Calibri" w:hAnsi="Calibri" w:cs="Calibri" w:eastAsia="Calibri"/>
          <w:sz w:val="16"/>
          <w:szCs w:val="16"/>
          <w:w w:val="103"/>
          <w:position w:val="1"/>
        </w:rPr>
        <w:t>Interleukin</w:t>
      </w:r>
      <w:r>
        <w:rPr>
          <w:rFonts w:ascii="Calibri" w:hAnsi="Calibri" w:cs="Calibri" w:eastAsia="Calibri"/>
          <w:sz w:val="16"/>
          <w:szCs w:val="16"/>
          <w:w w:val="34"/>
          <w:position w:val="1"/>
        </w:rPr>
        <w:t>-­‐</w:t>
      </w:r>
      <w:r>
        <w:rPr>
          <w:rFonts w:ascii="Calibri" w:hAnsi="Calibri" w:cs="Calibri" w:eastAsia="Calibri"/>
          <w:sz w:val="16"/>
          <w:szCs w:val="16"/>
          <w:w w:val="103"/>
          <w:position w:val="1"/>
        </w:rPr>
        <w:t>13</w:t>
      </w:r>
      <w:r>
        <w:rPr>
          <w:rFonts w:ascii="Calibri" w:hAnsi="Calibri" w:cs="Calibri" w:eastAsia="Calibri"/>
          <w:sz w:val="16"/>
          <w:szCs w:val="16"/>
          <w:w w:val="103"/>
          <w:position w:val="1"/>
        </w:rPr>
        <w:t> </w:t>
      </w:r>
      <w:r>
        <w:rPr>
          <w:rFonts w:ascii="Calibri" w:hAnsi="Calibri" w:cs="Calibri" w:eastAsia="Calibri"/>
          <w:sz w:val="16"/>
          <w:szCs w:val="16"/>
          <w:w w:val="103"/>
          <w:position w:val="1"/>
        </w:rPr>
        <w:t>with</w:t>
      </w:r>
      <w:r>
        <w:rPr>
          <w:rFonts w:ascii="Calibri" w:hAnsi="Calibri" w:cs="Calibri" w:eastAsia="Calibri"/>
          <w:sz w:val="16"/>
          <w:szCs w:val="16"/>
          <w:w w:val="103"/>
          <w:position w:val="1"/>
        </w:rPr>
        <w:t> </w:t>
      </w:r>
      <w:r>
        <w:rPr>
          <w:rFonts w:ascii="Calibri" w:hAnsi="Calibri" w:cs="Calibri" w:eastAsia="Calibri"/>
          <w:sz w:val="16"/>
          <w:szCs w:val="16"/>
          <w:w w:val="103"/>
          <w:position w:val="1"/>
        </w:rPr>
        <w:t>Tralokinumab</w:t>
      </w:r>
      <w:r>
        <w:rPr>
          <w:rFonts w:ascii="Calibri" w:hAnsi="Calibri" w:cs="Calibri" w:eastAsia="Calibri"/>
          <w:sz w:val="16"/>
          <w:szCs w:val="16"/>
          <w:w w:val="103"/>
          <w:position w:val="1"/>
        </w:rPr>
        <w:t> </w:t>
      </w:r>
      <w:r>
        <w:rPr>
          <w:rFonts w:ascii="Calibri" w:hAnsi="Calibri" w:cs="Calibri" w:eastAsia="Calibri"/>
          <w:sz w:val="16"/>
          <w:szCs w:val="16"/>
          <w:w w:val="146"/>
          <w:position w:val="1"/>
        </w:rPr>
        <w:t>a]</w:t>
      </w:r>
      <w:r>
        <w:rPr>
          <w:rFonts w:ascii="Calibri" w:hAnsi="Calibri" w:cs="Calibri" w:eastAsia="Calibri"/>
          <w:sz w:val="16"/>
          <w:szCs w:val="16"/>
          <w:w w:val="103"/>
          <w:position w:val="1"/>
        </w:rPr>
        <w:t>enuates</w:t>
      </w:r>
      <w:r>
        <w:rPr>
          <w:rFonts w:ascii="Calibri" w:hAnsi="Calibri" w:cs="Calibri" w:eastAsia="Calibri"/>
          <w:sz w:val="16"/>
          <w:szCs w:val="16"/>
          <w:w w:val="103"/>
          <w:position w:val="1"/>
        </w:rPr>
        <w:t> </w:t>
      </w:r>
      <w:r>
        <w:rPr>
          <w:rFonts w:ascii="Calibri" w:hAnsi="Calibri" w:cs="Calibri" w:eastAsia="Calibri"/>
          <w:sz w:val="16"/>
          <w:szCs w:val="16"/>
          <w:w w:val="103"/>
          <w:position w:val="1"/>
        </w:rPr>
        <w:t>lung</w:t>
      </w:r>
      <w:r>
        <w:rPr>
          <w:rFonts w:ascii="Calibri" w:hAnsi="Calibri" w:cs="Calibri" w:eastAsia="Calibri"/>
          <w:sz w:val="16"/>
          <w:szCs w:val="16"/>
          <w:w w:val="103"/>
          <w:position w:val="1"/>
        </w:rPr>
        <w:t> </w:t>
      </w:r>
      <w:r>
        <w:rPr>
          <w:rFonts w:ascii="Calibri" w:hAnsi="Calibri" w:cs="Calibri" w:eastAsia="Calibri"/>
          <w:sz w:val="16"/>
          <w:szCs w:val="16"/>
          <w:w w:val="103"/>
          <w:position w:val="1"/>
        </w:rPr>
        <w:t>ﬁbrosis</w:t>
      </w:r>
      <w:r>
        <w:rPr>
          <w:rFonts w:ascii="Calibri" w:hAnsi="Calibri" w:cs="Calibri" w:eastAsia="Calibri"/>
          <w:sz w:val="16"/>
          <w:szCs w:val="16"/>
          <w:w w:val="103"/>
          <w:position w:val="1"/>
        </w:rPr>
        <w:t> </w:t>
      </w:r>
      <w:r>
        <w:rPr>
          <w:rFonts w:ascii="Calibri" w:hAnsi="Calibri" w:cs="Calibri" w:eastAsia="Calibri"/>
          <w:sz w:val="16"/>
          <w:szCs w:val="16"/>
          <w:w w:val="103"/>
          <w:position w:val="1"/>
        </w:rPr>
        <w:t>and</w:t>
      </w:r>
      <w:r>
        <w:rPr>
          <w:rFonts w:ascii="Calibri" w:hAnsi="Calibri" w:cs="Calibri" w:eastAsia="Calibri"/>
          <w:sz w:val="16"/>
          <w:szCs w:val="16"/>
          <w:w w:val="103"/>
          <w:position w:val="1"/>
        </w:rPr>
        <w:t> </w:t>
      </w:r>
      <w:r>
        <w:rPr>
          <w:rFonts w:ascii="Calibri" w:hAnsi="Calibri" w:cs="Calibri" w:eastAsia="Calibri"/>
          <w:sz w:val="16"/>
          <w:szCs w:val="16"/>
          <w:w w:val="103"/>
          <w:position w:val="1"/>
        </w:rPr>
        <w:t>epithelial</w:t>
      </w:r>
      <w:r>
        <w:rPr>
          <w:rFonts w:ascii="Calibri" w:hAnsi="Calibri" w:cs="Calibri" w:eastAsia="Calibri"/>
          <w:sz w:val="16"/>
          <w:szCs w:val="16"/>
          <w:w w:val="103"/>
          <w:position w:val="1"/>
        </w:rPr>
        <w:t> </w:t>
      </w:r>
      <w:r>
        <w:rPr>
          <w:rFonts w:ascii="Calibri" w:hAnsi="Calibri" w:cs="Calibri" w:eastAsia="Calibri"/>
          <w:sz w:val="16"/>
          <w:szCs w:val="16"/>
          <w:w w:val="103"/>
          <w:position w:val="1"/>
        </w:rPr>
        <w:t>damage</w:t>
      </w:r>
      <w:r>
        <w:rPr>
          <w:rFonts w:ascii="Calibri" w:hAnsi="Calibri" w:cs="Calibri" w:eastAsia="Calibri"/>
          <w:sz w:val="16"/>
          <w:szCs w:val="16"/>
          <w:w w:val="103"/>
          <w:position w:val="1"/>
        </w:rPr>
        <w:t> </w:t>
      </w:r>
      <w:r>
        <w:rPr>
          <w:rFonts w:ascii="Calibri" w:hAnsi="Calibri" w:cs="Calibri" w:eastAsia="Calibri"/>
          <w:sz w:val="16"/>
          <w:szCs w:val="16"/>
          <w:w w:val="103"/>
          <w:position w:val="1"/>
        </w:rPr>
        <w:t>in</w:t>
      </w:r>
      <w:r>
        <w:rPr>
          <w:rFonts w:ascii="Calibri" w:hAnsi="Calibri" w:cs="Calibri" w:eastAsia="Calibri"/>
          <w:sz w:val="16"/>
          <w:szCs w:val="16"/>
          <w:w w:val="103"/>
          <w:position w:val="1"/>
        </w:rPr>
        <w:t> </w:t>
      </w:r>
      <w:r>
        <w:rPr>
          <w:rFonts w:ascii="Calibri" w:hAnsi="Calibri" w:cs="Calibri" w:eastAsia="Calibri"/>
          <w:sz w:val="16"/>
          <w:szCs w:val="16"/>
          <w:w w:val="103"/>
          <w:position w:val="1"/>
        </w:rPr>
        <w:t>a</w:t>
      </w:r>
      <w:r>
        <w:rPr>
          <w:rFonts w:ascii="Calibri" w:hAnsi="Calibri" w:cs="Calibri" w:eastAsia="Calibri"/>
          <w:sz w:val="16"/>
          <w:szCs w:val="16"/>
          <w:w w:val="103"/>
          <w:position w:val="1"/>
        </w:rPr>
        <w:t> </w:t>
      </w:r>
      <w:r>
        <w:rPr>
          <w:rFonts w:ascii="Calibri" w:hAnsi="Calibri" w:cs="Calibri" w:eastAsia="Calibri"/>
          <w:sz w:val="16"/>
          <w:szCs w:val="16"/>
          <w:w w:val="103"/>
          <w:position w:val="1"/>
        </w:rPr>
        <w:t>humanized</w:t>
      </w:r>
      <w:r>
        <w:rPr>
          <w:rFonts w:ascii="Calibri" w:hAnsi="Calibri" w:cs="Calibri" w:eastAsia="Calibri"/>
          <w:sz w:val="16"/>
          <w:szCs w:val="16"/>
          <w:w w:val="103"/>
          <w:position w:val="1"/>
        </w:rPr>
        <w:t> </w:t>
      </w:r>
      <w:r>
        <w:rPr>
          <w:rFonts w:ascii="Calibri" w:hAnsi="Calibri" w:cs="Calibri" w:eastAsia="Calibri"/>
          <w:sz w:val="16"/>
          <w:szCs w:val="16"/>
          <w:w w:val="103"/>
          <w:position w:val="1"/>
        </w:rPr>
        <w:t>SCID</w:t>
      </w:r>
      <w:r>
        <w:rPr>
          <w:rFonts w:ascii="Calibri" w:hAnsi="Calibri" w:cs="Calibri" w:eastAsia="Calibri"/>
          <w:sz w:val="16"/>
          <w:szCs w:val="16"/>
          <w:w w:val="103"/>
          <w:position w:val="1"/>
        </w:rPr>
        <w:t> </w:t>
      </w:r>
      <w:r>
        <w:rPr>
          <w:rFonts w:ascii="Calibri" w:hAnsi="Calibri" w:cs="Calibri" w:eastAsia="Calibri"/>
          <w:sz w:val="16"/>
          <w:szCs w:val="16"/>
          <w:w w:val="103"/>
          <w:position w:val="1"/>
        </w:rPr>
        <w:t>Idiopathic</w:t>
      </w:r>
      <w:r>
        <w:rPr>
          <w:rFonts w:ascii="Calibri" w:hAnsi="Calibri" w:cs="Calibri" w:eastAsia="Calibri"/>
          <w:sz w:val="16"/>
          <w:szCs w:val="16"/>
          <w:w w:val="103"/>
          <w:position w:val="1"/>
        </w:rPr>
        <w:t> </w:t>
      </w:r>
      <w:r>
        <w:rPr>
          <w:rFonts w:ascii="Calibri" w:hAnsi="Calibri" w:cs="Calibri" w:eastAsia="Calibri"/>
          <w:sz w:val="16"/>
          <w:szCs w:val="16"/>
          <w:w w:val="103"/>
          <w:position w:val="1"/>
        </w:rPr>
        <w:t>pulmonary</w:t>
      </w:r>
      <w:r>
        <w:rPr>
          <w:rFonts w:ascii="Calibri" w:hAnsi="Calibri" w:cs="Calibri" w:eastAsia="Calibri"/>
          <w:sz w:val="16"/>
          <w:szCs w:val="16"/>
          <w:w w:val="103"/>
          <w:position w:val="1"/>
        </w:rPr>
        <w:t> </w:t>
      </w:r>
      <w:r>
        <w:rPr>
          <w:rFonts w:ascii="Calibri" w:hAnsi="Calibri" w:cs="Calibri" w:eastAsia="Calibri"/>
          <w:sz w:val="16"/>
          <w:szCs w:val="16"/>
          <w:w w:val="103"/>
          <w:position w:val="1"/>
        </w:rPr>
        <w:t>ﬁbrosis</w:t>
      </w:r>
      <w:r>
        <w:rPr>
          <w:rFonts w:ascii="Calibri" w:hAnsi="Calibri" w:cs="Calibri" w:eastAsia="Calibri"/>
          <w:sz w:val="16"/>
          <w:szCs w:val="16"/>
          <w:w w:val="103"/>
          <w:position w:val="1"/>
        </w:rPr>
        <w:t> </w:t>
      </w:r>
      <w:r>
        <w:rPr>
          <w:rFonts w:ascii="Calibri" w:hAnsi="Calibri" w:cs="Calibri" w:eastAsia="Calibri"/>
          <w:sz w:val="16"/>
          <w:szCs w:val="16"/>
          <w:w w:val="103"/>
          <w:position w:val="1"/>
        </w:rPr>
        <w:t>model.</w:t>
      </w:r>
      <w:r>
        <w:rPr>
          <w:rFonts w:ascii="Calibri" w:hAnsi="Calibri" w:cs="Calibri" w:eastAsia="Calibri"/>
          <w:sz w:val="16"/>
          <w:szCs w:val="16"/>
          <w:w w:val="103"/>
          <w:position w:val="1"/>
        </w:rPr>
        <w:t> </w:t>
      </w:r>
      <w:r>
        <w:rPr>
          <w:rFonts w:ascii="Calibri" w:hAnsi="Calibri" w:cs="Calibri" w:eastAsia="Calibri"/>
          <w:sz w:val="16"/>
          <w:szCs w:val="16"/>
          <w:w w:val="103"/>
          <w:position w:val="1"/>
        </w:rPr>
        <w:t>Am.</w:t>
      </w:r>
      <w:r>
        <w:rPr>
          <w:rFonts w:ascii="Calibri" w:hAnsi="Calibri" w:cs="Calibri" w:eastAsia="Calibri"/>
          <w:sz w:val="16"/>
          <w:szCs w:val="16"/>
          <w:w w:val="103"/>
          <w:position w:val="1"/>
        </w:rPr>
        <w:t> </w:t>
      </w:r>
      <w:r>
        <w:rPr>
          <w:rFonts w:ascii="Calibri" w:hAnsi="Calibri" w:cs="Calibri" w:eastAsia="Calibri"/>
          <w:sz w:val="16"/>
          <w:szCs w:val="16"/>
          <w:w w:val="103"/>
          <w:position w:val="1"/>
        </w:rPr>
        <w:t>J.</w:t>
      </w:r>
      <w:r>
        <w:rPr>
          <w:rFonts w:ascii="Calibri" w:hAnsi="Calibri" w:cs="Calibri" w:eastAsia="Calibri"/>
          <w:sz w:val="16"/>
          <w:szCs w:val="16"/>
          <w:w w:val="103"/>
          <w:position w:val="1"/>
        </w:rPr>
        <w:t> </w:t>
      </w:r>
      <w:r>
        <w:rPr>
          <w:rFonts w:ascii="Calibri" w:hAnsi="Calibri" w:cs="Calibri" w:eastAsia="Calibri"/>
          <w:sz w:val="16"/>
          <w:szCs w:val="16"/>
          <w:w w:val="103"/>
          <w:position w:val="1"/>
        </w:rPr>
        <w:t>Resp.</w:t>
      </w:r>
      <w:r>
        <w:rPr>
          <w:rFonts w:ascii="Calibri" w:hAnsi="Calibri" w:cs="Calibri" w:eastAsia="Calibri"/>
          <w:sz w:val="16"/>
          <w:szCs w:val="16"/>
          <w:w w:val="103"/>
          <w:position w:val="1"/>
        </w:rPr>
        <w:t> </w:t>
      </w:r>
      <w:r>
        <w:rPr>
          <w:rFonts w:ascii="Calibri" w:hAnsi="Calibri" w:cs="Calibri" w:eastAsia="Calibri"/>
          <w:sz w:val="16"/>
          <w:szCs w:val="16"/>
          <w:w w:val="103"/>
          <w:position w:val="1"/>
        </w:rPr>
        <w:t>Cell</w:t>
      </w:r>
      <w:r>
        <w:rPr>
          <w:rFonts w:ascii="Calibri" w:hAnsi="Calibri" w:cs="Calibri" w:eastAsia="Calibri"/>
          <w:sz w:val="16"/>
          <w:szCs w:val="16"/>
          <w:w w:val="103"/>
          <w:position w:val="1"/>
        </w:rPr>
        <w:t> </w:t>
      </w:r>
      <w:r>
        <w:rPr>
          <w:rFonts w:ascii="Calibri" w:hAnsi="Calibri" w:cs="Calibri" w:eastAsia="Calibri"/>
          <w:sz w:val="16"/>
          <w:szCs w:val="16"/>
          <w:w w:val="103"/>
          <w:position w:val="1"/>
        </w:rPr>
        <w:t>Mol.</w:t>
      </w:r>
      <w:r>
        <w:rPr>
          <w:rFonts w:ascii="Calibri" w:hAnsi="Calibri" w:cs="Calibri" w:eastAsia="Calibri"/>
          <w:sz w:val="16"/>
          <w:szCs w:val="16"/>
          <w:w w:val="103"/>
          <w:position w:val="1"/>
        </w:rPr>
        <w:t> </w:t>
      </w:r>
      <w:r>
        <w:rPr>
          <w:rFonts w:ascii="Calibri" w:hAnsi="Calibri" w:cs="Calibri" w:eastAsia="Calibri"/>
          <w:sz w:val="16"/>
          <w:szCs w:val="16"/>
          <w:w w:val="103"/>
          <w:position w:val="1"/>
        </w:rPr>
        <w:t>Biol.</w:t>
      </w:r>
      <w:r>
        <w:rPr>
          <w:rFonts w:ascii="Calibri" w:hAnsi="Calibri" w:cs="Calibri" w:eastAsia="Calibri"/>
          <w:sz w:val="16"/>
          <w:szCs w:val="16"/>
          <w:w w:val="103"/>
          <w:position w:val="1"/>
        </w:rPr>
        <w:t> </w:t>
      </w:r>
      <w:r>
        <w:rPr>
          <w:rFonts w:ascii="Calibri" w:hAnsi="Calibri" w:cs="Calibri" w:eastAsia="Calibri"/>
          <w:sz w:val="16"/>
          <w:szCs w:val="16"/>
          <w:w w:val="103"/>
          <w:position w:val="1"/>
        </w:rPr>
        <w:t>5:985</w:t>
      </w:r>
      <w:r>
        <w:rPr>
          <w:rFonts w:ascii="Calibri" w:hAnsi="Calibri" w:cs="Calibri" w:eastAsia="Calibri"/>
          <w:sz w:val="16"/>
          <w:szCs w:val="16"/>
          <w:w w:val="34"/>
          <w:position w:val="1"/>
        </w:rPr>
        <w:t>-­‐</w:t>
      </w:r>
      <w:r>
        <w:rPr>
          <w:rFonts w:ascii="Calibri" w:hAnsi="Calibri" w:cs="Calibri" w:eastAsia="Calibri"/>
          <w:sz w:val="16"/>
          <w:szCs w:val="16"/>
          <w:w w:val="103"/>
          <w:position w:val="1"/>
        </w:rPr>
        <w:t>994.</w:t>
      </w:r>
      <w:r>
        <w:rPr>
          <w:rFonts w:ascii="Calibri" w:hAnsi="Calibri" w:cs="Calibri" w:eastAsia="Calibri"/>
          <w:sz w:val="16"/>
          <w:szCs w:val="16"/>
          <w:w w:val="103"/>
          <w:position w:val="1"/>
        </w:rPr>
        <w:t> </w:t>
      </w:r>
      <w:r>
        <w:rPr>
          <w:rFonts w:ascii="Calibri" w:hAnsi="Calibri" w:cs="Calibri" w:eastAsia="Calibri"/>
          <w:sz w:val="16"/>
          <w:szCs w:val="16"/>
          <w:w w:val="100"/>
          <w:position w:val="0"/>
        </w:rPr>
      </w:r>
    </w:p>
    <w:p>
      <w:pPr>
        <w:spacing w:before="6" w:after="0" w:line="240" w:lineRule="auto"/>
        <w:ind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w w:val="103"/>
        </w:rPr>
        <w:t> </w:t>
      </w:r>
      <w:r>
        <w:rPr>
          <w:rFonts w:ascii="Calibri" w:hAnsi="Calibri" w:cs="Calibri" w:eastAsia="Calibri"/>
          <w:sz w:val="16"/>
          <w:szCs w:val="16"/>
          <w:w w:val="100"/>
        </w:rPr>
      </w:r>
    </w:p>
    <w:p>
      <w:pPr>
        <w:spacing w:before="0" w:after="0" w:line="192" w:lineRule="exact"/>
        <w:ind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spacing w:val="0"/>
          <w:w w:val="100"/>
        </w:rPr>
        <w:t>4.</w:t>
      </w:r>
      <w:r>
        <w:rPr>
          <w:rFonts w:ascii="Calibri" w:hAnsi="Calibri" w:cs="Calibri" w:eastAsia="Calibri"/>
          <w:sz w:val="16"/>
          <w:szCs w:val="16"/>
          <w:spacing w:val="5"/>
          <w:w w:val="100"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  <w:t>A.A.</w:t>
      </w:r>
      <w:r>
        <w:rPr>
          <w:rFonts w:ascii="Calibri" w:hAnsi="Calibri" w:cs="Calibri" w:eastAsia="Calibri"/>
          <w:sz w:val="16"/>
          <w:szCs w:val="16"/>
          <w:spacing w:val="9"/>
          <w:w w:val="100"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  <w:t>Berlin,</w:t>
      </w:r>
      <w:r>
        <w:rPr>
          <w:rFonts w:ascii="Calibri" w:hAnsi="Calibri" w:cs="Calibri" w:eastAsia="Calibri"/>
          <w:sz w:val="16"/>
          <w:szCs w:val="16"/>
          <w:spacing w:val="1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  <w:t>C.M.</w:t>
      </w:r>
      <w:r>
        <w:rPr>
          <w:rFonts w:ascii="Calibri" w:hAnsi="Calibri" w:cs="Calibri" w:eastAsia="Calibri"/>
          <w:sz w:val="16"/>
          <w:szCs w:val="16"/>
          <w:spacing w:val="1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  <w:t>Hogaboam,</w:t>
      </w:r>
      <w:r>
        <w:rPr>
          <w:rFonts w:ascii="Calibri" w:hAnsi="Calibri" w:cs="Calibri" w:eastAsia="Calibri"/>
          <w:sz w:val="16"/>
          <w:szCs w:val="16"/>
          <w:spacing w:val="2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  <w:t>and</w:t>
      </w:r>
      <w:r>
        <w:rPr>
          <w:rFonts w:ascii="Calibri" w:hAnsi="Calibri" w:cs="Calibri" w:eastAsia="Calibri"/>
          <w:sz w:val="16"/>
          <w:szCs w:val="16"/>
          <w:spacing w:val="8"/>
          <w:w w:val="100"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  <w:t>N.W.</w:t>
      </w:r>
      <w:r>
        <w:rPr>
          <w:rFonts w:ascii="Calibri" w:hAnsi="Calibri" w:cs="Calibri" w:eastAsia="Calibri"/>
          <w:sz w:val="16"/>
          <w:szCs w:val="16"/>
          <w:spacing w:val="1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  <w:t>Lukacs.</w:t>
      </w:r>
      <w:r>
        <w:rPr>
          <w:rFonts w:ascii="Calibri" w:hAnsi="Calibri" w:cs="Calibri" w:eastAsia="Calibri"/>
          <w:sz w:val="16"/>
          <w:szCs w:val="16"/>
          <w:spacing w:val="15"/>
          <w:w w:val="100"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  <w:t>In</w:t>
      </w:r>
      <w:r>
        <w:rPr>
          <w:rFonts w:ascii="Calibri" w:hAnsi="Calibri" w:cs="Calibri" w:eastAsia="Calibri"/>
          <w:sz w:val="16"/>
          <w:szCs w:val="16"/>
          <w:spacing w:val="5"/>
          <w:w w:val="100"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  <w:t>hibiUon</w:t>
      </w:r>
      <w:r>
        <w:rPr>
          <w:rFonts w:ascii="Calibri" w:hAnsi="Calibri" w:cs="Calibri" w:eastAsia="Calibri"/>
          <w:sz w:val="16"/>
          <w:szCs w:val="16"/>
          <w:spacing w:val="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  <w:t>of</w:t>
      </w:r>
      <w:r>
        <w:rPr>
          <w:rFonts w:ascii="Calibri" w:hAnsi="Calibri" w:cs="Calibri" w:eastAsia="Calibri"/>
          <w:sz w:val="16"/>
          <w:szCs w:val="16"/>
          <w:spacing w:val="5"/>
          <w:w w:val="100"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  <w:t>SCF</w:t>
      </w:r>
      <w:r>
        <w:rPr>
          <w:rFonts w:ascii="Calibri" w:hAnsi="Calibri" w:cs="Calibri" w:eastAsia="Calibri"/>
          <w:sz w:val="16"/>
          <w:szCs w:val="16"/>
          <w:spacing w:val="8"/>
          <w:w w:val="100"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146"/>
        </w:rPr>
        <w:t>a]</w:t>
      </w:r>
      <w:r>
        <w:rPr>
          <w:rFonts w:ascii="Calibri" w:hAnsi="Calibri" w:cs="Calibri" w:eastAsia="Calibri"/>
          <w:sz w:val="16"/>
          <w:szCs w:val="16"/>
          <w:spacing w:val="0"/>
          <w:w w:val="103"/>
        </w:rPr>
        <w:t>enuates</w:t>
      </w:r>
      <w:r>
        <w:rPr>
          <w:rFonts w:ascii="Calibri" w:hAnsi="Calibri" w:cs="Calibri" w:eastAsia="Calibri"/>
          <w:sz w:val="16"/>
          <w:szCs w:val="16"/>
          <w:spacing w:val="0"/>
          <w:w w:val="103"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  <w:t>peribronchial</w:t>
      </w:r>
      <w:r>
        <w:rPr>
          <w:rFonts w:ascii="Calibri" w:hAnsi="Calibri" w:cs="Calibri" w:eastAsia="Calibri"/>
          <w:sz w:val="16"/>
          <w:szCs w:val="16"/>
          <w:spacing w:val="27"/>
          <w:w w:val="100"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  <w:t>remodeling</w:t>
      </w:r>
      <w:r>
        <w:rPr>
          <w:rFonts w:ascii="Calibri" w:hAnsi="Calibri" w:cs="Calibri" w:eastAsia="Calibri"/>
          <w:sz w:val="16"/>
          <w:szCs w:val="16"/>
          <w:spacing w:val="23"/>
          <w:w w:val="100"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  <w:t>in</w:t>
      </w:r>
      <w:r>
        <w:rPr>
          <w:rFonts w:ascii="Calibri" w:hAnsi="Calibri" w:cs="Calibri" w:eastAsia="Calibri"/>
          <w:sz w:val="16"/>
          <w:szCs w:val="16"/>
          <w:spacing w:val="5"/>
          <w:w w:val="100"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  <w:t>chronic</w:t>
      </w:r>
      <w:r>
        <w:rPr>
          <w:rFonts w:ascii="Calibri" w:hAnsi="Calibri" w:cs="Calibri" w:eastAsia="Calibri"/>
          <w:sz w:val="16"/>
          <w:szCs w:val="16"/>
          <w:spacing w:val="15"/>
          <w:w w:val="100"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  <w:t>cockroach</w:t>
      </w:r>
      <w:r>
        <w:rPr>
          <w:rFonts w:ascii="Calibri" w:hAnsi="Calibri" w:cs="Calibri" w:eastAsia="Calibri"/>
          <w:sz w:val="16"/>
          <w:szCs w:val="16"/>
          <w:spacing w:val="2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  <w:t>allergen</w:t>
      </w:r>
      <w:r>
        <w:rPr>
          <w:rFonts w:ascii="Calibri" w:hAnsi="Calibri" w:cs="Calibri" w:eastAsia="Calibri"/>
          <w:sz w:val="16"/>
          <w:szCs w:val="16"/>
          <w:spacing w:val="0"/>
          <w:w w:val="34"/>
        </w:rPr>
        <w:t>-­‐</w:t>
      </w:r>
      <w:r>
        <w:rPr>
          <w:rFonts w:ascii="Calibri" w:hAnsi="Calibri" w:cs="Calibri" w:eastAsia="Calibri"/>
          <w:sz w:val="16"/>
          <w:szCs w:val="16"/>
          <w:spacing w:val="0"/>
          <w:w w:val="103"/>
        </w:rPr>
        <w:t>indeuced</w:t>
      </w:r>
      <w:r>
        <w:rPr>
          <w:rFonts w:ascii="Calibri" w:hAnsi="Calibri" w:cs="Calibri" w:eastAsia="Calibri"/>
          <w:sz w:val="16"/>
          <w:szCs w:val="16"/>
          <w:spacing w:val="0"/>
          <w:w w:val="103"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  <w:t>asthma.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spacing w:val="18"/>
          <w:w w:val="100"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  <w:t>2006.</w:t>
      </w:r>
      <w:r>
        <w:rPr>
          <w:rFonts w:ascii="Calibri" w:hAnsi="Calibri" w:cs="Calibri" w:eastAsia="Calibri"/>
          <w:sz w:val="16"/>
          <w:szCs w:val="16"/>
          <w:spacing w:val="1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  <w:t>Lab</w:t>
      </w:r>
      <w:r>
        <w:rPr>
          <w:rFonts w:ascii="Calibri" w:hAnsi="Calibri" w:cs="Calibri" w:eastAsia="Calibri"/>
          <w:sz w:val="16"/>
          <w:szCs w:val="16"/>
          <w:spacing w:val="8"/>
          <w:w w:val="100"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  <w:t>Invest.</w:t>
      </w:r>
      <w:r>
        <w:rPr>
          <w:rFonts w:ascii="Calibri" w:hAnsi="Calibri" w:cs="Calibri" w:eastAsia="Calibri"/>
          <w:sz w:val="16"/>
          <w:szCs w:val="16"/>
          <w:spacing w:val="1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103"/>
        </w:rPr>
        <w:t>86(6):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</w:r>
    </w:p>
    <w:p>
      <w:pPr>
        <w:spacing w:before="6" w:after="0" w:line="240" w:lineRule="auto"/>
        <w:ind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w w:val="86"/>
        </w:rPr>
        <w:t>557-­‐65.</w:t>
      </w:r>
      <w:r>
        <w:rPr>
          <w:rFonts w:ascii="Calibri" w:hAnsi="Calibri" w:cs="Calibri" w:eastAsia="Calibri"/>
          <w:sz w:val="16"/>
          <w:szCs w:val="16"/>
          <w:w w:val="103"/>
        </w:rPr>
        <w:t>  </w:t>
      </w:r>
      <w:r>
        <w:rPr>
          <w:rFonts w:ascii="Calibri" w:hAnsi="Calibri" w:cs="Calibri" w:eastAsia="Calibri"/>
          <w:sz w:val="16"/>
          <w:szCs w:val="16"/>
          <w:w w:val="100"/>
        </w:rPr>
      </w:r>
    </w:p>
    <w:sectPr>
      <w:type w:val="continuous"/>
      <w:pgSz w:w="31660" w:h="23760" w:orient="landscape"/>
      <w:pgMar w:top="300" w:bottom="0" w:left="40" w:right="160"/>
      <w:cols w:num="2" w:equalWidth="0">
        <w:col w:w="18913" w:space="566"/>
        <w:col w:w="11981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auto"/>
    <w:pitch w:val="default"/>
  </w:font>
  <w:font w:name="Calibri">
    <w:altName w:val="Calibri"/>
    <w:charset w:val="0"/>
    <w:family w:val="auto"/>
    <w:pitch w:val="default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jpg"/><Relationship Id="rId12" Type="http://schemas.openxmlformats.org/officeDocument/2006/relationships/image" Target="media/image8.jpg"/><Relationship Id="rId13" Type="http://schemas.openxmlformats.org/officeDocument/2006/relationships/image" Target="media/image9.jp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jpg"/><Relationship Id="rId24" Type="http://schemas.openxmlformats.org/officeDocument/2006/relationships/image" Target="media/image20.jpg"/><Relationship Id="rId25" Type="http://schemas.openxmlformats.org/officeDocument/2006/relationships/image" Target="media/image21.jp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2019-10-22T12:09:26Z</dcterms:created>
  <dcterms:modified xsi:type="dcterms:W3CDTF">2019-10-22T12:09:26Z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2014-09-16T00:00:00Z</vt:filetime>
  </property>
  <property fmtid="{D5CDD505-2E9C-101B-9397-08002B2CF9AE}" pid="3" name="LastSaved">
    <vt:filetime>2019-10-22T00:00:00Z</vt:filetime>
  </property>
</Properties>
</file>